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EB332C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02481" w:rsidRPr="00402481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716ECEA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58B7CE4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342ECEE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Gmina Gnojnik</w:t>
      </w:r>
    </w:p>
    <w:p w14:paraId="59881F7B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14:paraId="562C944A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402481" w:rsidRPr="00402481">
        <w:rPr>
          <w:rFonts w:ascii="Arial" w:hAnsi="Arial" w:cs="Arial"/>
        </w:rPr>
        <w:t>Gnojnik</w:t>
      </w:r>
    </w:p>
    <w:p w14:paraId="0741B639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</w:p>
    <w:p w14:paraId="7EF86C4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B5F4CF2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2178F58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CE2FBF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AE9C44B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51C519B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1A73716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2481" w:rsidRPr="0012157F" w14:paraId="09665D3C" w14:textId="77777777" w:rsidTr="003B38D9">
        <w:tc>
          <w:tcPr>
            <w:tcW w:w="9104" w:type="dxa"/>
            <w:shd w:val="clear" w:color="auto" w:fill="D9D9D9"/>
          </w:tcPr>
          <w:p w14:paraId="59D2BBA2" w14:textId="77777777" w:rsidR="00402481" w:rsidRPr="00D762C5" w:rsidRDefault="00402481" w:rsidP="003B38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047524AD" w14:textId="77777777" w:rsidR="00402481" w:rsidRDefault="00402481" w:rsidP="003B38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0248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D0CA6C4" w14:textId="77777777" w:rsidR="00402481" w:rsidRPr="00534752" w:rsidRDefault="00402481" w:rsidP="003B38D9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</w:t>
            </w:r>
            <w:r w:rsidR="007E5480">
              <w:rPr>
                <w:rFonts w:ascii="Arial" w:hAnsi="Arial" w:cs="Arial"/>
                <w:i/>
                <w:iCs/>
                <w:sz w:val="18"/>
                <w:szCs w:val="18"/>
              </w:rPr>
              <w:t>w 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celu potwierdzenia spełniania warunków udziału w postępowaniu.</w:t>
            </w:r>
          </w:p>
        </w:tc>
      </w:tr>
    </w:tbl>
    <w:p w14:paraId="37138AD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7C733B3" w14:textId="77777777" w:rsidR="00AD363D" w:rsidRDefault="00AD363D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AD363D">
        <w:rPr>
          <w:rFonts w:ascii="Arial" w:hAnsi="Arial" w:cs="Arial"/>
          <w:b/>
          <w:sz w:val="24"/>
          <w:szCs w:val="24"/>
        </w:rPr>
        <w:t>Przebudowa dróg gminnych na terenie gminy Gnojnik: droga nr 250340K w miejscowości Gnojnik od km 0+000 do km 0+413 ,droga nr  250357K  w miejscowości Biesiadki od km 0+000   do km 0+494,60</w:t>
      </w:r>
    </w:p>
    <w:p w14:paraId="4068A5AC" w14:textId="48928362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02481" w:rsidRPr="00402481">
        <w:rPr>
          <w:rFonts w:ascii="Arial" w:hAnsi="Arial" w:cs="Arial"/>
          <w:b/>
          <w:sz w:val="24"/>
          <w:szCs w:val="24"/>
        </w:rPr>
        <w:t>RIiD.271.1</w:t>
      </w:r>
      <w:r w:rsidR="00DC78FA">
        <w:rPr>
          <w:rFonts w:ascii="Arial" w:hAnsi="Arial" w:cs="Arial"/>
          <w:b/>
          <w:sz w:val="24"/>
          <w:szCs w:val="24"/>
        </w:rPr>
        <w:t>5</w:t>
      </w:r>
      <w:r w:rsidR="00402481" w:rsidRPr="00402481">
        <w:rPr>
          <w:rFonts w:ascii="Arial" w:hAnsi="Arial" w:cs="Arial"/>
          <w:b/>
          <w:sz w:val="24"/>
          <w:szCs w:val="24"/>
        </w:rPr>
        <w:t>.202</w:t>
      </w:r>
      <w:r w:rsidR="00912FC4">
        <w:rPr>
          <w:rFonts w:ascii="Arial" w:hAnsi="Arial" w:cs="Arial"/>
          <w:b/>
          <w:sz w:val="24"/>
          <w:szCs w:val="24"/>
        </w:rPr>
        <w:t>4</w:t>
      </w:r>
    </w:p>
    <w:p w14:paraId="09A88BC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2481" w:rsidRPr="0040248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A0B5223" w14:textId="77777777" w:rsidTr="00650D6C">
        <w:tc>
          <w:tcPr>
            <w:tcW w:w="9104" w:type="dxa"/>
            <w:shd w:val="clear" w:color="auto" w:fill="D9D9D9"/>
          </w:tcPr>
          <w:p w14:paraId="2207386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F5ABB37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6CD1728" w14:textId="77777777" w:rsidR="00402481" w:rsidRPr="00992BD8" w:rsidRDefault="00402481" w:rsidP="0040248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4FE1BD9" w14:textId="77777777" w:rsidR="002426FF" w:rsidRPr="00922A11" w:rsidRDefault="00402481" w:rsidP="00402481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37EFDCB" w14:textId="77777777" w:rsidR="00402481" w:rsidRPr="00922A11" w:rsidRDefault="00402481" w:rsidP="0040248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9DB23CB" w14:textId="77777777" w:rsidR="00402481" w:rsidRPr="0012157F" w:rsidRDefault="00402481" w:rsidP="004024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6F914C9" w14:textId="77777777" w:rsidR="00402481" w:rsidRPr="0012157F" w:rsidRDefault="00402481" w:rsidP="00402481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C9F4E64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668F375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7E5480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9EA9B59" w14:textId="77777777" w:rsidTr="00CD4DD1">
        <w:tc>
          <w:tcPr>
            <w:tcW w:w="9104" w:type="dxa"/>
            <w:shd w:val="clear" w:color="auto" w:fill="D9D9D9"/>
          </w:tcPr>
          <w:p w14:paraId="1F4A8C0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8565EA8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7E5480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D1C1F8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A04C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65DE0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2481" w:rsidRPr="0012157F" w14:paraId="2CF28DBF" w14:textId="77777777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29759" w14:textId="77777777" w:rsidR="00402481" w:rsidRPr="0012157F" w:rsidRDefault="00402481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4FD3B" w14:textId="77777777" w:rsidR="00402481" w:rsidRPr="00146C28" w:rsidRDefault="00402481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6C2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D7F908E" w14:textId="77777777" w:rsidR="00146C28" w:rsidRPr="00146C28" w:rsidRDefault="00146C28" w:rsidP="00146C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6C2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2254DEC2" w14:textId="01D978EC" w:rsidR="00402481" w:rsidRPr="00146C28" w:rsidRDefault="00146C28" w:rsidP="00146C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6C28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ubezpieczony od odpowiedzialności cywilnej w zakresie prowadzonej działalności gospodarczej związanej z przedmiotem zamówienia na kwotę minimum 2 000 000,00 zł (słownie: dwa miliony  złotych 00/100).</w:t>
            </w:r>
          </w:p>
        </w:tc>
      </w:tr>
      <w:tr w:rsidR="00402481" w:rsidRPr="0012157F" w14:paraId="628858BB" w14:textId="77777777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4A6FC" w14:textId="77777777" w:rsidR="00402481" w:rsidRPr="0012157F" w:rsidRDefault="00402481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248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70024" w14:textId="77777777" w:rsidR="00402481" w:rsidRPr="00146C28" w:rsidRDefault="00402481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6C2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7DAB76A" w14:textId="77777777" w:rsidR="00146C28" w:rsidRPr="00146C28" w:rsidRDefault="00146C28" w:rsidP="00146C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6C28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2CBB2DC2" w14:textId="77777777" w:rsidR="00146C28" w:rsidRPr="00146C28" w:rsidRDefault="00146C28" w:rsidP="00146C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6C28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</w:t>
            </w:r>
          </w:p>
          <w:p w14:paraId="23D7338F" w14:textId="77777777" w:rsidR="00146C28" w:rsidRPr="00146C28" w:rsidRDefault="00146C28" w:rsidP="00146C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6C28">
              <w:rPr>
                <w:rFonts w:ascii="Arial" w:hAnsi="Arial" w:cs="Arial"/>
                <w:sz w:val="24"/>
                <w:szCs w:val="24"/>
              </w:rPr>
              <w:t xml:space="preserve">1) w okresie ostatnich pięciu lat przed upływem terminu składania ofert, a jeżeli okres prowadzenia działalności jest krótszy w tym okresie wykonał co najmniej 2 zamówienia obejmujące roboty polegające na budowie, przebudowie, rozbudowie, odbudowie lub remoncie drogi o wartości </w:t>
            </w:r>
            <w:r w:rsidRPr="00146C28">
              <w:rPr>
                <w:rFonts w:ascii="Arial" w:hAnsi="Arial" w:cs="Arial"/>
                <w:sz w:val="24"/>
                <w:szCs w:val="24"/>
              </w:rPr>
              <w:lastRenderedPageBreak/>
              <w:t>każdego z tych zamówień nie mniejszej niż  1 500 000,00 zł brutto (słownie: jeden milion pięćset złotych 00/100)</w:t>
            </w:r>
          </w:p>
          <w:p w14:paraId="11E1C4C0" w14:textId="77777777" w:rsidR="00146C28" w:rsidRPr="00146C28" w:rsidRDefault="00146C28" w:rsidP="00146C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10F4B3" w14:textId="1D45BE63" w:rsidR="00402481" w:rsidRPr="00146C28" w:rsidRDefault="00146C28" w:rsidP="00146C2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6C28">
              <w:rPr>
                <w:rFonts w:ascii="Arial" w:hAnsi="Arial" w:cs="Arial"/>
                <w:sz w:val="24"/>
                <w:szCs w:val="24"/>
              </w:rPr>
              <w:t>2) dysponuje co najmniej 1 osobą na stanowisko kierownika budowy posiadającą uprawnienia do kierowania robotami budowlanymi w specjalności drogowej bez ograniczeń (lub odpowiadające im ważne uprawnienia wydane na podstawie obowiązujących wcześniej przepisów), posiadającym co najmniej 5-letnie doświadczenie (licząc od daty uzyskania odpowiednich uprawnień budowlanych)</w:t>
            </w:r>
          </w:p>
        </w:tc>
      </w:tr>
    </w:tbl>
    <w:p w14:paraId="23C0F8BE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2E80" w:rsidRPr="00650D6C" w14:paraId="2B4B253A" w14:textId="77777777" w:rsidTr="00CD4DD1">
        <w:tc>
          <w:tcPr>
            <w:tcW w:w="9104" w:type="dxa"/>
            <w:shd w:val="clear" w:color="auto" w:fill="D9D9D9"/>
          </w:tcPr>
          <w:p w14:paraId="3D135FB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CDFFBAE" w14:textId="77777777" w:rsidR="00731D67" w:rsidRPr="00731D67" w:rsidRDefault="00E426EB" w:rsidP="00731D67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731D67">
        <w:rPr>
          <w:rFonts w:ascii="Arial" w:hAnsi="Arial" w:cs="Arial"/>
          <w:sz w:val="24"/>
          <w:szCs w:val="24"/>
        </w:rPr>
        <w:t>.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37C74BB5" w14:textId="77777777" w:rsidR="00731D67" w:rsidRDefault="00731D67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3B01E37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</w:p>
    <w:p w14:paraId="46841E6A" w14:textId="77777777" w:rsidR="00484F88" w:rsidRPr="0012157F" w:rsidRDefault="00731D67" w:rsidP="00731D67">
      <w:pPr>
        <w:spacing w:after="0" w:line="360" w:lineRule="auto"/>
        <w:ind w:left="3119"/>
        <w:jc w:val="center"/>
        <w:rPr>
          <w:rFonts w:ascii="Arial" w:hAnsi="Arial" w:cs="Arial"/>
          <w:sz w:val="21"/>
          <w:szCs w:val="21"/>
        </w:rPr>
      </w:pP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kwalifikowany podpis elektroniczny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/ 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zaufany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/</w:t>
      </w:r>
      <w:r w:rsidRPr="00071D4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podpis osobisty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osoby uprawnionej do </w:t>
      </w: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>reprezentacji p</w:t>
      </w:r>
      <w:r w:rsidRPr="008833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odmiotu udostępniającego zasoby)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D246F8" w14:textId="77777777" w:rsidR="00B12DFF" w:rsidRDefault="00B12DFF" w:rsidP="0038231F">
      <w:pPr>
        <w:spacing w:after="0" w:line="240" w:lineRule="auto"/>
      </w:pPr>
      <w:r>
        <w:separator/>
      </w:r>
    </w:p>
  </w:endnote>
  <w:endnote w:type="continuationSeparator" w:id="0">
    <w:p w14:paraId="45D1384A" w14:textId="77777777" w:rsidR="00B12DFF" w:rsidRDefault="00B12D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5583D" w14:textId="77777777" w:rsidR="00402481" w:rsidRDefault="004024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38E1F" w14:textId="77777777" w:rsidR="00F8042D" w:rsidRDefault="00F8042D">
    <w:pPr>
      <w:pStyle w:val="Stopka"/>
      <w:jc w:val="right"/>
    </w:pPr>
    <w:r>
      <w:t xml:space="preserve">Strona </w:t>
    </w:r>
    <w:r w:rsidR="00DE582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E5820">
      <w:rPr>
        <w:b/>
        <w:bCs/>
        <w:sz w:val="24"/>
        <w:szCs w:val="24"/>
      </w:rPr>
      <w:fldChar w:fldCharType="separate"/>
    </w:r>
    <w:r w:rsidR="00A37F3B">
      <w:rPr>
        <w:b/>
        <w:bCs/>
        <w:noProof/>
      </w:rPr>
      <w:t>1</w:t>
    </w:r>
    <w:r w:rsidR="00DE5820">
      <w:rPr>
        <w:b/>
        <w:bCs/>
        <w:sz w:val="24"/>
        <w:szCs w:val="24"/>
      </w:rPr>
      <w:fldChar w:fldCharType="end"/>
    </w:r>
    <w:r>
      <w:t xml:space="preserve"> z </w:t>
    </w:r>
    <w:r w:rsidR="00DE582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E5820">
      <w:rPr>
        <w:b/>
        <w:bCs/>
        <w:sz w:val="24"/>
        <w:szCs w:val="24"/>
      </w:rPr>
      <w:fldChar w:fldCharType="separate"/>
    </w:r>
    <w:r w:rsidR="00A37F3B">
      <w:rPr>
        <w:b/>
        <w:bCs/>
        <w:noProof/>
      </w:rPr>
      <w:t>3</w:t>
    </w:r>
    <w:r w:rsidR="00DE5820">
      <w:rPr>
        <w:b/>
        <w:bCs/>
        <w:sz w:val="24"/>
        <w:szCs w:val="24"/>
      </w:rPr>
      <w:fldChar w:fldCharType="end"/>
    </w:r>
  </w:p>
  <w:p w14:paraId="41601E5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A794F" w14:textId="77777777" w:rsidR="00402481" w:rsidRDefault="004024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48EF1" w14:textId="77777777" w:rsidR="00B12DFF" w:rsidRDefault="00B12DFF" w:rsidP="0038231F">
      <w:pPr>
        <w:spacing w:after="0" w:line="240" w:lineRule="auto"/>
      </w:pPr>
      <w:r>
        <w:separator/>
      </w:r>
    </w:p>
  </w:footnote>
  <w:footnote w:type="continuationSeparator" w:id="0">
    <w:p w14:paraId="6A5C9B10" w14:textId="77777777" w:rsidR="00B12DFF" w:rsidRDefault="00B12DFF" w:rsidP="0038231F">
      <w:pPr>
        <w:spacing w:after="0" w:line="240" w:lineRule="auto"/>
      </w:pPr>
      <w:r>
        <w:continuationSeparator/>
      </w:r>
    </w:p>
  </w:footnote>
  <w:footnote w:id="1">
    <w:p w14:paraId="24DFE3F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C38CCC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15A10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AD03BA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6DF7C" w14:textId="77777777" w:rsidR="00402481" w:rsidRDefault="004024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E2DA1" w14:textId="79C6712E" w:rsidR="00402481" w:rsidRDefault="00CD2E80">
    <w:pPr>
      <w:pStyle w:val="Nagwek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CF0F4C3" wp14:editId="04720296">
          <wp:simplePos x="0" y="0"/>
          <wp:positionH relativeFrom="margin">
            <wp:posOffset>4895850</wp:posOffset>
          </wp:positionH>
          <wp:positionV relativeFrom="margin">
            <wp:posOffset>-563880</wp:posOffset>
          </wp:positionV>
          <wp:extent cx="862965" cy="563880"/>
          <wp:effectExtent l="0" t="0" r="0" b="7620"/>
          <wp:wrapSquare wrapText="bothSides"/>
          <wp:docPr id="33183545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7E176D3E" wp14:editId="2B215959">
          <wp:simplePos x="0" y="0"/>
          <wp:positionH relativeFrom="margin">
            <wp:posOffset>2638425</wp:posOffset>
          </wp:positionH>
          <wp:positionV relativeFrom="margin">
            <wp:posOffset>-552450</wp:posOffset>
          </wp:positionV>
          <wp:extent cx="490855" cy="490855"/>
          <wp:effectExtent l="0" t="0" r="4445" b="4445"/>
          <wp:wrapSquare wrapText="bothSides"/>
          <wp:docPr id="60546503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12438283" wp14:editId="70653B84">
          <wp:simplePos x="0" y="0"/>
          <wp:positionH relativeFrom="margin">
            <wp:posOffset>0</wp:posOffset>
          </wp:positionH>
          <wp:positionV relativeFrom="margin">
            <wp:posOffset>-552450</wp:posOffset>
          </wp:positionV>
          <wp:extent cx="693420" cy="465455"/>
          <wp:effectExtent l="0" t="0" r="0" b="0"/>
          <wp:wrapSquare wrapText="bothSides"/>
          <wp:docPr id="22171734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430D7" w14:textId="77777777" w:rsidR="00402481" w:rsidRDefault="004024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377838">
    <w:abstractNumId w:val="11"/>
  </w:num>
  <w:num w:numId="2" w16cid:durableId="1007052927">
    <w:abstractNumId w:val="0"/>
  </w:num>
  <w:num w:numId="3" w16cid:durableId="53703829">
    <w:abstractNumId w:val="10"/>
  </w:num>
  <w:num w:numId="4" w16cid:durableId="1013727701">
    <w:abstractNumId w:val="13"/>
  </w:num>
  <w:num w:numId="5" w16cid:durableId="1272980767">
    <w:abstractNumId w:val="12"/>
  </w:num>
  <w:num w:numId="6" w16cid:durableId="209613356">
    <w:abstractNumId w:val="9"/>
  </w:num>
  <w:num w:numId="7" w16cid:durableId="1012992008">
    <w:abstractNumId w:val="1"/>
  </w:num>
  <w:num w:numId="8" w16cid:durableId="1689409432">
    <w:abstractNumId w:val="6"/>
  </w:num>
  <w:num w:numId="9" w16cid:durableId="1950161583">
    <w:abstractNumId w:val="4"/>
  </w:num>
  <w:num w:numId="10" w16cid:durableId="1959989735">
    <w:abstractNumId w:val="7"/>
  </w:num>
  <w:num w:numId="11" w16cid:durableId="2077781684">
    <w:abstractNumId w:val="5"/>
  </w:num>
  <w:num w:numId="12" w16cid:durableId="1636526699">
    <w:abstractNumId w:val="8"/>
  </w:num>
  <w:num w:numId="13" w16cid:durableId="946350685">
    <w:abstractNumId w:val="3"/>
  </w:num>
  <w:num w:numId="14" w16cid:durableId="12680743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248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A16BA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6C28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2481"/>
    <w:rsid w:val="00434CC2"/>
    <w:rsid w:val="00444C5C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51C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5F09F0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2A7D"/>
    <w:rsid w:val="00710937"/>
    <w:rsid w:val="007110F9"/>
    <w:rsid w:val="007118F0"/>
    <w:rsid w:val="00721D87"/>
    <w:rsid w:val="0072560B"/>
    <w:rsid w:val="00731D67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7E5480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8F761C"/>
    <w:rsid w:val="0091264E"/>
    <w:rsid w:val="00912FC4"/>
    <w:rsid w:val="00913844"/>
    <w:rsid w:val="009169D4"/>
    <w:rsid w:val="00922A11"/>
    <w:rsid w:val="009301A2"/>
    <w:rsid w:val="0093780A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7F3B"/>
    <w:rsid w:val="00A457BC"/>
    <w:rsid w:val="00AC5247"/>
    <w:rsid w:val="00AD363D"/>
    <w:rsid w:val="00AE6FF2"/>
    <w:rsid w:val="00B0088C"/>
    <w:rsid w:val="00B12DFF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2E80"/>
    <w:rsid w:val="00CD4DD1"/>
    <w:rsid w:val="00D21E06"/>
    <w:rsid w:val="00D23F3D"/>
    <w:rsid w:val="00D2702A"/>
    <w:rsid w:val="00D34D9A"/>
    <w:rsid w:val="00D35657"/>
    <w:rsid w:val="00D409DE"/>
    <w:rsid w:val="00D42C9B"/>
    <w:rsid w:val="00D531D5"/>
    <w:rsid w:val="00D7532C"/>
    <w:rsid w:val="00D762C5"/>
    <w:rsid w:val="00DA6EC7"/>
    <w:rsid w:val="00DC78FA"/>
    <w:rsid w:val="00DD146A"/>
    <w:rsid w:val="00DD3E9D"/>
    <w:rsid w:val="00DE5820"/>
    <w:rsid w:val="00E022A1"/>
    <w:rsid w:val="00E105BD"/>
    <w:rsid w:val="00E21B42"/>
    <w:rsid w:val="00E21BB4"/>
    <w:rsid w:val="00E24546"/>
    <w:rsid w:val="00E309E9"/>
    <w:rsid w:val="00E31C06"/>
    <w:rsid w:val="00E33351"/>
    <w:rsid w:val="00E426EB"/>
    <w:rsid w:val="00E50194"/>
    <w:rsid w:val="00E553AD"/>
    <w:rsid w:val="00E60C28"/>
    <w:rsid w:val="00E64482"/>
    <w:rsid w:val="00E65685"/>
    <w:rsid w:val="00E73190"/>
    <w:rsid w:val="00E73CEB"/>
    <w:rsid w:val="00EB7CDE"/>
    <w:rsid w:val="00EE1FBF"/>
    <w:rsid w:val="00EE2609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F4E5B3"/>
  <w15:docId w15:val="{013D50BC-D4EE-4CDE-AE20-3B60C5D6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4C5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A9699-5041-42D8-A0BF-751B2EA12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595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11</cp:revision>
  <cp:lastPrinted>2016-07-26T11:32:00Z</cp:lastPrinted>
  <dcterms:created xsi:type="dcterms:W3CDTF">2023-01-09T10:53:00Z</dcterms:created>
  <dcterms:modified xsi:type="dcterms:W3CDTF">2024-08-30T05:39:00Z</dcterms:modified>
</cp:coreProperties>
</file>