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CE876" w14:textId="77777777" w:rsidR="00025386" w:rsidRDefault="00657A47" w:rsidP="00EC10EE">
      <w:pPr>
        <w:pStyle w:val="Nagwek4"/>
        <w:spacing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27099" w:rsidRPr="0082709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75CED845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1B4BD45E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471ED305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04923B7D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7900E7A0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2C2CE53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67220E3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1364A365" w14:textId="77777777" w:rsidR="00B62AD0" w:rsidRDefault="00B62AD0" w:rsidP="006E4E9B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 w:rsidR="006E4E9B">
        <w:rPr>
          <w:rFonts w:ascii="Arial" w:hAnsi="Arial" w:cs="Arial"/>
          <w:i/>
          <w:sz w:val="16"/>
          <w:szCs w:val="16"/>
        </w:rPr>
        <w:t> 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14:paraId="16DD2825" w14:textId="77777777" w:rsidR="006E4E9B" w:rsidRPr="00B62AD0" w:rsidRDefault="006E4E9B" w:rsidP="006E4E9B">
      <w:pPr>
        <w:spacing w:after="0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C89DE6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59CDBC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9368B46" w14:textId="77777777" w:rsidR="00053927" w:rsidRPr="00053927" w:rsidRDefault="00053927" w:rsidP="006E4E9B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</w:t>
            </w:r>
            <w:r w:rsidR="006E4E9B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02738A4" w14:textId="77777777" w:rsidR="006E4E9B" w:rsidRDefault="006E4E9B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BB4D036" w14:textId="77777777" w:rsidR="0071340C" w:rsidRPr="00891441" w:rsidRDefault="0071340C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891441"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891441">
        <w:rPr>
          <w:rFonts w:ascii="Arial" w:hAnsi="Arial" w:cs="Arial"/>
          <w:sz w:val="24"/>
          <w:szCs w:val="24"/>
        </w:rPr>
        <w:t xml:space="preserve"> ustawy </w:t>
      </w:r>
      <w:r w:rsidR="00EF3368" w:rsidRPr="00891441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27099" w:rsidRPr="00891441">
        <w:rPr>
          <w:rFonts w:ascii="Arial" w:hAnsi="Arial" w:cs="Arial"/>
          <w:sz w:val="24"/>
          <w:szCs w:val="24"/>
        </w:rPr>
        <w:t>(</w:t>
      </w:r>
      <w:proofErr w:type="spellStart"/>
      <w:r w:rsidR="00827099" w:rsidRPr="00891441">
        <w:rPr>
          <w:rFonts w:ascii="Arial" w:hAnsi="Arial" w:cs="Arial"/>
          <w:sz w:val="24"/>
          <w:szCs w:val="24"/>
        </w:rPr>
        <w:t>t.j</w:t>
      </w:r>
      <w:proofErr w:type="spellEnd"/>
      <w:r w:rsidR="00827099" w:rsidRPr="00891441">
        <w:rPr>
          <w:rFonts w:ascii="Arial" w:hAnsi="Arial" w:cs="Arial"/>
          <w:sz w:val="24"/>
          <w:szCs w:val="24"/>
        </w:rPr>
        <w:t>. Dz. U. z 2022r. poz. 1710)</w:t>
      </w:r>
      <w:r w:rsidR="00E27ABB"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8914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891441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="006E4E9B" w:rsidRPr="00891441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891441">
        <w:rPr>
          <w:rFonts w:ascii="Arial" w:eastAsia="Times New Roman" w:hAnsi="Arial" w:cs="Arial"/>
          <w:sz w:val="24"/>
          <w:szCs w:val="24"/>
          <w:lang w:eastAsia="pl-PL"/>
        </w:rPr>
        <w:t>oddania na potrzeby realizacji zamówienia pn.:</w:t>
      </w:r>
    </w:p>
    <w:p w14:paraId="3083DC7C" w14:textId="77777777" w:rsidR="00630E82" w:rsidRDefault="00630E82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30E82">
        <w:rPr>
          <w:rFonts w:ascii="Arial" w:eastAsia="Times New Roman" w:hAnsi="Arial" w:cs="Arial"/>
          <w:b/>
          <w:sz w:val="24"/>
          <w:szCs w:val="24"/>
          <w:lang w:eastAsia="pl-PL"/>
        </w:rPr>
        <w:t>Przebudowa dróg gminnych na terenie gminy Gnojnik: droga nr 250340K w miejscowości Gnojnik od km 0+000 do km 0+413 ,droga nr  250357K  w miejscowości Biesiadki od km 0+000   do km 0+494,60</w:t>
      </w:r>
    </w:p>
    <w:p w14:paraId="65F41D24" w14:textId="0382159D" w:rsidR="0071340C" w:rsidRPr="0089144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7099" w:rsidRPr="00891441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C3258B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DC7F7D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="00C3258B">
        <w:rPr>
          <w:rFonts w:ascii="Arial" w:eastAsia="Times New Roman" w:hAnsi="Arial" w:cs="Arial"/>
          <w:b/>
          <w:sz w:val="24"/>
          <w:szCs w:val="24"/>
          <w:lang w:eastAsia="pl-PL"/>
        </w:rPr>
        <w:t>.202</w:t>
      </w:r>
      <w:r w:rsidR="00A171FD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610ECBE3" w14:textId="77777777" w:rsidR="00DC652A" w:rsidRPr="0089144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FB0AD31" w14:textId="77777777" w:rsidR="00DC652A" w:rsidRPr="0089144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…………………………………………………………………....…………………………….………...</w:t>
      </w:r>
    </w:p>
    <w:p w14:paraId="07F0EF98" w14:textId="77777777" w:rsidR="0071340C" w:rsidRPr="00891441" w:rsidRDefault="00DC652A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i/>
          <w:sz w:val="24"/>
          <w:szCs w:val="24"/>
          <w:lang w:eastAsia="pl-PL"/>
        </w:rPr>
        <w:t>(nazwa i adres Wykonawcy składającego ofertę)</w:t>
      </w:r>
    </w:p>
    <w:p w14:paraId="412455F0" w14:textId="77777777" w:rsidR="0071340C" w:rsidRPr="0089144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A01A91D" w14:textId="77777777" w:rsidR="0071340C" w:rsidRPr="0089144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…………………………………………………………………....…………………………….………...</w:t>
      </w:r>
    </w:p>
    <w:p w14:paraId="1CC1779B" w14:textId="77777777" w:rsidR="0071340C" w:rsidRPr="0089144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i/>
          <w:sz w:val="24"/>
          <w:szCs w:val="24"/>
          <w:lang w:eastAsia="pl-PL"/>
        </w:rPr>
        <w:t>(określenie zasobów)</w:t>
      </w:r>
    </w:p>
    <w:p w14:paraId="45164662" w14:textId="77777777" w:rsidR="0071340C" w:rsidRPr="0089144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14:paraId="0296E59D" w14:textId="77777777" w:rsidR="00DC652A" w:rsidRPr="0089144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8914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891441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1F35A80" w14:textId="77777777" w:rsidR="00DC652A" w:rsidRPr="0089144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891441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891441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891441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891441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91441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FE3CFA0" w14:textId="77777777" w:rsidR="0093388F" w:rsidRPr="0089144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p w14:paraId="01A0DF8E" w14:textId="77777777" w:rsidR="0093388F" w:rsidRPr="0089144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3AD076E" w14:textId="77777777" w:rsidR="0093388F" w:rsidRPr="0089144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1" w:name="_Hlk60300768"/>
      <w:r w:rsidRPr="00891441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bookmarkEnd w:id="1"/>
    <w:p w14:paraId="7002CD51" w14:textId="77777777" w:rsidR="00CB29AC" w:rsidRPr="0089144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68B9746" w14:textId="77777777" w:rsidR="00CB29AC" w:rsidRPr="0089144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4371772" w14:textId="77777777" w:rsidR="00830970" w:rsidRPr="0089144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891441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891441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08B4109" w14:textId="77777777" w:rsidR="00E27ABB" w:rsidRPr="00891441" w:rsidRDefault="00830970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91441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1379CDD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94AE13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8ADF66F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4D3CDCE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C8B0445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C2F99E5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92F9CF7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2A5811A" w14:textId="77777777" w:rsidR="006E4E9B" w:rsidRDefault="006E4E9B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256A653" w14:textId="77777777" w:rsidR="00053927" w:rsidRPr="008833CF" w:rsidRDefault="006E4E9B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0D89948B" w14:textId="77777777" w:rsidR="00E27ABB" w:rsidRPr="00EC10EE" w:rsidRDefault="00E27ABB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E3F73" w14:textId="77777777" w:rsidR="00C56866" w:rsidRDefault="00C56866" w:rsidP="00025386">
      <w:pPr>
        <w:spacing w:after="0" w:line="240" w:lineRule="auto"/>
      </w:pPr>
      <w:r>
        <w:separator/>
      </w:r>
    </w:p>
  </w:endnote>
  <w:endnote w:type="continuationSeparator" w:id="0">
    <w:p w14:paraId="00218983" w14:textId="77777777" w:rsidR="00C56866" w:rsidRDefault="00C568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2A057" w14:textId="77777777" w:rsidR="00025386" w:rsidRDefault="00630E82" w:rsidP="00025386">
    <w:pPr>
      <w:pStyle w:val="Stopka"/>
      <w:tabs>
        <w:tab w:val="clear" w:pos="4536"/>
      </w:tabs>
      <w:jc w:val="center"/>
    </w:pPr>
    <w:r>
      <w:rPr>
        <w:noProof/>
      </w:rPr>
      <w:pict w14:anchorId="43EF0126">
        <v:line id="Łącznik prosty 3" o:spid="_x0000_s1026" style="position:absolute;left:0;text-align:left;z-index:251659264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0DE131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524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524F3">
      <w:rPr>
        <w:rStyle w:val="Numerstrony"/>
        <w:rFonts w:ascii="Arial" w:hAnsi="Arial"/>
        <w:sz w:val="18"/>
        <w:szCs w:val="18"/>
      </w:rPr>
      <w:fldChar w:fldCharType="separate"/>
    </w:r>
    <w:r w:rsidR="00891441">
      <w:rPr>
        <w:rStyle w:val="Numerstrony"/>
        <w:rFonts w:ascii="Arial" w:hAnsi="Arial"/>
        <w:noProof/>
        <w:sz w:val="18"/>
        <w:szCs w:val="18"/>
      </w:rPr>
      <w:t>1</w:t>
    </w:r>
    <w:r w:rsidR="006524F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524F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524F3">
      <w:rPr>
        <w:rStyle w:val="Numerstrony"/>
        <w:rFonts w:ascii="Arial" w:hAnsi="Arial"/>
        <w:sz w:val="18"/>
        <w:szCs w:val="18"/>
      </w:rPr>
      <w:fldChar w:fldCharType="separate"/>
    </w:r>
    <w:r w:rsidR="00891441">
      <w:rPr>
        <w:rStyle w:val="Numerstrony"/>
        <w:rFonts w:ascii="Arial" w:hAnsi="Arial"/>
        <w:noProof/>
        <w:sz w:val="18"/>
        <w:szCs w:val="18"/>
      </w:rPr>
      <w:t>2</w:t>
    </w:r>
    <w:r w:rsidR="006524F3">
      <w:rPr>
        <w:rStyle w:val="Numerstrony"/>
        <w:rFonts w:ascii="Arial" w:hAnsi="Arial"/>
        <w:sz w:val="18"/>
        <w:szCs w:val="18"/>
      </w:rPr>
      <w:fldChar w:fldCharType="end"/>
    </w:r>
  </w:p>
  <w:p w14:paraId="028FC310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BC00BF" w14:textId="77777777" w:rsidR="00C56866" w:rsidRDefault="00C56866" w:rsidP="00025386">
      <w:pPr>
        <w:spacing w:after="0" w:line="240" w:lineRule="auto"/>
      </w:pPr>
      <w:r>
        <w:separator/>
      </w:r>
    </w:p>
  </w:footnote>
  <w:footnote w:type="continuationSeparator" w:id="0">
    <w:p w14:paraId="40100FF1" w14:textId="77777777" w:rsidR="00C56866" w:rsidRDefault="00C568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C20EF" w14:textId="2F9CA918" w:rsidR="00827099" w:rsidRDefault="00175A5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80FC534" wp14:editId="5147AD4E">
          <wp:simplePos x="0" y="0"/>
          <wp:positionH relativeFrom="margin">
            <wp:posOffset>4905375</wp:posOffset>
          </wp:positionH>
          <wp:positionV relativeFrom="margin">
            <wp:posOffset>-568325</wp:posOffset>
          </wp:positionV>
          <wp:extent cx="862965" cy="563880"/>
          <wp:effectExtent l="0" t="0" r="0" b="7620"/>
          <wp:wrapSquare wrapText="bothSides"/>
          <wp:docPr id="33183545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67A43522" wp14:editId="6452A318">
          <wp:simplePos x="0" y="0"/>
          <wp:positionH relativeFrom="margin">
            <wp:posOffset>2638425</wp:posOffset>
          </wp:positionH>
          <wp:positionV relativeFrom="margin">
            <wp:posOffset>-546100</wp:posOffset>
          </wp:positionV>
          <wp:extent cx="490855" cy="490855"/>
          <wp:effectExtent l="0" t="0" r="4445" b="4445"/>
          <wp:wrapSquare wrapText="bothSides"/>
          <wp:docPr id="60546503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C2C0593" wp14:editId="2AB45CA3">
          <wp:simplePos x="0" y="0"/>
          <wp:positionH relativeFrom="margin">
            <wp:posOffset>0</wp:posOffset>
          </wp:positionH>
          <wp:positionV relativeFrom="margin">
            <wp:posOffset>-469900</wp:posOffset>
          </wp:positionV>
          <wp:extent cx="693420" cy="465455"/>
          <wp:effectExtent l="0" t="0" r="0" b="0"/>
          <wp:wrapSquare wrapText="bothSides"/>
          <wp:docPr id="22171734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0543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7099"/>
    <w:rsid w:val="00025386"/>
    <w:rsid w:val="000423B9"/>
    <w:rsid w:val="00053927"/>
    <w:rsid w:val="00066C44"/>
    <w:rsid w:val="00071D4C"/>
    <w:rsid w:val="00080460"/>
    <w:rsid w:val="00084786"/>
    <w:rsid w:val="000A16BA"/>
    <w:rsid w:val="0016158F"/>
    <w:rsid w:val="00175A51"/>
    <w:rsid w:val="001C2314"/>
    <w:rsid w:val="001F0C03"/>
    <w:rsid w:val="00213980"/>
    <w:rsid w:val="004374F2"/>
    <w:rsid w:val="00460705"/>
    <w:rsid w:val="00485239"/>
    <w:rsid w:val="004E27D7"/>
    <w:rsid w:val="0055145C"/>
    <w:rsid w:val="005624D8"/>
    <w:rsid w:val="005F0DCE"/>
    <w:rsid w:val="00620476"/>
    <w:rsid w:val="00630E82"/>
    <w:rsid w:val="00634F82"/>
    <w:rsid w:val="006524F3"/>
    <w:rsid w:val="00657A47"/>
    <w:rsid w:val="006C1B8A"/>
    <w:rsid w:val="006E4E9B"/>
    <w:rsid w:val="0071340C"/>
    <w:rsid w:val="00745A44"/>
    <w:rsid w:val="007666D6"/>
    <w:rsid w:val="007D6755"/>
    <w:rsid w:val="00824D73"/>
    <w:rsid w:val="00827099"/>
    <w:rsid w:val="00830970"/>
    <w:rsid w:val="008833CF"/>
    <w:rsid w:val="00891441"/>
    <w:rsid w:val="008B797E"/>
    <w:rsid w:val="008D6EC8"/>
    <w:rsid w:val="008F2498"/>
    <w:rsid w:val="0093388F"/>
    <w:rsid w:val="00A171FD"/>
    <w:rsid w:val="00A56A6F"/>
    <w:rsid w:val="00A87380"/>
    <w:rsid w:val="00AF4E90"/>
    <w:rsid w:val="00AF7375"/>
    <w:rsid w:val="00B62AD0"/>
    <w:rsid w:val="00B77707"/>
    <w:rsid w:val="00BE3BCE"/>
    <w:rsid w:val="00C3258B"/>
    <w:rsid w:val="00C56866"/>
    <w:rsid w:val="00CB29AC"/>
    <w:rsid w:val="00CB50BA"/>
    <w:rsid w:val="00D55FC4"/>
    <w:rsid w:val="00D9320D"/>
    <w:rsid w:val="00DB73C7"/>
    <w:rsid w:val="00DC4842"/>
    <w:rsid w:val="00DC587A"/>
    <w:rsid w:val="00DC652A"/>
    <w:rsid w:val="00DC7F7D"/>
    <w:rsid w:val="00DE3B21"/>
    <w:rsid w:val="00DE73DD"/>
    <w:rsid w:val="00E27ABB"/>
    <w:rsid w:val="00E67109"/>
    <w:rsid w:val="00E74E28"/>
    <w:rsid w:val="00E86D3B"/>
    <w:rsid w:val="00EC10EE"/>
    <w:rsid w:val="00EF3368"/>
    <w:rsid w:val="00F334B4"/>
    <w:rsid w:val="00FB7BA7"/>
    <w:rsid w:val="00FC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76044C"/>
  <w15:docId w15:val="{9212AC4B-A10B-4593-9F68-247104E0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9</cp:revision>
  <dcterms:created xsi:type="dcterms:W3CDTF">2023-01-10T14:04:00Z</dcterms:created>
  <dcterms:modified xsi:type="dcterms:W3CDTF">2024-08-30T05:39:00Z</dcterms:modified>
</cp:coreProperties>
</file>