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411824" w:rsidRDefault="00D62E6E" w:rsidP="00411824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182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D4C15" w:rsidRPr="00411824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41182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11824" w:rsidTr="00D62E6E">
        <w:tc>
          <w:tcPr>
            <w:tcW w:w="2800" w:type="dxa"/>
            <w:shd w:val="clear" w:color="auto" w:fill="auto"/>
          </w:tcPr>
          <w:p w:rsidR="00D62E6E" w:rsidRPr="00411824" w:rsidRDefault="00D62E6E" w:rsidP="004118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1182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1182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11824" w:rsidRDefault="00D62E6E" w:rsidP="0041182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411824" w:rsidRDefault="00D62E6E" w:rsidP="0041182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182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11824" w:rsidRDefault="00D62E6E" w:rsidP="00411824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118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118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411824" w:rsidTr="00D62E6E">
        <w:tc>
          <w:tcPr>
            <w:tcW w:w="2800" w:type="dxa"/>
            <w:shd w:val="clear" w:color="auto" w:fill="auto"/>
          </w:tcPr>
          <w:p w:rsidR="00D62E6E" w:rsidRPr="00411824" w:rsidRDefault="00D62E6E" w:rsidP="00411824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1182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11824" w:rsidRDefault="00D62E6E" w:rsidP="0041182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D62E6E" w:rsidRPr="00411824" w:rsidRDefault="00D62E6E" w:rsidP="0041182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182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11824" w:rsidRDefault="00D62E6E" w:rsidP="00411824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118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1182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118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411824" w:rsidRDefault="00BC121E" w:rsidP="00411824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4C15" w:rsidRPr="00411824" w:rsidTr="00BA129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D4C15" w:rsidRPr="00411824" w:rsidRDefault="004D4C15" w:rsidP="00411824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4D4C15" w:rsidRPr="00411824" w:rsidRDefault="004D4C15" w:rsidP="00411824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4D4C15" w:rsidRPr="00411824" w:rsidRDefault="004D4C15" w:rsidP="0041182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D4C15" w:rsidRPr="00411824" w:rsidRDefault="004D4C15" w:rsidP="0041182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11824" w:rsidRDefault="004D4C15" w:rsidP="00411824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1182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411824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411824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11824" w:rsidTr="00D62E6E">
        <w:tc>
          <w:tcPr>
            <w:tcW w:w="2269" w:type="dxa"/>
            <w:shd w:val="clear" w:color="auto" w:fill="auto"/>
          </w:tcPr>
          <w:p w:rsidR="00D62E6E" w:rsidRPr="00411824" w:rsidRDefault="00D62E6E" w:rsidP="004118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11824" w:rsidRDefault="004D4C15" w:rsidP="004118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serwera pamięci masowej typu All-flash dla Miejskiej Sieci Komputerowej CzestMAN</w:t>
            </w:r>
            <w:r w:rsidR="00D62E6E" w:rsidRPr="004118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4C15" w:rsidRPr="00411824" w:rsidTr="00BA129A">
        <w:tc>
          <w:tcPr>
            <w:tcW w:w="2269" w:type="dxa"/>
            <w:shd w:val="clear" w:color="auto" w:fill="auto"/>
          </w:tcPr>
          <w:p w:rsidR="004D4C15" w:rsidRPr="00411824" w:rsidRDefault="004D4C15" w:rsidP="004118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4C15" w:rsidRPr="00411824" w:rsidRDefault="004D4C15" w:rsidP="004118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RK-NZ.261.64.2024.MM</w:t>
            </w:r>
          </w:p>
        </w:tc>
      </w:tr>
    </w:tbl>
    <w:p w:rsidR="00BC121E" w:rsidRPr="00411824" w:rsidRDefault="004D4C15" w:rsidP="00411824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182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411824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11824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411824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411824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411824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411824" w:rsidRDefault="008E296F" w:rsidP="00411824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1182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1182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1182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41182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41182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41182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1182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411824" w:rsidRDefault="00BC121E" w:rsidP="00411824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1182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1182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1182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41182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41182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41182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11824" w:rsidRDefault="00BF69A4" w:rsidP="00411824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1182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1182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1824" w:rsidRDefault="00BC121E" w:rsidP="0041182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1824" w:rsidRDefault="00BC121E" w:rsidP="00411824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1824" w:rsidRDefault="00BC121E" w:rsidP="00411824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1182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1824" w:rsidRDefault="00BC121E" w:rsidP="0041182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1824" w:rsidRDefault="00BC121E" w:rsidP="0041182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1824" w:rsidRDefault="00BC121E" w:rsidP="0041182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41182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1824" w:rsidRDefault="00BC121E" w:rsidP="0041182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1824" w:rsidRDefault="00BC121E" w:rsidP="0041182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1824" w:rsidRDefault="00BC121E" w:rsidP="0041182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11824" w:rsidRDefault="00BC121E" w:rsidP="00411824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411824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411824" w:rsidRDefault="00BC121E" w:rsidP="0041182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411824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11824" w:rsidRDefault="00067B62" w:rsidP="00411824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41182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411824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1182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411824" w:rsidRDefault="00067B62" w:rsidP="0041182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11824" w:rsidTr="00620E37">
        <w:tc>
          <w:tcPr>
            <w:tcW w:w="2660" w:type="dxa"/>
            <w:shd w:val="clear" w:color="auto" w:fill="auto"/>
          </w:tcPr>
          <w:p w:rsidR="00BC121E" w:rsidRPr="00411824" w:rsidRDefault="00BC121E" w:rsidP="0041182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411824" w:rsidRDefault="00D62E6E" w:rsidP="0041182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11824" w:rsidRDefault="00844A96" w:rsidP="00411824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41182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41182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11824" w:rsidRDefault="00BC121E" w:rsidP="0041182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411824" w:rsidRDefault="00BC121E" w:rsidP="0041182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1182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11824" w:rsidRDefault="00844A96" w:rsidP="00411824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1182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D4C15" w:rsidRPr="0041182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41182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41182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8C2" w:rsidRDefault="001048C2">
      <w:r>
        <w:separator/>
      </w:r>
    </w:p>
  </w:endnote>
  <w:endnote w:type="continuationSeparator" w:id="0">
    <w:p w:rsidR="001048C2" w:rsidRDefault="0010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18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18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15" w:rsidRDefault="004D4C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8C2" w:rsidRDefault="001048C2">
      <w:r>
        <w:separator/>
      </w:r>
    </w:p>
  </w:footnote>
  <w:footnote w:type="continuationSeparator" w:id="0">
    <w:p w:rsidR="001048C2" w:rsidRDefault="00104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15" w:rsidRDefault="004D4C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15" w:rsidRDefault="004D4C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15" w:rsidRDefault="004D4C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8C2"/>
    <w:rsid w:val="0000184A"/>
    <w:rsid w:val="00007C1C"/>
    <w:rsid w:val="00012997"/>
    <w:rsid w:val="000621A2"/>
    <w:rsid w:val="00067B62"/>
    <w:rsid w:val="000719DC"/>
    <w:rsid w:val="00075CEC"/>
    <w:rsid w:val="000E0467"/>
    <w:rsid w:val="001048C2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1824"/>
    <w:rsid w:val="00415097"/>
    <w:rsid w:val="00422381"/>
    <w:rsid w:val="0043102D"/>
    <w:rsid w:val="00460820"/>
    <w:rsid w:val="004704CB"/>
    <w:rsid w:val="004B1027"/>
    <w:rsid w:val="004C55DE"/>
    <w:rsid w:val="004D4C15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060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77929A-64EA-4FEF-9D10-D95C02EE4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118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11824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EC68-8A49-4462-9830-A5E0303E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2024-08-30T10:11:00Z</cp:lastPrinted>
  <dcterms:created xsi:type="dcterms:W3CDTF">2024-08-30T10:11:00Z</dcterms:created>
  <dcterms:modified xsi:type="dcterms:W3CDTF">2024-08-30T10:11:00Z</dcterms:modified>
</cp:coreProperties>
</file>