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747C2" w14:textId="77777777" w:rsidR="00FB7F50" w:rsidRPr="002245BE" w:rsidRDefault="004C48F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48F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C48FC">
        <w:rPr>
          <w:sz w:val="22"/>
          <w:szCs w:val="22"/>
        </w:rPr>
        <w:t>2024-08-30</w:t>
      </w:r>
    </w:p>
    <w:p w14:paraId="10A8B29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2D8583F" w14:textId="77777777" w:rsidR="004C48FC" w:rsidRPr="004C48FC" w:rsidRDefault="004C48FC" w:rsidP="00FB7F50">
      <w:pPr>
        <w:spacing w:after="40"/>
        <w:rPr>
          <w:b/>
          <w:bCs/>
          <w:sz w:val="22"/>
          <w:szCs w:val="22"/>
        </w:rPr>
      </w:pPr>
      <w:r w:rsidRPr="004C48FC">
        <w:rPr>
          <w:b/>
          <w:bCs/>
          <w:sz w:val="22"/>
          <w:szCs w:val="22"/>
        </w:rPr>
        <w:t>Akademia Górniczo - Hutnicza</w:t>
      </w:r>
    </w:p>
    <w:p w14:paraId="30BE395C" w14:textId="77777777" w:rsidR="004C48FC" w:rsidRPr="004C48FC" w:rsidRDefault="004C48FC" w:rsidP="00FB7F50">
      <w:pPr>
        <w:spacing w:after="40"/>
        <w:rPr>
          <w:b/>
          <w:bCs/>
          <w:sz w:val="22"/>
          <w:szCs w:val="22"/>
        </w:rPr>
      </w:pPr>
      <w:r w:rsidRPr="004C48FC">
        <w:rPr>
          <w:b/>
          <w:bCs/>
          <w:sz w:val="22"/>
          <w:szCs w:val="22"/>
        </w:rPr>
        <w:t>im. Stanisława Staszica w Krakowie</w:t>
      </w:r>
    </w:p>
    <w:p w14:paraId="0CAB5B69" w14:textId="77777777" w:rsidR="00FB7F50" w:rsidRPr="002245BE" w:rsidRDefault="004C48FC" w:rsidP="00FB7F50">
      <w:pPr>
        <w:spacing w:after="40"/>
        <w:rPr>
          <w:b/>
          <w:bCs/>
          <w:sz w:val="22"/>
          <w:szCs w:val="22"/>
        </w:rPr>
      </w:pPr>
      <w:r w:rsidRPr="004C48FC">
        <w:rPr>
          <w:b/>
          <w:bCs/>
          <w:sz w:val="22"/>
          <w:szCs w:val="22"/>
        </w:rPr>
        <w:t>Dział Zamówień Publicznych</w:t>
      </w:r>
    </w:p>
    <w:p w14:paraId="24DE8E95" w14:textId="77777777" w:rsidR="00FB7F50" w:rsidRPr="002245BE" w:rsidRDefault="004C48FC" w:rsidP="00FB7F50">
      <w:pPr>
        <w:rPr>
          <w:sz w:val="22"/>
          <w:szCs w:val="22"/>
        </w:rPr>
      </w:pPr>
      <w:r w:rsidRPr="004C48F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C48FC">
        <w:rPr>
          <w:sz w:val="22"/>
          <w:szCs w:val="22"/>
        </w:rPr>
        <w:t>30</w:t>
      </w:r>
    </w:p>
    <w:p w14:paraId="0910AFE4" w14:textId="77777777" w:rsidR="00FB7F50" w:rsidRPr="002245BE" w:rsidRDefault="004C48FC" w:rsidP="00FB7F50">
      <w:pPr>
        <w:rPr>
          <w:sz w:val="22"/>
          <w:szCs w:val="22"/>
        </w:rPr>
      </w:pPr>
      <w:r w:rsidRPr="004C48F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C48FC">
        <w:rPr>
          <w:sz w:val="22"/>
          <w:szCs w:val="22"/>
        </w:rPr>
        <w:t>Kraków</w:t>
      </w:r>
    </w:p>
    <w:p w14:paraId="6038756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0FDA7E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C48FC" w:rsidRPr="00607F9B" w14:paraId="714D76AB" w14:textId="77777777" w:rsidTr="00BC2176">
        <w:trPr>
          <w:trHeight w:val="638"/>
        </w:trPr>
        <w:tc>
          <w:tcPr>
            <w:tcW w:w="959" w:type="dxa"/>
            <w:shd w:val="clear" w:color="auto" w:fill="auto"/>
          </w:tcPr>
          <w:p w14:paraId="4E1ED91A" w14:textId="77777777" w:rsidR="004C48FC" w:rsidRPr="00607F9B" w:rsidRDefault="004C48FC" w:rsidP="00BC21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07B9D47" w14:textId="5810071C" w:rsidR="004C48FC" w:rsidRPr="00607F9B" w:rsidRDefault="004C48FC" w:rsidP="00BC21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C48FC">
              <w:rPr>
                <w:sz w:val="22"/>
                <w:szCs w:val="22"/>
              </w:rPr>
              <w:t>podstawowy</w:t>
            </w:r>
            <w:r w:rsidR="000945A7">
              <w:rPr>
                <w:sz w:val="22"/>
                <w:szCs w:val="22"/>
              </w:rPr>
              <w:t>m</w:t>
            </w:r>
            <w:r w:rsidRPr="004C48F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C48F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48FC">
              <w:rPr>
                <w:b/>
                <w:bCs/>
                <w:sz w:val="22"/>
                <w:szCs w:val="22"/>
              </w:rPr>
              <w:t>Dostawa środków czystości dla Miasteczka Studenckiego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48FC">
              <w:rPr>
                <w:b/>
                <w:sz w:val="22"/>
                <w:szCs w:val="22"/>
              </w:rPr>
              <w:t>DE-dzp.272-377/24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3CE821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48FC" w14:paraId="592EA4CE" w14:textId="77777777" w:rsidTr="00BC2176">
        <w:trPr>
          <w:cantSplit/>
        </w:trPr>
        <w:tc>
          <w:tcPr>
            <w:tcW w:w="10150" w:type="dxa"/>
          </w:tcPr>
          <w:p w14:paraId="6460C16E" w14:textId="77777777" w:rsidR="004C48FC" w:rsidRPr="00D26ED6" w:rsidRDefault="004C48FC" w:rsidP="00BC21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C48FC">
              <w:rPr>
                <w:b/>
                <w:sz w:val="22"/>
                <w:szCs w:val="22"/>
              </w:rPr>
              <w:t>Firma Handlowa PRIMA</w:t>
            </w:r>
          </w:p>
          <w:p w14:paraId="6EE99171" w14:textId="77777777" w:rsidR="004C48FC" w:rsidRPr="009F0E5C" w:rsidRDefault="004C48FC" w:rsidP="00BC2176">
            <w:pPr>
              <w:jc w:val="both"/>
              <w:rPr>
                <w:bCs/>
                <w:sz w:val="22"/>
                <w:szCs w:val="22"/>
              </w:rPr>
            </w:pPr>
            <w:r w:rsidRPr="004C48FC">
              <w:rPr>
                <w:bCs/>
                <w:sz w:val="22"/>
                <w:szCs w:val="22"/>
              </w:rPr>
              <w:t>Półłanki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48FC">
              <w:rPr>
                <w:bCs/>
                <w:sz w:val="22"/>
                <w:szCs w:val="22"/>
              </w:rPr>
              <w:t>31G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7D9F41" w14:textId="77777777" w:rsidR="004C48FC" w:rsidRPr="009F0E5C" w:rsidRDefault="004C48FC" w:rsidP="00BC2176">
            <w:pPr>
              <w:jc w:val="both"/>
              <w:rPr>
                <w:bCs/>
                <w:sz w:val="22"/>
                <w:szCs w:val="22"/>
              </w:rPr>
            </w:pPr>
            <w:r w:rsidRPr="004C48FC">
              <w:rPr>
                <w:bCs/>
                <w:sz w:val="22"/>
                <w:szCs w:val="22"/>
              </w:rPr>
              <w:t>30-740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48FC">
              <w:rPr>
                <w:bCs/>
                <w:sz w:val="22"/>
                <w:szCs w:val="22"/>
              </w:rPr>
              <w:t>Kraków</w:t>
            </w:r>
          </w:p>
          <w:p w14:paraId="1B533631" w14:textId="77777777" w:rsidR="004C48FC" w:rsidRPr="00D26ED6" w:rsidRDefault="004C48FC" w:rsidP="00BC21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52A468" w14:textId="2BDB1359" w:rsidR="004C48FC" w:rsidRDefault="004C48FC" w:rsidP="00BC217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C48FC">
              <w:rPr>
                <w:sz w:val="22"/>
                <w:szCs w:val="22"/>
              </w:rPr>
              <w:t>Dostaw</w:t>
            </w:r>
            <w:r w:rsidR="000945A7">
              <w:rPr>
                <w:sz w:val="22"/>
                <w:szCs w:val="22"/>
              </w:rPr>
              <w:t>ę</w:t>
            </w:r>
            <w:r w:rsidRPr="004C48FC">
              <w:rPr>
                <w:sz w:val="22"/>
                <w:szCs w:val="22"/>
              </w:rPr>
              <w:t xml:space="preserve"> środków czystości dla Miasteczka Studenckiego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77A02E0" w14:textId="77777777" w:rsidR="004C48FC" w:rsidRPr="00D26ED6" w:rsidRDefault="004C48FC" w:rsidP="00BC217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C48FC">
              <w:rPr>
                <w:b/>
                <w:sz w:val="22"/>
                <w:szCs w:val="22"/>
              </w:rPr>
              <w:t>330 861.39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ECCFDBA" w14:textId="77777777" w:rsidR="004C48FC" w:rsidRDefault="004C48FC" w:rsidP="00BC217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7563A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630977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B7DD2D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50D763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07CF119" w14:textId="77777777" w:rsidR="002B6761" w:rsidRPr="008567C7" w:rsidRDefault="004C48F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43A331C" w14:textId="77777777" w:rsidR="002B6761" w:rsidRPr="008567C7" w:rsidRDefault="004C48F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37C789A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CF85BE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EB7CE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B23495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3C0600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C48FC" w:rsidRPr="008567C7" w14:paraId="14B38F4D" w14:textId="77777777" w:rsidTr="00BC2176">
        <w:tc>
          <w:tcPr>
            <w:tcW w:w="709" w:type="dxa"/>
            <w:vAlign w:val="center"/>
          </w:tcPr>
          <w:p w14:paraId="7130003B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985BA43" w14:textId="77777777" w:rsidR="004C48FC" w:rsidRPr="002B6761" w:rsidRDefault="004C48FC" w:rsidP="00BC217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b/>
                <w:sz w:val="18"/>
                <w:szCs w:val="18"/>
              </w:rPr>
              <w:t>Firma Handlowa PRIMA</w:t>
            </w:r>
          </w:p>
          <w:p w14:paraId="7A478CA7" w14:textId="77777777" w:rsidR="004C48FC" w:rsidRPr="008567C7" w:rsidRDefault="004C48FC" w:rsidP="00BC217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bCs/>
                <w:sz w:val="18"/>
                <w:szCs w:val="18"/>
              </w:rPr>
              <w:t>Półłanki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8FC">
              <w:rPr>
                <w:rFonts w:ascii="Times New Roman" w:hAnsi="Times New Roman" w:cs="Times New Roman"/>
                <w:bCs/>
                <w:sz w:val="18"/>
                <w:szCs w:val="18"/>
              </w:rPr>
              <w:t>31G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5EBED96" w14:textId="77777777" w:rsidR="004C48FC" w:rsidRPr="001B7815" w:rsidRDefault="004C48FC" w:rsidP="00BC217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bCs/>
                <w:sz w:val="18"/>
                <w:szCs w:val="18"/>
              </w:rPr>
              <w:t>30-740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48F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7066456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B443711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30182BD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012E00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4EAFB1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9B6BCE4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2795B62" w14:textId="77777777" w:rsidR="004C48FC" w:rsidRPr="008567C7" w:rsidRDefault="004C48FC" w:rsidP="00BC21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48F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D3D906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DD9B60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A32D1FD" w14:textId="77777777" w:rsidR="00872B6A" w:rsidRPr="001B7815" w:rsidRDefault="00872B6A" w:rsidP="00872B6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72B6A" w14:paraId="3F6CF9E5" w14:textId="77777777" w:rsidTr="00BC2176">
        <w:tc>
          <w:tcPr>
            <w:tcW w:w="779" w:type="dxa"/>
            <w:shd w:val="clear" w:color="auto" w:fill="FFFFFF"/>
            <w:vAlign w:val="center"/>
          </w:tcPr>
          <w:p w14:paraId="6AAEB4A5" w14:textId="77777777" w:rsidR="00872B6A" w:rsidRPr="004657DA" w:rsidRDefault="00872B6A" w:rsidP="00BC217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B5500B2" w14:textId="77777777" w:rsidR="00872B6A" w:rsidRPr="004657DA" w:rsidRDefault="00872B6A" w:rsidP="00BC217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70895F1" w14:textId="77777777" w:rsidR="00872B6A" w:rsidRPr="004657DA" w:rsidRDefault="00872B6A" w:rsidP="00BC2176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72B6A" w14:paraId="2DD251D9" w14:textId="77777777" w:rsidTr="00BC2176">
        <w:tc>
          <w:tcPr>
            <w:tcW w:w="779" w:type="dxa"/>
            <w:vAlign w:val="center"/>
          </w:tcPr>
          <w:p w14:paraId="52BB9AA3" w14:textId="77777777" w:rsidR="00872B6A" w:rsidRPr="002B6761" w:rsidRDefault="00872B6A" w:rsidP="00BC2176">
            <w:pPr>
              <w:jc w:val="center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2</w:t>
            </w:r>
          </w:p>
          <w:p w14:paraId="02282DE5" w14:textId="77777777" w:rsidR="00872B6A" w:rsidRPr="002B6761" w:rsidRDefault="00872B6A" w:rsidP="00BC21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5A755307" w14:textId="77777777" w:rsidR="00872B6A" w:rsidRPr="002B6761" w:rsidRDefault="00872B6A" w:rsidP="00BC21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642A8">
              <w:rPr>
                <w:b/>
                <w:bCs/>
                <w:sz w:val="22"/>
                <w:szCs w:val="22"/>
              </w:rPr>
              <w:t>Firma Zabłocki Michał Bajorek</w:t>
            </w:r>
          </w:p>
          <w:p w14:paraId="61FF0D28" w14:textId="77777777" w:rsidR="00872B6A" w:rsidRPr="002B6761" w:rsidRDefault="00872B6A" w:rsidP="00BC2176">
            <w:pPr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lastRenderedPageBreak/>
              <w:t>Cholerzyn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642A8">
              <w:rPr>
                <w:sz w:val="22"/>
                <w:szCs w:val="22"/>
              </w:rPr>
              <w:t>519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0A8B1AB" w14:textId="77777777" w:rsidR="00872B6A" w:rsidRPr="002B6761" w:rsidRDefault="00872B6A" w:rsidP="00BC2176">
            <w:pPr>
              <w:spacing w:after="40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32-060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642A8">
              <w:rPr>
                <w:sz w:val="22"/>
                <w:szCs w:val="22"/>
              </w:rPr>
              <w:t>Cholerzyn</w:t>
            </w:r>
          </w:p>
        </w:tc>
        <w:tc>
          <w:tcPr>
            <w:tcW w:w="6413" w:type="dxa"/>
            <w:vAlign w:val="center"/>
          </w:tcPr>
          <w:p w14:paraId="32B4A372" w14:textId="77777777" w:rsidR="00872B6A" w:rsidRPr="002B6761" w:rsidRDefault="00872B6A" w:rsidP="00BC2176">
            <w:pPr>
              <w:spacing w:after="40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lastRenderedPageBreak/>
              <w:t>Art. 226 ust. 1 pkt 5</w:t>
            </w:r>
          </w:p>
          <w:p w14:paraId="56EF1A57" w14:textId="77777777" w:rsidR="00872B6A" w:rsidRPr="002B6761" w:rsidRDefault="00872B6A" w:rsidP="00BC2176">
            <w:pPr>
              <w:jc w:val="both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B642A8">
              <w:rPr>
                <w:sz w:val="22"/>
                <w:szCs w:val="22"/>
              </w:rPr>
              <w:lastRenderedPageBreak/>
              <w:t>Pzp</w:t>
            </w:r>
            <w:proofErr w:type="spellEnd"/>
            <w:r w:rsidRPr="00B642A8">
              <w:rPr>
                <w:sz w:val="22"/>
                <w:szCs w:val="22"/>
              </w:rPr>
              <w:t>, ponieważ jej treść jest niezgodna z warunkami zamówieni</w:t>
            </w:r>
            <w:r>
              <w:rPr>
                <w:sz w:val="22"/>
                <w:szCs w:val="22"/>
              </w:rPr>
              <w:t>a</w:t>
            </w:r>
            <w:r w:rsidRPr="00B642A8">
              <w:rPr>
                <w:sz w:val="22"/>
                <w:szCs w:val="22"/>
              </w:rPr>
              <w:t>. W pozycji nr 21 Kalkulacji cenowej (proszek do prania tkanin kolorowych) oraz w pozycji nr 22 Kalkulacji cenowej (proszek do prania białego) Zamawiający wymagał skuteczności środka w temperaturze od 20 stopni C, a Wykonawca zaoferował środek skuteczny w temperaturze od 30 stopni C.</w:t>
            </w:r>
          </w:p>
        </w:tc>
      </w:tr>
      <w:tr w:rsidR="00872B6A" w14:paraId="7B22B970" w14:textId="77777777" w:rsidTr="00BC2176">
        <w:tc>
          <w:tcPr>
            <w:tcW w:w="779" w:type="dxa"/>
            <w:vAlign w:val="center"/>
          </w:tcPr>
          <w:p w14:paraId="789ACE4A" w14:textId="77777777" w:rsidR="00872B6A" w:rsidRPr="002B6761" w:rsidRDefault="00872B6A" w:rsidP="00BC2176">
            <w:pPr>
              <w:jc w:val="center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lastRenderedPageBreak/>
              <w:t>3</w:t>
            </w:r>
          </w:p>
          <w:p w14:paraId="65E8F2A1" w14:textId="77777777" w:rsidR="00872B6A" w:rsidRPr="002B6761" w:rsidRDefault="00872B6A" w:rsidP="00BC21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4B0ED2B" w14:textId="77777777" w:rsidR="00872B6A" w:rsidRPr="002B6761" w:rsidRDefault="00872B6A" w:rsidP="00BC217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642A8">
              <w:rPr>
                <w:b/>
                <w:bCs/>
                <w:sz w:val="22"/>
                <w:szCs w:val="22"/>
              </w:rPr>
              <w:t>HENRY KRUSE SP. Z O.O.</w:t>
            </w:r>
          </w:p>
          <w:p w14:paraId="02876CEE" w14:textId="77777777" w:rsidR="00872B6A" w:rsidRPr="002B6761" w:rsidRDefault="00872B6A" w:rsidP="00BC2176">
            <w:pPr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KOLEJOWA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642A8">
              <w:rPr>
                <w:sz w:val="22"/>
                <w:szCs w:val="22"/>
              </w:rPr>
              <w:t>3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206AA5ED" w14:textId="77777777" w:rsidR="00872B6A" w:rsidRPr="002B6761" w:rsidRDefault="00872B6A" w:rsidP="00BC2176">
            <w:pPr>
              <w:spacing w:after="40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55-040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642A8">
              <w:rPr>
                <w:sz w:val="22"/>
                <w:szCs w:val="22"/>
              </w:rPr>
              <w:t>BIELANY WROCŁAWSKIE</w:t>
            </w:r>
          </w:p>
        </w:tc>
        <w:tc>
          <w:tcPr>
            <w:tcW w:w="6413" w:type="dxa"/>
            <w:vAlign w:val="center"/>
          </w:tcPr>
          <w:p w14:paraId="366C492C" w14:textId="77777777" w:rsidR="00872B6A" w:rsidRPr="002B6761" w:rsidRDefault="00872B6A" w:rsidP="00BC2176">
            <w:pPr>
              <w:spacing w:after="40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Art. 226 ust. 1 pkt 5</w:t>
            </w:r>
          </w:p>
          <w:p w14:paraId="733FDFD1" w14:textId="77777777" w:rsidR="00872B6A" w:rsidRPr="00B642A8" w:rsidRDefault="00872B6A" w:rsidP="00BC2176">
            <w:pPr>
              <w:jc w:val="both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B642A8">
              <w:rPr>
                <w:sz w:val="22"/>
                <w:szCs w:val="22"/>
              </w:rPr>
              <w:t>Pzp</w:t>
            </w:r>
            <w:proofErr w:type="spellEnd"/>
            <w:r w:rsidRPr="00B642A8">
              <w:rPr>
                <w:sz w:val="22"/>
                <w:szCs w:val="22"/>
              </w:rPr>
              <w:t>, ponieważ jej treść jest niezgodna z warunkami zamówienia. w pozycji nr 17 Kalkulacji cenowej (płyn do mycia naczyń) Zamawiający wymagał opakowania o pojemności 450 g, a Wykonawca zaproponował opakowanie o pojemności 500 g.</w:t>
            </w:r>
          </w:p>
          <w:p w14:paraId="747A5606" w14:textId="77777777" w:rsidR="00872B6A" w:rsidRPr="00B642A8" w:rsidRDefault="00872B6A" w:rsidP="00BC2176">
            <w:pPr>
              <w:jc w:val="both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W pozycji nr 21 Kalkulacji cenowej (proszek do prania tkanin kolorowych) oraz w pozycji nr 22 Kalkulacji cenowej (proszek do prania białego) Zamawiający wymagał skuteczności środka w temperaturze od 20 stopni C, a Wykonawca zaoferował środek skuteczny w temperaturze od 30 stopni C.</w:t>
            </w:r>
          </w:p>
          <w:p w14:paraId="14432330" w14:textId="77777777" w:rsidR="00872B6A" w:rsidRPr="00B642A8" w:rsidRDefault="00872B6A" w:rsidP="00BC2176">
            <w:pPr>
              <w:jc w:val="both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W pozycji nr 24 Kalkulacji cenowej (ściereczki uniwersalne z mikrofibry) Zamawiający wymagał rozmiaru 34x35cm, a wykonawca zaoferował ściereczki w rozmiarze 40x40.</w:t>
            </w:r>
          </w:p>
          <w:p w14:paraId="6EA9976A" w14:textId="77777777" w:rsidR="00872B6A" w:rsidRPr="002B6761" w:rsidRDefault="00872B6A" w:rsidP="00BC2176">
            <w:pPr>
              <w:jc w:val="both"/>
              <w:rPr>
                <w:sz w:val="22"/>
                <w:szCs w:val="22"/>
              </w:rPr>
            </w:pPr>
            <w:r w:rsidRPr="00B642A8">
              <w:rPr>
                <w:sz w:val="22"/>
                <w:szCs w:val="22"/>
              </w:rPr>
              <w:t>W pozycji nr 28 Kalkulacji cenowej (worki na śmieci) Zamawiający wymagał towaru o pojemności 80 l, natomiast wykonawca zaoferował artykuł o pojemności 90 l.</w:t>
            </w:r>
          </w:p>
        </w:tc>
      </w:tr>
    </w:tbl>
    <w:p w14:paraId="7E30E84F" w14:textId="77777777" w:rsidR="00872B6A" w:rsidRDefault="00872B6A" w:rsidP="00872B6A">
      <w:pPr>
        <w:spacing w:before="120" w:after="120"/>
        <w:jc w:val="both"/>
        <w:rPr>
          <w:color w:val="000000"/>
          <w:sz w:val="16"/>
          <w:szCs w:val="16"/>
        </w:rPr>
      </w:pPr>
    </w:p>
    <w:p w14:paraId="442918F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C0D1E" w14:textId="77777777" w:rsidR="002D0AD3" w:rsidRDefault="002D0AD3">
      <w:r>
        <w:separator/>
      </w:r>
    </w:p>
  </w:endnote>
  <w:endnote w:type="continuationSeparator" w:id="0">
    <w:p w14:paraId="3931D3FA" w14:textId="77777777" w:rsidR="002D0AD3" w:rsidRDefault="002D0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14A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6485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70F0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BC41E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5074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15988" w14:textId="77777777" w:rsidR="002D0AD3" w:rsidRDefault="002D0AD3">
      <w:r>
        <w:separator/>
      </w:r>
    </w:p>
  </w:footnote>
  <w:footnote w:type="continuationSeparator" w:id="0">
    <w:p w14:paraId="6C33EACC" w14:textId="77777777" w:rsidR="002D0AD3" w:rsidRDefault="002D0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B5A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680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258E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AD3"/>
    <w:rsid w:val="00005838"/>
    <w:rsid w:val="00022322"/>
    <w:rsid w:val="00042497"/>
    <w:rsid w:val="000945A7"/>
    <w:rsid w:val="000C1E6F"/>
    <w:rsid w:val="000E4E56"/>
    <w:rsid w:val="001A1468"/>
    <w:rsid w:val="001B7815"/>
    <w:rsid w:val="001C31ED"/>
    <w:rsid w:val="002B1E4F"/>
    <w:rsid w:val="002B6761"/>
    <w:rsid w:val="002D0AD3"/>
    <w:rsid w:val="003445A0"/>
    <w:rsid w:val="003A0AFC"/>
    <w:rsid w:val="003D611C"/>
    <w:rsid w:val="003E6BED"/>
    <w:rsid w:val="003F4C29"/>
    <w:rsid w:val="00431C0B"/>
    <w:rsid w:val="00437CAD"/>
    <w:rsid w:val="004657DA"/>
    <w:rsid w:val="004B2665"/>
    <w:rsid w:val="004C3459"/>
    <w:rsid w:val="004C48FC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2B6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BFCC46"/>
  <w15:chartTrackingRefBased/>
  <w15:docId w15:val="{05785CAD-68F8-425D-9ADC-3907BF1A0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419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2024-08-30T08:29:00Z</cp:lastPrinted>
  <dcterms:created xsi:type="dcterms:W3CDTF">2024-08-30T08:28:00Z</dcterms:created>
  <dcterms:modified xsi:type="dcterms:W3CDTF">2024-08-30T08:29:00Z</dcterms:modified>
</cp:coreProperties>
</file>