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444A32" w:rsidRDefault="00D62E6E" w:rsidP="00444A3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44A3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E11C5" w:rsidRPr="00444A32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444A3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44A32" w:rsidTr="00D62E6E">
        <w:tc>
          <w:tcPr>
            <w:tcW w:w="2800" w:type="dxa"/>
            <w:shd w:val="clear" w:color="auto" w:fill="auto"/>
          </w:tcPr>
          <w:p w:rsidR="00D62E6E" w:rsidRPr="00444A32" w:rsidRDefault="00D62E6E" w:rsidP="00444A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44A3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44A3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44A32" w:rsidRDefault="00D62E6E" w:rsidP="00444A3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44A32" w:rsidRDefault="00D62E6E" w:rsidP="00444A3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44A32" w:rsidRDefault="00D62E6E" w:rsidP="00444A3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444A32" w:rsidTr="00D62E6E">
        <w:tc>
          <w:tcPr>
            <w:tcW w:w="2800" w:type="dxa"/>
            <w:shd w:val="clear" w:color="auto" w:fill="auto"/>
          </w:tcPr>
          <w:p w:rsidR="00D62E6E" w:rsidRPr="00444A32" w:rsidRDefault="00D62E6E" w:rsidP="00444A3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44A3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44A32" w:rsidRDefault="00D62E6E" w:rsidP="00444A3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44A32" w:rsidRDefault="00D62E6E" w:rsidP="00444A3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44A32" w:rsidRDefault="00D62E6E" w:rsidP="00444A3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44A3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444A32" w:rsidRDefault="00BC121E" w:rsidP="00444A32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11C5" w:rsidRPr="00444A32" w:rsidTr="00026D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11C5" w:rsidRPr="00444A32" w:rsidRDefault="005E11C5" w:rsidP="00444A32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E11C5" w:rsidRPr="00444A32" w:rsidRDefault="005E11C5" w:rsidP="00444A3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5E11C5" w:rsidRPr="00444A32" w:rsidRDefault="005E11C5" w:rsidP="0044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E11C5" w:rsidRPr="00444A32" w:rsidRDefault="005E11C5" w:rsidP="0044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44A32" w:rsidRDefault="005E11C5" w:rsidP="00444A3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444A32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444A32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44A32" w:rsidTr="00D62E6E">
        <w:tc>
          <w:tcPr>
            <w:tcW w:w="2269" w:type="dxa"/>
            <w:shd w:val="clear" w:color="auto" w:fill="auto"/>
          </w:tcPr>
          <w:p w:rsidR="00D62E6E" w:rsidRPr="00444A32" w:rsidRDefault="00D62E6E" w:rsidP="00444A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44A32" w:rsidRDefault="005E11C5" w:rsidP="00444A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16 szt. stacji roboczych dla Katedry Informatyki Politechniki Częstochowskiej</w:t>
            </w:r>
            <w:r w:rsidR="00D62E6E"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11C5" w:rsidRPr="00444A32" w:rsidTr="00026D1E">
        <w:tc>
          <w:tcPr>
            <w:tcW w:w="2269" w:type="dxa"/>
            <w:shd w:val="clear" w:color="auto" w:fill="auto"/>
          </w:tcPr>
          <w:p w:rsidR="005E11C5" w:rsidRPr="00444A32" w:rsidRDefault="005E11C5" w:rsidP="00444A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11C5" w:rsidRPr="00444A32" w:rsidRDefault="005E11C5" w:rsidP="00444A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RK-NZ.261.63.2024.MM</w:t>
            </w:r>
          </w:p>
        </w:tc>
      </w:tr>
    </w:tbl>
    <w:p w:rsidR="00BC121E" w:rsidRPr="00444A32" w:rsidRDefault="005E11C5" w:rsidP="00444A32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44A3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444A3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444A3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444A32" w:rsidRDefault="008E296F" w:rsidP="00444A32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44A3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444A3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44A3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444A3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44A3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444A32" w:rsidRDefault="00BC121E" w:rsidP="00444A32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44A3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44A3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444A3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44A3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444A3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44A32" w:rsidRDefault="00BF69A4" w:rsidP="00444A32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44A32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44A3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44A3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444A3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44A32" w:rsidRDefault="00BC121E" w:rsidP="00444A3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44A32" w:rsidRDefault="00BC121E" w:rsidP="00444A32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44A3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444A32" w:rsidRDefault="00BC121E" w:rsidP="00444A3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444A3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44A32" w:rsidRDefault="00067B62" w:rsidP="00444A32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444A3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444A3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44A3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444A32" w:rsidRDefault="00067B62" w:rsidP="00444A3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44A32" w:rsidTr="00620E37">
        <w:tc>
          <w:tcPr>
            <w:tcW w:w="2660" w:type="dxa"/>
            <w:shd w:val="clear" w:color="auto" w:fill="auto"/>
          </w:tcPr>
          <w:p w:rsidR="00BC121E" w:rsidRPr="00444A32" w:rsidRDefault="00BC121E" w:rsidP="00444A3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44A32" w:rsidRDefault="00D62E6E" w:rsidP="00444A3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44A32" w:rsidRDefault="00844A96" w:rsidP="00444A3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44A32" w:rsidRDefault="00BC121E" w:rsidP="00444A3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44A32" w:rsidRDefault="00BC121E" w:rsidP="00444A3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44A3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44A32" w:rsidRDefault="00844A96" w:rsidP="00444A3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E11C5"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444A3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>
      <w:bookmarkStart w:id="0" w:name="_GoBack"/>
      <w:bookmarkEnd w:id="0"/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B2D" w:rsidRDefault="00443B2D">
      <w:r>
        <w:separator/>
      </w:r>
    </w:p>
  </w:endnote>
  <w:endnote w:type="continuationSeparator" w:id="0">
    <w:p w:rsidR="00443B2D" w:rsidRDefault="0044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4A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4A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C5" w:rsidRDefault="005E11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B2D" w:rsidRDefault="00443B2D">
      <w:r>
        <w:separator/>
      </w:r>
    </w:p>
  </w:footnote>
  <w:footnote w:type="continuationSeparator" w:id="0">
    <w:p w:rsidR="00443B2D" w:rsidRDefault="0044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C5" w:rsidRDefault="005E11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C5" w:rsidRDefault="005E11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1C5" w:rsidRDefault="005E11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B2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3B2D"/>
    <w:rsid w:val="00444A32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11C5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042B5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F5D3FA-7104-4A38-B0F8-4E9D0D96B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44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4A32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BA9F0-A1B1-4E4F-B278-7C37B08E3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2024-08-30T08:41:00Z</cp:lastPrinted>
  <dcterms:created xsi:type="dcterms:W3CDTF">2024-08-30T08:41:00Z</dcterms:created>
  <dcterms:modified xsi:type="dcterms:W3CDTF">2024-08-30T08:41:00Z</dcterms:modified>
</cp:coreProperties>
</file>