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7CC50" w14:textId="77777777" w:rsidR="00F245C5" w:rsidRPr="00353FDC" w:rsidRDefault="00466CF8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466CF8">
        <w:rPr>
          <w:rFonts w:ascii="Arial" w:hAnsi="Arial" w:cs="Arial"/>
        </w:rPr>
        <w:t>Warszawa</w:t>
      </w:r>
      <w:r w:rsidR="00F245C5" w:rsidRPr="00353FDC">
        <w:rPr>
          <w:rFonts w:ascii="Arial" w:hAnsi="Arial" w:cs="Arial"/>
        </w:rPr>
        <w:t xml:space="preserve"> dnia: </w:t>
      </w:r>
      <w:r w:rsidRPr="00466CF8">
        <w:rPr>
          <w:rFonts w:ascii="Arial" w:hAnsi="Arial" w:cs="Arial"/>
        </w:rPr>
        <w:t>2024-08-30</w:t>
      </w:r>
    </w:p>
    <w:p w14:paraId="3CF5FEF7" w14:textId="77777777" w:rsidR="00F245C5" w:rsidRPr="00353FDC" w:rsidRDefault="00466CF8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466CF8">
        <w:rPr>
          <w:rFonts w:ascii="Arial" w:hAnsi="Arial" w:cs="Arial"/>
          <w:b/>
          <w:bCs/>
        </w:rPr>
        <w:t>Państwowy Instytut Medyczny MSWiA</w:t>
      </w:r>
    </w:p>
    <w:p w14:paraId="444324C5" w14:textId="77777777" w:rsidR="00F245C5" w:rsidRPr="00353FDC" w:rsidRDefault="00466CF8" w:rsidP="00F245C5">
      <w:pPr>
        <w:spacing w:line="360" w:lineRule="auto"/>
        <w:ind w:right="3969"/>
        <w:rPr>
          <w:rFonts w:ascii="Arial" w:hAnsi="Arial" w:cs="Arial"/>
        </w:rPr>
      </w:pPr>
      <w:r w:rsidRPr="00466CF8">
        <w:rPr>
          <w:rFonts w:ascii="Arial" w:hAnsi="Arial" w:cs="Arial"/>
        </w:rPr>
        <w:t>Wołoska</w:t>
      </w:r>
      <w:r w:rsidR="00F245C5" w:rsidRPr="00353FDC">
        <w:rPr>
          <w:rFonts w:ascii="Arial" w:hAnsi="Arial" w:cs="Arial"/>
        </w:rPr>
        <w:t xml:space="preserve"> </w:t>
      </w:r>
      <w:r w:rsidRPr="00466CF8">
        <w:rPr>
          <w:rFonts w:ascii="Arial" w:hAnsi="Arial" w:cs="Arial"/>
        </w:rPr>
        <w:t>137</w:t>
      </w:r>
    </w:p>
    <w:p w14:paraId="5EE667A4" w14:textId="77777777" w:rsidR="00F245C5" w:rsidRPr="00353FDC" w:rsidRDefault="00466CF8" w:rsidP="00D30F1F">
      <w:pPr>
        <w:ind w:right="4253"/>
        <w:rPr>
          <w:rFonts w:ascii="Arial" w:hAnsi="Arial" w:cs="Arial"/>
        </w:rPr>
      </w:pPr>
      <w:r w:rsidRPr="00466CF8">
        <w:rPr>
          <w:rFonts w:ascii="Arial" w:hAnsi="Arial" w:cs="Arial"/>
        </w:rPr>
        <w:t>02-507</w:t>
      </w:r>
      <w:r w:rsidR="00F245C5" w:rsidRPr="00353FDC">
        <w:rPr>
          <w:rFonts w:ascii="Arial" w:hAnsi="Arial" w:cs="Arial"/>
        </w:rPr>
        <w:t xml:space="preserve"> </w:t>
      </w:r>
      <w:r w:rsidRPr="00466CF8">
        <w:rPr>
          <w:rFonts w:ascii="Arial" w:hAnsi="Arial" w:cs="Arial"/>
        </w:rPr>
        <w:t>Warszawa</w:t>
      </w:r>
    </w:p>
    <w:p w14:paraId="4822E2C2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D6200B1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3C18CCC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34349C0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7240037" w14:textId="77777777" w:rsidTr="002716A3">
        <w:tc>
          <w:tcPr>
            <w:tcW w:w="10065" w:type="dxa"/>
            <w:shd w:val="clear" w:color="auto" w:fill="F2F2F2"/>
            <w:hideMark/>
          </w:tcPr>
          <w:p w14:paraId="677103D8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5AD5F0A" w14:textId="1D9C6034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184EB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ORAZ ODRZUCENIU OFERTY</w:t>
            </w:r>
          </w:p>
        </w:tc>
      </w:tr>
    </w:tbl>
    <w:p w14:paraId="5B2901F0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4F3C4AB9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19409766" w14:textId="77777777" w:rsidTr="002716A3">
        <w:tc>
          <w:tcPr>
            <w:tcW w:w="2269" w:type="dxa"/>
            <w:shd w:val="clear" w:color="auto" w:fill="auto"/>
          </w:tcPr>
          <w:p w14:paraId="570B82AF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A1477E" w14:textId="77777777" w:rsidR="00F245C5" w:rsidRPr="00353FDC" w:rsidRDefault="00466CF8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Udzielanie świadczeń zdrowotnych w zakresie czynności zawodowych pielęgniarki w Klinikach i Oddziałach.</w:t>
            </w:r>
          </w:p>
        </w:tc>
      </w:tr>
      <w:tr w:rsidR="00466CF8" w:rsidRPr="00353FDC" w14:paraId="5E0E1BFA" w14:textId="77777777" w:rsidTr="008E36FC">
        <w:tc>
          <w:tcPr>
            <w:tcW w:w="2269" w:type="dxa"/>
            <w:shd w:val="clear" w:color="auto" w:fill="auto"/>
          </w:tcPr>
          <w:p w14:paraId="5DFCE9D0" w14:textId="77777777" w:rsidR="00466CF8" w:rsidRPr="00353FDC" w:rsidRDefault="00466CF8" w:rsidP="008E36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A2AE86" w14:textId="77777777" w:rsidR="00466CF8" w:rsidRPr="00353FDC" w:rsidRDefault="00466CF8" w:rsidP="008E36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PIM-SK-2375/53/24</w:t>
            </w:r>
          </w:p>
        </w:tc>
      </w:tr>
    </w:tbl>
    <w:p w14:paraId="5E5422BB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CC542C3" w14:textId="671E1D0D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66CF8" w:rsidRPr="00466CF8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 xml:space="preserve">, działając na podstawie art. 253 ust. 1 ustawy z dnia 11 września </w:t>
      </w:r>
      <w:r w:rsidR="00184EB8" w:rsidRPr="008D02AA">
        <w:rPr>
          <w:rFonts w:ascii="Arial" w:hAnsi="Arial" w:cs="Arial"/>
        </w:rPr>
        <w:t>2019 r.</w:t>
      </w:r>
      <w:r w:rsidRPr="008D02AA">
        <w:rPr>
          <w:rFonts w:ascii="Arial" w:hAnsi="Arial" w:cs="Arial"/>
        </w:rPr>
        <w:t xml:space="preserve"> Prawo zamówień publicznych </w:t>
      </w:r>
      <w:r w:rsidR="00466CF8" w:rsidRPr="00466CF8">
        <w:rPr>
          <w:rFonts w:ascii="Arial" w:hAnsi="Arial" w:cs="Arial"/>
        </w:rPr>
        <w:t xml:space="preserve">(t.j. Dz. U. z </w:t>
      </w:r>
      <w:r w:rsidR="00184EB8" w:rsidRPr="00466CF8">
        <w:rPr>
          <w:rFonts w:ascii="Arial" w:hAnsi="Arial" w:cs="Arial"/>
        </w:rPr>
        <w:t>2023 r.</w:t>
      </w:r>
      <w:r w:rsidR="00466CF8" w:rsidRPr="00466CF8">
        <w:rPr>
          <w:rFonts w:ascii="Arial" w:hAnsi="Arial" w:cs="Arial"/>
        </w:rPr>
        <w:t xml:space="preserve">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66CF8" w14:paraId="06C1B59F" w14:textId="77777777" w:rsidTr="008E36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F2316" w14:textId="77777777" w:rsidR="00466CF8" w:rsidRPr="00F245C5" w:rsidRDefault="00466CF8" w:rsidP="008E36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6CF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CF8">
              <w:rPr>
                <w:rFonts w:ascii="Arial" w:hAnsi="Arial" w:cs="Arial"/>
              </w:rPr>
              <w:t>Udzielanie świadczeń zdrowotnych w zakresie czynności zawodowych pielęgniarki w Klinice Kardiologii.</w:t>
            </w:r>
          </w:p>
          <w:p w14:paraId="7211BA36" w14:textId="77777777" w:rsidR="00466CF8" w:rsidRPr="00F245C5" w:rsidRDefault="00466CF8" w:rsidP="008E36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CF8">
              <w:rPr>
                <w:rFonts w:ascii="Arial" w:hAnsi="Arial" w:cs="Arial"/>
                <w:b/>
              </w:rPr>
              <w:t>Patrycja Ostrowska</w:t>
            </w:r>
          </w:p>
          <w:p w14:paraId="2D21A4CD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-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BC179F" w14:textId="77777777" w:rsidR="00466CF8" w:rsidRPr="00F245C5" w:rsidRDefault="00466CF8" w:rsidP="008E36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09-320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Karniszyn</w:t>
            </w:r>
          </w:p>
          <w:p w14:paraId="10E33616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CF8">
              <w:rPr>
                <w:rFonts w:ascii="Arial" w:hAnsi="Arial" w:cs="Arial"/>
                <w:b/>
              </w:rPr>
              <w:t>103 680.00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9E9F43" w14:textId="77777777" w:rsidR="00466CF8" w:rsidRPr="00F245C5" w:rsidRDefault="00466CF8" w:rsidP="008E36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6B99586" w14:textId="77777777" w:rsidR="00184EB8" w:rsidRPr="00184EB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4EB8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1B50D32A" w14:textId="78AA23E5" w:rsidR="00466CF8" w:rsidRPr="00466CF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84EB8">
              <w:rPr>
                <w:rFonts w:ascii="Arial" w:hAnsi="Arial" w:cs="Arial"/>
              </w:rPr>
              <w:t>Prawne: Art. 239 ust 1 ustawy PZP</w:t>
            </w:r>
          </w:p>
        </w:tc>
      </w:tr>
      <w:tr w:rsidR="00466CF8" w14:paraId="20F4ECCE" w14:textId="77777777" w:rsidTr="008E36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1538D" w14:textId="77777777" w:rsidR="00466CF8" w:rsidRPr="00F245C5" w:rsidRDefault="00466CF8" w:rsidP="008E36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6CF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CF8">
              <w:rPr>
                <w:rFonts w:ascii="Arial" w:hAnsi="Arial" w:cs="Arial"/>
              </w:rPr>
              <w:t>Udzielanie świadczeń zdrowotnych w zakresie czynności zawodowych pielęgniarki w Pracowni Kardioangiografii Kliniki Kardiologii.</w:t>
            </w:r>
          </w:p>
          <w:p w14:paraId="40CF2A4E" w14:textId="77777777" w:rsidR="00466CF8" w:rsidRPr="00F245C5" w:rsidRDefault="00466CF8" w:rsidP="008E36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CF8">
              <w:rPr>
                <w:rFonts w:ascii="Arial" w:hAnsi="Arial" w:cs="Arial"/>
                <w:b/>
              </w:rPr>
              <w:t>Piotr Szustak</w:t>
            </w:r>
          </w:p>
          <w:p w14:paraId="6696C342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Wspólna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67A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0CD9B69" w14:textId="77777777" w:rsidR="00466CF8" w:rsidRPr="00F245C5" w:rsidRDefault="00466CF8" w:rsidP="008E36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05-090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Janki</w:t>
            </w:r>
          </w:p>
          <w:p w14:paraId="2ACFDC38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CF8">
              <w:rPr>
                <w:rFonts w:ascii="Arial" w:hAnsi="Arial" w:cs="Arial"/>
                <w:b/>
              </w:rPr>
              <w:t>85 680.00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340185B" w14:textId="77777777" w:rsidR="00466CF8" w:rsidRPr="00F245C5" w:rsidRDefault="00466CF8" w:rsidP="008E36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ADD75D5" w14:textId="77777777" w:rsidR="00184EB8" w:rsidRPr="00184EB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4EB8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4CF2FD86" w14:textId="5CFE48C4" w:rsidR="00466CF8" w:rsidRPr="00466CF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84EB8">
              <w:rPr>
                <w:rFonts w:ascii="Arial" w:hAnsi="Arial" w:cs="Arial"/>
              </w:rPr>
              <w:t>Prawne: Art. 239 ust 1 ustawy PZP</w:t>
            </w:r>
          </w:p>
        </w:tc>
      </w:tr>
      <w:tr w:rsidR="00466CF8" w14:paraId="50F6D50B" w14:textId="77777777" w:rsidTr="008E36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D4D43" w14:textId="77777777" w:rsidR="00466CF8" w:rsidRPr="00F245C5" w:rsidRDefault="00466CF8" w:rsidP="008E36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6CF8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CF8">
              <w:rPr>
                <w:rFonts w:ascii="Arial" w:hAnsi="Arial" w:cs="Arial"/>
              </w:rPr>
              <w:t>Udzielanie świadczeń zdrowotnych w zakresie czynności zawodowych pielęgniarki w Klinice Chirurgii Ogólnej i Naczyniowej.</w:t>
            </w:r>
          </w:p>
          <w:p w14:paraId="37F9E68C" w14:textId="77777777" w:rsidR="00466CF8" w:rsidRPr="00F245C5" w:rsidRDefault="00466CF8" w:rsidP="008E36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CF8">
              <w:rPr>
                <w:rFonts w:ascii="Arial" w:hAnsi="Arial" w:cs="Arial"/>
                <w:b/>
              </w:rPr>
              <w:t>Maria Piekarska</w:t>
            </w:r>
          </w:p>
          <w:p w14:paraId="090E4F39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Partyzantów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501E054" w14:textId="77777777" w:rsidR="00466CF8" w:rsidRPr="00F245C5" w:rsidRDefault="00466CF8" w:rsidP="008E36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26-300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Opoczno</w:t>
            </w:r>
          </w:p>
          <w:p w14:paraId="3407A6D8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CF8">
              <w:rPr>
                <w:rFonts w:ascii="Arial" w:hAnsi="Arial" w:cs="Arial"/>
                <w:b/>
              </w:rPr>
              <w:t>192 000.00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4988C61" w14:textId="77777777" w:rsidR="00466CF8" w:rsidRPr="00F245C5" w:rsidRDefault="00466CF8" w:rsidP="008E36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731720" w14:textId="77777777" w:rsidR="00184EB8" w:rsidRPr="00184EB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4EB8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0B4E2BE6" w14:textId="3E4B0197" w:rsidR="00466CF8" w:rsidRPr="00466CF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84EB8">
              <w:rPr>
                <w:rFonts w:ascii="Arial" w:hAnsi="Arial" w:cs="Arial"/>
              </w:rPr>
              <w:t>Prawne: Art. 239 ust 1 ustawy PZP</w:t>
            </w:r>
          </w:p>
        </w:tc>
      </w:tr>
      <w:tr w:rsidR="00466CF8" w14:paraId="044A640B" w14:textId="77777777" w:rsidTr="008E36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F392" w14:textId="77777777" w:rsidR="00466CF8" w:rsidRPr="00F245C5" w:rsidRDefault="00466CF8" w:rsidP="008E36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6CF8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CF8">
              <w:rPr>
                <w:rFonts w:ascii="Arial" w:hAnsi="Arial" w:cs="Arial"/>
              </w:rPr>
              <w:t>Udzielanie świadczeń zdrowotnych w zakresie czynności zawodowych pielęgniarki w Oddziale Torakochirurgii.</w:t>
            </w:r>
          </w:p>
          <w:p w14:paraId="5127E315" w14:textId="77777777" w:rsidR="00466CF8" w:rsidRPr="00F245C5" w:rsidRDefault="00466CF8" w:rsidP="008E36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CF8">
              <w:rPr>
                <w:rFonts w:ascii="Arial" w:hAnsi="Arial" w:cs="Arial"/>
                <w:b/>
              </w:rPr>
              <w:t>Halyna Drobot</w:t>
            </w:r>
          </w:p>
          <w:p w14:paraId="023F7B91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Kawęczynska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36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/216</w:t>
            </w:r>
          </w:p>
          <w:p w14:paraId="58742278" w14:textId="77777777" w:rsidR="00466CF8" w:rsidRPr="00F245C5" w:rsidRDefault="00466CF8" w:rsidP="008E36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03-772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Warszawa</w:t>
            </w:r>
          </w:p>
          <w:p w14:paraId="7A5B49A8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CF8">
              <w:rPr>
                <w:rFonts w:ascii="Arial" w:hAnsi="Arial" w:cs="Arial"/>
                <w:b/>
              </w:rPr>
              <w:t>96 000.00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25B0BD" w14:textId="77777777" w:rsidR="00466CF8" w:rsidRPr="00F245C5" w:rsidRDefault="00466CF8" w:rsidP="008E36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F8F9AB" w14:textId="77777777" w:rsidR="00184EB8" w:rsidRPr="00184EB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4EB8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0FF9FC22" w14:textId="4D8EE8F7" w:rsidR="00466CF8" w:rsidRPr="00466CF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84EB8">
              <w:rPr>
                <w:rFonts w:ascii="Arial" w:hAnsi="Arial" w:cs="Arial"/>
              </w:rPr>
              <w:t>Prawne: Art. 239 ust 1 ustawy PZP</w:t>
            </w:r>
          </w:p>
        </w:tc>
      </w:tr>
      <w:tr w:rsidR="00466CF8" w14:paraId="1CAE595F" w14:textId="77777777" w:rsidTr="008E36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CBC9C" w14:textId="77777777" w:rsidR="00466CF8" w:rsidRPr="00F245C5" w:rsidRDefault="00466CF8" w:rsidP="008E36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6CF8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CF8">
              <w:rPr>
                <w:rFonts w:ascii="Arial" w:hAnsi="Arial" w:cs="Arial"/>
              </w:rPr>
              <w:t>Udzielanie świadczeń zdrowotnych w zakresie czynności zawodowych pielęgniarki w Oddziale Torakochirurgii.</w:t>
            </w:r>
          </w:p>
          <w:p w14:paraId="790C7280" w14:textId="77777777" w:rsidR="00466CF8" w:rsidRPr="00F245C5" w:rsidRDefault="00466CF8" w:rsidP="008E36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CF8">
              <w:rPr>
                <w:rFonts w:ascii="Arial" w:hAnsi="Arial" w:cs="Arial"/>
                <w:b/>
              </w:rPr>
              <w:t>Justyna Stanczykiewicz</w:t>
            </w:r>
          </w:p>
          <w:p w14:paraId="6D91A3CA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Rozłogi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/37</w:t>
            </w:r>
          </w:p>
          <w:p w14:paraId="07457000" w14:textId="77777777" w:rsidR="00466CF8" w:rsidRPr="00F245C5" w:rsidRDefault="00466CF8" w:rsidP="008E36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01-310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warszawa</w:t>
            </w:r>
          </w:p>
          <w:p w14:paraId="0DE66DF8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CF8">
              <w:rPr>
                <w:rFonts w:ascii="Arial" w:hAnsi="Arial" w:cs="Arial"/>
                <w:b/>
              </w:rPr>
              <w:t>69 120.00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C157EE3" w14:textId="77777777" w:rsidR="00466CF8" w:rsidRPr="00F245C5" w:rsidRDefault="00466CF8" w:rsidP="008E36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02B2C4" w14:textId="77777777" w:rsidR="00184EB8" w:rsidRPr="00184EB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4EB8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3FB1A25B" w14:textId="79910641" w:rsidR="00466CF8" w:rsidRPr="00466CF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84EB8">
              <w:rPr>
                <w:rFonts w:ascii="Arial" w:hAnsi="Arial" w:cs="Arial"/>
              </w:rPr>
              <w:t>Prawne: Art. 239 ust 1 ustawy PZP</w:t>
            </w:r>
          </w:p>
        </w:tc>
      </w:tr>
      <w:tr w:rsidR="00466CF8" w14:paraId="44F11A67" w14:textId="77777777" w:rsidTr="008E36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62F5" w14:textId="77777777" w:rsidR="00466CF8" w:rsidRPr="00F245C5" w:rsidRDefault="00466CF8" w:rsidP="008E36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6CF8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CF8">
              <w:rPr>
                <w:rFonts w:ascii="Arial" w:hAnsi="Arial" w:cs="Arial"/>
              </w:rPr>
              <w:t>Udzielanie świadczeń zdrowotnych w zakresie czynności zawodowych pielęgniarki w Oddziale Torakochirurgii.</w:t>
            </w:r>
          </w:p>
          <w:p w14:paraId="1B8C3BDB" w14:textId="77777777" w:rsidR="00466CF8" w:rsidRPr="00F245C5" w:rsidRDefault="00466CF8" w:rsidP="008E36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CF8">
              <w:rPr>
                <w:rFonts w:ascii="Arial" w:hAnsi="Arial" w:cs="Arial"/>
                <w:b/>
              </w:rPr>
              <w:t>Paulina Jędrzejczyk</w:t>
            </w:r>
          </w:p>
          <w:p w14:paraId="6DE0F4C8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ul.Wileńska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/63</w:t>
            </w:r>
          </w:p>
          <w:p w14:paraId="6A1B8DA5" w14:textId="77777777" w:rsidR="00466CF8" w:rsidRPr="00F245C5" w:rsidRDefault="00466CF8" w:rsidP="008E36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03-416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Warszawa</w:t>
            </w:r>
          </w:p>
          <w:p w14:paraId="3E15EFD9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CF8">
              <w:rPr>
                <w:rFonts w:ascii="Arial" w:hAnsi="Arial" w:cs="Arial"/>
                <w:b/>
              </w:rPr>
              <w:t>96 000.00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A9F29CD" w14:textId="77777777" w:rsidR="00466CF8" w:rsidRPr="00F245C5" w:rsidRDefault="00466CF8" w:rsidP="008E36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1B1581F" w14:textId="77777777" w:rsidR="00184EB8" w:rsidRPr="00184EB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4EB8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771392BB" w14:textId="1B8E821E" w:rsidR="00466CF8" w:rsidRPr="00466CF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84EB8">
              <w:rPr>
                <w:rFonts w:ascii="Arial" w:hAnsi="Arial" w:cs="Arial"/>
              </w:rPr>
              <w:t>Prawne: Art. 239 ust 1 ustawy PZP</w:t>
            </w:r>
          </w:p>
        </w:tc>
      </w:tr>
      <w:tr w:rsidR="00466CF8" w14:paraId="22F1F2A1" w14:textId="77777777" w:rsidTr="008E36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AEAB" w14:textId="77777777" w:rsidR="00466CF8" w:rsidRPr="00F245C5" w:rsidRDefault="00466CF8" w:rsidP="008E36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6CF8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CF8">
              <w:rPr>
                <w:rFonts w:ascii="Arial" w:hAnsi="Arial" w:cs="Arial"/>
              </w:rPr>
              <w:t>Udzielanie świadczeń zdrowotnych w zakresie czynności zawodowych pielęgniarki instrumentariuszki w Oddziale Chirurgii Plastycznej, Rekonstrukcyjnej i Chirurgii Ręki.</w:t>
            </w:r>
          </w:p>
          <w:p w14:paraId="2CCFBA60" w14:textId="77777777" w:rsidR="00466CF8" w:rsidRPr="00F245C5" w:rsidRDefault="00466CF8" w:rsidP="008E36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CF8">
              <w:rPr>
                <w:rFonts w:ascii="Arial" w:hAnsi="Arial" w:cs="Arial"/>
                <w:b/>
              </w:rPr>
              <w:t>Agnieszka Maruszczak</w:t>
            </w:r>
          </w:p>
          <w:p w14:paraId="382DD037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Gioacchino Rossiniego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/16</w:t>
            </w:r>
          </w:p>
          <w:p w14:paraId="50999191" w14:textId="77777777" w:rsidR="00466CF8" w:rsidRPr="00F245C5" w:rsidRDefault="00466CF8" w:rsidP="008E36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03-289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Warszawa</w:t>
            </w:r>
          </w:p>
          <w:p w14:paraId="2E723B5F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CF8">
              <w:rPr>
                <w:rFonts w:ascii="Arial" w:hAnsi="Arial" w:cs="Arial"/>
                <w:b/>
              </w:rPr>
              <w:t>84 000.00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5C813A" w14:textId="77777777" w:rsidR="00466CF8" w:rsidRPr="00F245C5" w:rsidRDefault="00466CF8" w:rsidP="008E36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7731037" w14:textId="77777777" w:rsidR="00184EB8" w:rsidRPr="00184EB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4EB8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4AD6867B" w14:textId="7441ECE9" w:rsidR="00466CF8" w:rsidRPr="00466CF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84EB8">
              <w:rPr>
                <w:rFonts w:ascii="Arial" w:hAnsi="Arial" w:cs="Arial"/>
              </w:rPr>
              <w:t>Prawne: Art. 239 ust 1 ustawy PZP</w:t>
            </w:r>
          </w:p>
        </w:tc>
      </w:tr>
      <w:tr w:rsidR="00466CF8" w14:paraId="0BEF3137" w14:textId="77777777" w:rsidTr="008E36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CB14" w14:textId="77777777" w:rsidR="00466CF8" w:rsidRPr="00F245C5" w:rsidRDefault="00466CF8" w:rsidP="008E36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6CF8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CF8">
              <w:rPr>
                <w:rFonts w:ascii="Arial" w:hAnsi="Arial" w:cs="Arial"/>
              </w:rPr>
              <w:t>Udzielanie świadczeń zdrowotnych w zakresie pielęgniarstwa anestezjologicznego w Klinice Anestezjologii i Intensywnej Terapii.</w:t>
            </w:r>
          </w:p>
          <w:p w14:paraId="0E7C87C6" w14:textId="77777777" w:rsidR="00466CF8" w:rsidRPr="00F245C5" w:rsidRDefault="00466CF8" w:rsidP="008E36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CF8">
              <w:rPr>
                <w:rFonts w:ascii="Arial" w:hAnsi="Arial" w:cs="Arial"/>
                <w:b/>
              </w:rPr>
              <w:t>Magdalena Włodek</w:t>
            </w:r>
          </w:p>
          <w:p w14:paraId="5A7171AC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Osińskiego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3A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22BCE8" w14:textId="77777777" w:rsidR="00466CF8" w:rsidRPr="00F245C5" w:rsidRDefault="00466CF8" w:rsidP="008E36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CF8">
              <w:rPr>
                <w:rFonts w:ascii="Arial" w:hAnsi="Arial" w:cs="Arial"/>
                <w:bCs/>
              </w:rPr>
              <w:t>26-600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CF8">
              <w:rPr>
                <w:rFonts w:ascii="Arial" w:hAnsi="Arial" w:cs="Arial"/>
                <w:bCs/>
              </w:rPr>
              <w:t>Radom</w:t>
            </w:r>
          </w:p>
          <w:p w14:paraId="48B5FFED" w14:textId="77777777" w:rsidR="00466CF8" w:rsidRPr="00F245C5" w:rsidRDefault="00466CF8" w:rsidP="008E36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CF8">
              <w:rPr>
                <w:rFonts w:ascii="Arial" w:hAnsi="Arial" w:cs="Arial"/>
                <w:b/>
              </w:rPr>
              <w:t>252 000.00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27F34E" w14:textId="77777777" w:rsidR="00466CF8" w:rsidRPr="00F245C5" w:rsidRDefault="00466CF8" w:rsidP="008E36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01BBB79" w14:textId="77777777" w:rsidR="00184EB8" w:rsidRPr="00184EB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4EB8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5CADA065" w14:textId="62F3E03B" w:rsidR="00466CF8" w:rsidRPr="00466CF8" w:rsidRDefault="00184EB8" w:rsidP="00184E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84EB8">
              <w:rPr>
                <w:rFonts w:ascii="Arial" w:hAnsi="Arial" w:cs="Arial"/>
              </w:rPr>
              <w:t>Prawne: Art. 239 ust 1 ustawy PZP</w:t>
            </w:r>
          </w:p>
        </w:tc>
      </w:tr>
    </w:tbl>
    <w:p w14:paraId="723FBB62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05AECC5D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04857B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81824B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706371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A3CAFA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66CF8" w14:paraId="28140D13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C2DC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Klinice Kardiologii.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38CE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Patrycja Ostrowska</w:t>
            </w:r>
          </w:p>
          <w:p w14:paraId="63420A3B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-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78F59A3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09-320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Karniszyn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CB1C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2C59E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CF8" w14:paraId="0A7437BE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611B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 xml:space="preserve">Udzielanie świadczeń zdrowotnych w zakresie czynności zawodowych pielęgniarki w Pracowni </w:t>
            </w:r>
            <w:r w:rsidRPr="00466CF8">
              <w:rPr>
                <w:rFonts w:ascii="Arial" w:hAnsi="Arial" w:cs="Arial"/>
                <w:sz w:val="22"/>
                <w:szCs w:val="22"/>
              </w:rPr>
              <w:lastRenderedPageBreak/>
              <w:t>Kardioangiografii Kliniki Kardiologii.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7FC0F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Piotr Szustak</w:t>
            </w:r>
          </w:p>
          <w:p w14:paraId="3C5DAE94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Wspólna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67A</w:t>
            </w:r>
          </w:p>
          <w:p w14:paraId="70FF4984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Janki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4406C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81F43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CF8" w14:paraId="4F16DE2F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24CE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Klinice Chirurgii Ogólnej i Naczyniowej.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AFD4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Maria Piekarska</w:t>
            </w:r>
          </w:p>
          <w:p w14:paraId="14D92C50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Partyzantów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6A85B9CC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26-300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Opoczno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C4EA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1DDF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CF8" w14:paraId="22AE9787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99AD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Klinice Anestezjologii i Intensywnej Terapii -OIT.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24B35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Aleksandra Firląg</w:t>
            </w:r>
          </w:p>
          <w:p w14:paraId="641BDD0F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Rzeszowska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40/1</w:t>
            </w:r>
          </w:p>
          <w:p w14:paraId="1BFC7A1E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5996E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E434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6CF8" w14:paraId="5C2C6924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DA74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Oddziale Torakochirurgii.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467C3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Halyna Drobot</w:t>
            </w:r>
          </w:p>
          <w:p w14:paraId="638D7296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Kawęczynska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36/216</w:t>
            </w:r>
          </w:p>
          <w:p w14:paraId="4471E106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03-772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278AC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C41FE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CF8" w14:paraId="00916E97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68F0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Oddziale Torakochirurgii.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89761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Justyna Stanczykiewicz</w:t>
            </w:r>
          </w:p>
          <w:p w14:paraId="7E44360E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Rozłogi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11/37</w:t>
            </w:r>
          </w:p>
          <w:p w14:paraId="19DAC4C7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01-310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CC59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B6C2A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CF8" w14:paraId="0D7A2913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3679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Oddziale Torakochirurgii.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B2D4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Paulina Jędrzejczyk</w:t>
            </w:r>
          </w:p>
          <w:p w14:paraId="7223190C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ul.Wileńska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45/63</w:t>
            </w:r>
          </w:p>
          <w:p w14:paraId="4784DDBD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03-416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B8994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9DE83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CF8" w14:paraId="6284C396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7D72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instrumentariuszki w Oddziale Chirurgii Plastycznej, Rekonstrukcyjnej i Chirurgii Ręki.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3317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Agnieszka Maruszczak</w:t>
            </w:r>
          </w:p>
          <w:p w14:paraId="09BFC76F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Gioacchino Rossiniego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1/16</w:t>
            </w:r>
          </w:p>
          <w:p w14:paraId="1D52AB24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03-289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C584D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3BBE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CF8" w14:paraId="551F847E" w14:textId="77777777" w:rsidTr="008E36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29FC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lastRenderedPageBreak/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CF8">
              <w:rPr>
                <w:rFonts w:ascii="Arial" w:hAnsi="Arial" w:cs="Arial"/>
                <w:sz w:val="22"/>
                <w:szCs w:val="22"/>
              </w:rPr>
              <w:t>Udzielanie świadczeń zdrowotnych w zakresie pielęgniarstwa anestezjologicznego w Klinice Anestezjologii i Intensywnej Terapii.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6FE2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Magdalena Włodek</w:t>
            </w:r>
          </w:p>
          <w:p w14:paraId="6B3BE194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Osińskiego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3A</w:t>
            </w:r>
          </w:p>
          <w:p w14:paraId="7349D89C" w14:textId="77777777" w:rsidR="00466CF8" w:rsidRPr="007D7932" w:rsidRDefault="00466CF8" w:rsidP="008E36F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BD99" w14:textId="77777777" w:rsidR="00466CF8" w:rsidRPr="007D7932" w:rsidRDefault="00466CF8" w:rsidP="008E36F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8A33" w14:textId="77777777" w:rsidR="00466CF8" w:rsidRPr="007D7932" w:rsidRDefault="00466CF8" w:rsidP="008E36F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52AB7EE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42DEFD5A" w14:textId="77777777"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0CE7B7D7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AA4201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1B3182D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EB33AE9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466CF8" w14:paraId="08D600C9" w14:textId="77777777" w:rsidTr="008E36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84799D" w14:textId="77777777" w:rsidR="00466CF8" w:rsidRPr="007D7932" w:rsidRDefault="00466CF8" w:rsidP="008E36FC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53A52F3" w14:textId="77777777" w:rsidR="00466CF8" w:rsidRPr="007D7932" w:rsidRDefault="00466CF8" w:rsidP="008E36FC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CF8">
              <w:rPr>
                <w:rFonts w:ascii="Arial" w:hAnsi="Arial" w:cs="Arial"/>
                <w:b/>
                <w:bCs/>
                <w:sz w:val="22"/>
                <w:szCs w:val="22"/>
              </w:rPr>
              <w:t>Aleksandra Firląg</w:t>
            </w:r>
          </w:p>
          <w:p w14:paraId="098D2918" w14:textId="77777777" w:rsidR="00466CF8" w:rsidRPr="007D7932" w:rsidRDefault="00466CF8" w:rsidP="008E36F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Rzeszowska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/1</w:t>
            </w:r>
          </w:p>
          <w:p w14:paraId="076E3804" w14:textId="77777777" w:rsidR="00466CF8" w:rsidRPr="007D7932" w:rsidRDefault="00466CF8" w:rsidP="008E36FC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CF8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67B112" w14:textId="77777777" w:rsidR="00466CF8" w:rsidRDefault="00466CF8" w:rsidP="008E36FC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Oferta odrzucona w zadaniu 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466CF8">
              <w:rPr>
                <w:rFonts w:ascii="Arial" w:hAnsi="Arial" w:cs="Arial"/>
                <w:b/>
                <w:sz w:val="22"/>
                <w:szCs w:val="22"/>
              </w:rPr>
              <w:t>Art. 226 ust. 1 pkt 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Pzp.</w:t>
            </w:r>
          </w:p>
          <w:p w14:paraId="6700BB2E" w14:textId="77777777" w:rsidR="00466CF8" w:rsidRPr="0013621B" w:rsidRDefault="00466CF8" w:rsidP="008E36FC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14:paraId="2219C408" w14:textId="77777777" w:rsidR="00466CF8" w:rsidRPr="007D7932" w:rsidRDefault="00466CF8" w:rsidP="008E36FC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1822519" w14:textId="77777777" w:rsidR="00466CF8" w:rsidRPr="007D7932" w:rsidRDefault="00466CF8" w:rsidP="008E36FC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6CF8">
              <w:rPr>
                <w:rFonts w:ascii="Arial" w:hAnsi="Arial" w:cs="Arial"/>
                <w:sz w:val="22"/>
                <w:szCs w:val="22"/>
              </w:rPr>
              <w:t>Oferent złożył ofertę z niewypełnionymi pozycjami.</w:t>
            </w:r>
          </w:p>
        </w:tc>
      </w:tr>
    </w:tbl>
    <w:p w14:paraId="14E8C430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40BB1C83" w14:textId="77777777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65419478" w14:textId="77777777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466CF8">
        <w:rPr>
          <w:rFonts w:ascii="Arial" w:hAnsi="Arial" w:cs="Arial"/>
        </w:rPr>
        <w:t>nie krótszym niż 5 dni od dnia przesłania niniejszej informacji o wyborze najkorzystniejszej oferty.</w:t>
      </w:r>
    </w:p>
    <w:p w14:paraId="1FE9B95B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47891E7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0822D74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1D166926" w14:textId="77777777" w:rsidR="0013621B" w:rsidRPr="004B39E0" w:rsidRDefault="0013621B" w:rsidP="0013621B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FCC9E82" w14:textId="161644B6" w:rsidR="008642B3" w:rsidRPr="0013621B" w:rsidRDefault="00466CF8" w:rsidP="0013621B">
      <w:pPr>
        <w:jc w:val="right"/>
        <w:rPr>
          <w:rFonts w:ascii="Arial" w:hAnsi="Arial" w:cs="Arial"/>
          <w:vertAlign w:val="superscript"/>
        </w:rPr>
      </w:pPr>
      <w:r w:rsidRPr="00466CF8">
        <w:rPr>
          <w:rFonts w:ascii="Arial" w:hAnsi="Arial" w:cs="Arial"/>
        </w:rPr>
        <w:t>Zofia</w:t>
      </w:r>
      <w:r w:rsidR="0013621B" w:rsidRPr="004B39E0">
        <w:rPr>
          <w:rFonts w:ascii="Arial" w:hAnsi="Arial" w:cs="Arial"/>
        </w:rPr>
        <w:t xml:space="preserve"> </w:t>
      </w:r>
      <w:bookmarkEnd w:id="0"/>
      <w:r w:rsidRPr="00466CF8">
        <w:rPr>
          <w:rFonts w:ascii="Arial" w:hAnsi="Arial" w:cs="Arial"/>
        </w:rPr>
        <w:t>Felczak</w:t>
      </w:r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99DA9" w14:textId="77777777" w:rsidR="007B53B8" w:rsidRDefault="007B53B8">
      <w:r>
        <w:separator/>
      </w:r>
    </w:p>
  </w:endnote>
  <w:endnote w:type="continuationSeparator" w:id="0">
    <w:p w14:paraId="35E903B7" w14:textId="77777777" w:rsidR="007B53B8" w:rsidRDefault="007B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8B54B" w14:textId="77777777" w:rsidR="00466CF8" w:rsidRDefault="00466C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5AE9C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5985F20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1864144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9AFFC" w14:textId="77777777" w:rsidR="00466CF8" w:rsidRDefault="00466C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888A6" w14:textId="77777777" w:rsidR="007B53B8" w:rsidRDefault="007B53B8">
      <w:r>
        <w:separator/>
      </w:r>
    </w:p>
  </w:footnote>
  <w:footnote w:type="continuationSeparator" w:id="0">
    <w:p w14:paraId="191BD627" w14:textId="77777777" w:rsidR="007B53B8" w:rsidRDefault="007B5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547E6" w14:textId="77777777" w:rsidR="00466CF8" w:rsidRDefault="00466C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F46A5" w14:textId="77777777" w:rsidR="00466CF8" w:rsidRDefault="00466C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E171E" w14:textId="77777777" w:rsidR="00466CF8" w:rsidRDefault="00466C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3B8"/>
    <w:rsid w:val="00022322"/>
    <w:rsid w:val="00042497"/>
    <w:rsid w:val="00096CE7"/>
    <w:rsid w:val="000C1E6F"/>
    <w:rsid w:val="000E4E56"/>
    <w:rsid w:val="0013621B"/>
    <w:rsid w:val="00184EB8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66CF8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B53B8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8DED3"/>
  <w15:chartTrackingRefBased/>
  <w15:docId w15:val="{8A6AC3C1-35CA-4CB0-81FC-897C6057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6</Pages>
  <Words>1005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Zofia Felczak</dc:creator>
  <cp:keywords/>
  <dc:description/>
  <cp:lastModifiedBy>Felczak Zofia</cp:lastModifiedBy>
  <cp:revision>3</cp:revision>
  <cp:lastPrinted>1601-01-01T00:00:00Z</cp:lastPrinted>
  <dcterms:created xsi:type="dcterms:W3CDTF">2024-08-30T07:28:00Z</dcterms:created>
  <dcterms:modified xsi:type="dcterms:W3CDTF">2024-08-30T07:54:00Z</dcterms:modified>
</cp:coreProperties>
</file>