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80C212" w14:textId="77777777" w:rsidR="00996FD8" w:rsidRPr="00240E71" w:rsidRDefault="00996FD8" w:rsidP="00996FD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1CA200D6" w14:textId="77777777" w:rsidR="00996FD8" w:rsidRDefault="00996FD8" w:rsidP="00996FD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E06D27C" w14:textId="77777777" w:rsidR="00996FD8" w:rsidRPr="0022732C" w:rsidRDefault="00996FD8" w:rsidP="00996FD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6C59020" w14:textId="77777777" w:rsidR="00996FD8" w:rsidRDefault="00996FD8" w:rsidP="00996FD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436F47D" w14:textId="77777777" w:rsidR="00996FD8" w:rsidRPr="0022732C" w:rsidRDefault="00996FD8" w:rsidP="00996FD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B4E4995" w14:textId="77777777" w:rsidR="00996FD8" w:rsidRPr="0022732C" w:rsidRDefault="00996FD8" w:rsidP="00996FD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569C1BA" w14:textId="77777777" w:rsidR="00996FD8" w:rsidRPr="0022732C" w:rsidRDefault="00996FD8" w:rsidP="00996FD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539EC4A" w14:textId="77777777" w:rsidR="00996FD8" w:rsidRPr="0022732C" w:rsidRDefault="00996FD8" w:rsidP="00996FD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A2AA60E" w14:textId="77777777" w:rsidR="00996FD8" w:rsidRPr="0022732C" w:rsidRDefault="00996FD8" w:rsidP="00996FD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11313264" w14:textId="77777777" w:rsidR="00996FD8" w:rsidRPr="0022732C" w:rsidRDefault="00996FD8" w:rsidP="00996FD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2766EEDC" w14:textId="77777777" w:rsidR="00996FD8" w:rsidRPr="0022732C" w:rsidRDefault="00996FD8" w:rsidP="00996FD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2E6412B" w14:textId="77777777" w:rsidR="00996FD8" w:rsidRPr="0022732C" w:rsidRDefault="00996FD8" w:rsidP="00996FD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65EE0E4" w14:textId="77777777" w:rsidR="00996FD8" w:rsidRPr="0022732C" w:rsidRDefault="00996FD8" w:rsidP="00996FD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0E6759A" w14:textId="77777777" w:rsidR="00996FD8" w:rsidRDefault="00996FD8" w:rsidP="00996FD8">
      <w:pPr>
        <w:spacing w:line="360" w:lineRule="auto"/>
      </w:pPr>
      <w:r>
        <w:t>Do: Nazwa i siedziba Zamawiającego:</w:t>
      </w:r>
    </w:p>
    <w:p w14:paraId="643A6890" w14:textId="77777777" w:rsidR="00996FD8" w:rsidRPr="00247153" w:rsidRDefault="00996FD8" w:rsidP="00996FD8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2FCA516D" w14:textId="77777777" w:rsidR="00996FD8" w:rsidRPr="00247153" w:rsidRDefault="00996FD8" w:rsidP="00996FD8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7FA298C3" w14:textId="77777777" w:rsidR="00996FD8" w:rsidRDefault="00996FD8" w:rsidP="00996FD8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1BCB6CB3" w14:textId="77777777" w:rsidR="00996FD8" w:rsidRDefault="00996FD8" w:rsidP="00996FD8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6615CC3E" w14:textId="77777777" w:rsidR="00996FD8" w:rsidRDefault="00996FD8" w:rsidP="00996FD8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6D494FB8" w14:textId="77777777" w:rsidR="00996FD8" w:rsidRDefault="00996FD8" w:rsidP="00996FD8">
      <w:pPr>
        <w:ind w:firstLine="3969"/>
        <w:rPr>
          <w:b/>
        </w:rPr>
      </w:pPr>
    </w:p>
    <w:p w14:paraId="308446F2" w14:textId="59C7628B" w:rsidR="00996FD8" w:rsidRDefault="00996FD8" w:rsidP="00996FD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457</w:t>
      </w:r>
      <w:r w:rsidRPr="00247153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5DA28A8E" w14:textId="77777777" w:rsidR="00996FD8" w:rsidRDefault="00996FD8" w:rsidP="00996FD8">
      <w:pPr>
        <w:tabs>
          <w:tab w:val="right" w:pos="9000"/>
        </w:tabs>
      </w:pPr>
    </w:p>
    <w:p w14:paraId="3FAA3EDB" w14:textId="77777777" w:rsidR="00996FD8" w:rsidRPr="005F7BDF" w:rsidRDefault="00996FD8" w:rsidP="00996FD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013A262A" w14:textId="77777777" w:rsidR="00996FD8" w:rsidRPr="005F7BDF" w:rsidRDefault="00996FD8" w:rsidP="00996FD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ED6BB20" w14:textId="77777777" w:rsidR="00996FD8" w:rsidRPr="005F7BDF" w:rsidRDefault="00996FD8" w:rsidP="00996FD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7ED5985C" w14:textId="77777777" w:rsidR="00996FD8" w:rsidRPr="005F7BDF" w:rsidRDefault="00996FD8" w:rsidP="00996FD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342EFAD" w14:textId="77777777" w:rsidR="00996FD8" w:rsidRPr="005F7BDF" w:rsidRDefault="00996FD8" w:rsidP="00996FD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9F1B7CF" w14:textId="77777777" w:rsidR="00996FD8" w:rsidRPr="002969BE" w:rsidRDefault="00996FD8" w:rsidP="00996FD8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6925529E" w14:textId="77777777" w:rsidR="00996FD8" w:rsidRPr="002969BE" w:rsidRDefault="00996FD8" w:rsidP="00996FD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57DF701B" w14:textId="77777777" w:rsidR="00996FD8" w:rsidRPr="002969BE" w:rsidRDefault="00996FD8" w:rsidP="00996FD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31DCAD8D" w14:textId="77777777" w:rsidR="00996FD8" w:rsidRPr="002969BE" w:rsidRDefault="00996FD8" w:rsidP="00996FD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79FAC9B8" w14:textId="77777777" w:rsidR="00996FD8" w:rsidRPr="002969BE" w:rsidRDefault="00996FD8" w:rsidP="00996FD8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25198D55" w14:textId="77777777" w:rsidR="00996FD8" w:rsidRPr="00FE545C" w:rsidRDefault="00996FD8" w:rsidP="00996FD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04FC886" w14:textId="77777777" w:rsidR="00996FD8" w:rsidRPr="00FE545C" w:rsidRDefault="00996FD8" w:rsidP="00996FD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FCCA3EE" w14:textId="77777777" w:rsidR="00996FD8" w:rsidRDefault="00996FD8" w:rsidP="00996FD8">
      <w:pPr>
        <w:jc w:val="both"/>
        <w:rPr>
          <w:sz w:val="18"/>
          <w:szCs w:val="18"/>
        </w:rPr>
      </w:pPr>
    </w:p>
    <w:p w14:paraId="18B9C6D7" w14:textId="77777777" w:rsidR="00996FD8" w:rsidRDefault="00996FD8" w:rsidP="00996FD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2A0DF6CE" w14:textId="77777777" w:rsidR="00996FD8" w:rsidRPr="00730EFE" w:rsidRDefault="00996FD8" w:rsidP="00996FD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4C2085C" w14:textId="77777777" w:rsidR="00996FD8" w:rsidRPr="001D671E" w:rsidRDefault="00996FD8" w:rsidP="00996FD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2C7B538" w14:textId="77777777" w:rsidR="00996FD8" w:rsidRDefault="00996FD8" w:rsidP="00996FD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28012AA" w14:textId="77777777" w:rsidR="00996FD8" w:rsidRDefault="00996FD8" w:rsidP="00996FD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58DE20" w14:textId="77777777" w:rsidR="00996FD8" w:rsidRDefault="00996FD8" w:rsidP="00996FD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A4E2759" w14:textId="77777777" w:rsidR="00996FD8" w:rsidRPr="001D671E" w:rsidRDefault="00996FD8" w:rsidP="00996FD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6FD8" w:rsidRPr="00FE545C" w14:paraId="789B3D44" w14:textId="77777777" w:rsidTr="00522D9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8643D" w14:textId="77777777" w:rsidR="00996FD8" w:rsidRPr="00FE545C" w:rsidRDefault="00996FD8" w:rsidP="00522D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A4903" w14:textId="77777777" w:rsidR="00996FD8" w:rsidRPr="00FE545C" w:rsidRDefault="00996FD8" w:rsidP="00522D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60FAB31" w14:textId="77777777" w:rsidR="00996FD8" w:rsidRPr="00FE545C" w:rsidRDefault="00996FD8" w:rsidP="00522D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274BFF" w14:textId="77777777" w:rsidR="00996FD8" w:rsidRPr="00FE545C" w:rsidRDefault="00996FD8" w:rsidP="00522D9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996FD8" w:rsidRPr="00FE545C" w14:paraId="53F72265" w14:textId="77777777" w:rsidTr="00522D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8A4C6A" w14:textId="77777777" w:rsidR="00996FD8" w:rsidRPr="00FE545C" w:rsidRDefault="00996FD8" w:rsidP="00522D9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2824F" w14:textId="77777777" w:rsidR="00996FD8" w:rsidRPr="00FE545C" w:rsidRDefault="00996FD8" w:rsidP="00522D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DD7A9" w14:textId="77777777" w:rsidR="00996FD8" w:rsidRPr="00FE545C" w:rsidRDefault="00996FD8" w:rsidP="00522D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96FD8" w:rsidRPr="00FE545C" w14:paraId="5D7D9257" w14:textId="77777777" w:rsidTr="00522D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F58C7" w14:textId="77777777" w:rsidR="00996FD8" w:rsidRPr="00FE545C" w:rsidRDefault="00996FD8" w:rsidP="00522D9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2DAD32" w14:textId="77777777" w:rsidR="00996FD8" w:rsidRPr="00FE545C" w:rsidRDefault="00996FD8" w:rsidP="00522D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A4E61" w14:textId="77777777" w:rsidR="00996FD8" w:rsidRPr="00FE545C" w:rsidRDefault="00996FD8" w:rsidP="00522D9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563E8CD" w14:textId="77777777" w:rsidR="00996FD8" w:rsidRDefault="00996FD8" w:rsidP="00996FD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4E6DF1B" w14:textId="77777777" w:rsidR="00996FD8" w:rsidRPr="00D638CC" w:rsidRDefault="00996FD8" w:rsidP="00996FD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3809F875" w14:textId="77777777" w:rsidR="00996FD8" w:rsidRPr="002F276A" w:rsidRDefault="00996FD8" w:rsidP="00996FD8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18D7EB0" w14:textId="77777777" w:rsidR="00996FD8" w:rsidRPr="002F276A" w:rsidRDefault="00996FD8" w:rsidP="00996FD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C420C23" w14:textId="77777777" w:rsidR="00996FD8" w:rsidRPr="002F276A" w:rsidRDefault="00996FD8" w:rsidP="00996FD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CD891A0" w14:textId="77777777" w:rsidR="00996FD8" w:rsidRPr="002F276A" w:rsidRDefault="00996FD8" w:rsidP="00996FD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B578B14" w14:textId="77777777" w:rsidR="00996FD8" w:rsidRPr="002F276A" w:rsidRDefault="00996FD8" w:rsidP="00996FD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87F6417" w14:textId="77777777" w:rsidR="00996FD8" w:rsidRDefault="00996FD8" w:rsidP="00996FD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A2FC0CA" w14:textId="77777777" w:rsidR="00996FD8" w:rsidRDefault="00996FD8" w:rsidP="00996FD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503D7BB" w14:textId="77777777" w:rsidR="00996FD8" w:rsidRDefault="00996FD8" w:rsidP="00996FD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77EC50" w14:textId="77777777" w:rsidR="00996FD8" w:rsidRDefault="00996FD8" w:rsidP="00996FD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6B1888F" w14:textId="77777777" w:rsidR="00996FD8" w:rsidRDefault="00996FD8" w:rsidP="00996FD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3D0CB6F" w14:textId="77777777" w:rsidR="00996FD8" w:rsidRDefault="00996FD8" w:rsidP="00996FD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C195A56" w14:textId="77777777" w:rsidR="00996FD8" w:rsidRDefault="00996FD8" w:rsidP="00996FD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3AB5634" w14:textId="77777777" w:rsidR="00996FD8" w:rsidRPr="000B45FE" w:rsidRDefault="00996FD8" w:rsidP="00996FD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F16F53D" w14:textId="77777777" w:rsidR="00996FD8" w:rsidRDefault="00996FD8" w:rsidP="00996FD8">
      <w:pPr>
        <w:jc w:val="both"/>
        <w:rPr>
          <w:sz w:val="22"/>
          <w:szCs w:val="22"/>
        </w:rPr>
      </w:pPr>
    </w:p>
    <w:p w14:paraId="6ECAF1A9" w14:textId="77777777" w:rsidR="00996FD8" w:rsidRDefault="00996FD8" w:rsidP="00996FD8">
      <w:pPr>
        <w:jc w:val="both"/>
        <w:rPr>
          <w:sz w:val="22"/>
          <w:szCs w:val="22"/>
        </w:rPr>
      </w:pPr>
    </w:p>
    <w:p w14:paraId="7AA5CBB0" w14:textId="77777777" w:rsidR="00996FD8" w:rsidRDefault="00996FD8" w:rsidP="00996FD8">
      <w:pPr>
        <w:jc w:val="right"/>
        <w:rPr>
          <w:sz w:val="20"/>
          <w:szCs w:val="20"/>
        </w:rPr>
      </w:pPr>
    </w:p>
    <w:p w14:paraId="45842356" w14:textId="77777777" w:rsidR="00996FD8" w:rsidRPr="00423B06" w:rsidRDefault="00996FD8" w:rsidP="00996FD8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94C7294" w14:textId="77777777" w:rsidR="00996FD8" w:rsidRPr="00012E38" w:rsidRDefault="00996FD8" w:rsidP="00996FD8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4D49DE4" w14:textId="77777777" w:rsidR="00996FD8" w:rsidRPr="00E52A10" w:rsidRDefault="00996FD8" w:rsidP="00996FD8"/>
    <w:p w14:paraId="62D53D7E" w14:textId="77777777" w:rsidR="00FE545C" w:rsidRPr="00996FD8" w:rsidRDefault="00FE545C" w:rsidP="00996FD8"/>
    <w:sectPr w:rsidR="00FE545C" w:rsidRPr="00996F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0E6CCE" w14:textId="77777777" w:rsidR="00AA1E8E" w:rsidRDefault="00AA1E8E">
      <w:r>
        <w:separator/>
      </w:r>
    </w:p>
  </w:endnote>
  <w:endnote w:type="continuationSeparator" w:id="0">
    <w:p w14:paraId="0E7BD8A3" w14:textId="77777777" w:rsidR="00AA1E8E" w:rsidRDefault="00AA1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D20BE" w14:textId="77777777" w:rsidR="00E248EA" w:rsidRDefault="00E248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9EFD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CB8DC" w14:textId="77777777" w:rsidR="00E248EA" w:rsidRDefault="00E248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547474" w14:textId="77777777" w:rsidR="00AA1E8E" w:rsidRDefault="00AA1E8E">
      <w:r>
        <w:separator/>
      </w:r>
    </w:p>
  </w:footnote>
  <w:footnote w:type="continuationSeparator" w:id="0">
    <w:p w14:paraId="1DBD681B" w14:textId="77777777" w:rsidR="00AA1E8E" w:rsidRDefault="00AA1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6984E" w14:textId="77777777" w:rsidR="00E248EA" w:rsidRDefault="00E248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4D42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6261A" w14:textId="77777777" w:rsidR="00E248EA" w:rsidRDefault="00E248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056316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89725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2734253">
    <w:abstractNumId w:val="0"/>
  </w:num>
  <w:num w:numId="4" w16cid:durableId="631864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E8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96FD8"/>
    <w:rsid w:val="00A0022B"/>
    <w:rsid w:val="00A346FE"/>
    <w:rsid w:val="00A47B4D"/>
    <w:rsid w:val="00A83018"/>
    <w:rsid w:val="00AA1E8E"/>
    <w:rsid w:val="00B774DC"/>
    <w:rsid w:val="00C969A6"/>
    <w:rsid w:val="00CA7D36"/>
    <w:rsid w:val="00D24208"/>
    <w:rsid w:val="00D60C38"/>
    <w:rsid w:val="00D66893"/>
    <w:rsid w:val="00D90ACB"/>
    <w:rsid w:val="00DC1500"/>
    <w:rsid w:val="00E248EA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83237F8"/>
  <w15:chartTrackingRefBased/>
  <w15:docId w15:val="{69C615F9-30BB-43FE-9E7A-F8EABBF0E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6FD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465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2024-08-28T11:04:00Z</cp:lastPrinted>
  <dcterms:created xsi:type="dcterms:W3CDTF">2024-08-28T11:03:00Z</dcterms:created>
  <dcterms:modified xsi:type="dcterms:W3CDTF">2024-08-28T11:04:00Z</dcterms:modified>
</cp:coreProperties>
</file>