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C96494" w14:textId="77777777" w:rsidR="00D62E6E" w:rsidRPr="008F747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F7475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C4C4C" w:rsidRPr="008F7475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8F747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F7475" w14:paraId="1F5CBE87" w14:textId="77777777" w:rsidTr="00D62E6E">
        <w:tc>
          <w:tcPr>
            <w:tcW w:w="2800" w:type="dxa"/>
            <w:shd w:val="clear" w:color="auto" w:fill="auto"/>
          </w:tcPr>
          <w:p w14:paraId="39245E4E" w14:textId="77777777" w:rsidR="00D62E6E" w:rsidRPr="008F747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F747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F747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3429653" w14:textId="77777777" w:rsidR="00D62E6E" w:rsidRPr="008F747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C8DCCA2" w14:textId="77777777" w:rsidR="00D62E6E" w:rsidRPr="008F747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F064EE" w14:textId="77777777" w:rsidR="00D62E6E" w:rsidRPr="008F747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F747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F747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F747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F7475" w14:paraId="5D14D88C" w14:textId="77777777" w:rsidTr="00D62E6E">
        <w:tc>
          <w:tcPr>
            <w:tcW w:w="2800" w:type="dxa"/>
            <w:shd w:val="clear" w:color="auto" w:fill="auto"/>
          </w:tcPr>
          <w:p w14:paraId="44060022" w14:textId="77777777" w:rsidR="00D62E6E" w:rsidRPr="008F747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F747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53FEFF2" w14:textId="77777777" w:rsidR="00D62E6E" w:rsidRPr="008F747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0E4D75A" w14:textId="77777777" w:rsidR="00D62E6E" w:rsidRPr="008F747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2679A1" w14:textId="77777777" w:rsidR="00D62E6E" w:rsidRPr="008F747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F747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F747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F747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C46282" w14:textId="77777777" w:rsidR="00BC121E" w:rsidRPr="008F747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C4C4C" w:rsidRPr="008F7475" w14:paraId="6352787E" w14:textId="77777777" w:rsidTr="005344B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03BB11" w14:textId="77777777" w:rsidR="004C4C4C" w:rsidRPr="008F7475" w:rsidRDefault="004C4C4C" w:rsidP="005344B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A2C4A99" w14:textId="77777777" w:rsidR="004C4C4C" w:rsidRPr="008F7475" w:rsidRDefault="004C4C4C" w:rsidP="005344B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F7475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8F7475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8F7475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8F7475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8F7475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8F7475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2036BE1B" w14:textId="77777777" w:rsidR="004C4C4C" w:rsidRPr="008F7475" w:rsidRDefault="004C4C4C" w:rsidP="005344B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F27C236" w14:textId="77777777" w:rsidR="004C4C4C" w:rsidRPr="008F7475" w:rsidRDefault="004C4C4C" w:rsidP="005344B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DE562BF" w14:textId="77777777" w:rsidR="00BC121E" w:rsidRPr="008F7475" w:rsidRDefault="004C4C4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74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F7475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F7475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F7475" w14:paraId="0598CEA1" w14:textId="77777777" w:rsidTr="00D62E6E">
        <w:tc>
          <w:tcPr>
            <w:tcW w:w="2269" w:type="dxa"/>
            <w:shd w:val="clear" w:color="auto" w:fill="auto"/>
          </w:tcPr>
          <w:p w14:paraId="140A2596" w14:textId="77777777" w:rsidR="00D62E6E" w:rsidRPr="008F747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50AA0E" w14:textId="77777777" w:rsidR="00D62E6E" w:rsidRPr="008F7475" w:rsidRDefault="004C4C4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produktów leczniczych w szpitalnych programach lekowych, chemioterapii oraz innych leków, płynów infuzyjnych i żywienia dojelitowego na 24 miesiące</w:t>
            </w:r>
            <w:r w:rsidR="00D62E6E" w:rsidRPr="008F747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C4C4C" w:rsidRPr="008F7475" w14:paraId="661861C7" w14:textId="77777777" w:rsidTr="005344BF">
        <w:tc>
          <w:tcPr>
            <w:tcW w:w="2269" w:type="dxa"/>
            <w:shd w:val="clear" w:color="auto" w:fill="auto"/>
          </w:tcPr>
          <w:p w14:paraId="523BAD69" w14:textId="77777777" w:rsidR="004C4C4C" w:rsidRPr="008F7475" w:rsidRDefault="004C4C4C" w:rsidP="005344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787474" w14:textId="77777777" w:rsidR="004C4C4C" w:rsidRPr="008F7475" w:rsidRDefault="004C4C4C" w:rsidP="005344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112/2024</w:t>
            </w:r>
          </w:p>
        </w:tc>
      </w:tr>
    </w:tbl>
    <w:p w14:paraId="506BEEC0" w14:textId="77777777" w:rsidR="00BC121E" w:rsidRPr="008F7475" w:rsidRDefault="004C4C4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F74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F74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F747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F747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F74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F747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7B32553" w14:textId="77777777" w:rsidR="00BC121E" w:rsidRPr="008F747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F747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7F0D2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8F74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F74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F747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F7475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8F747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F747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EABB85F" w14:textId="77777777" w:rsidR="00BC121E" w:rsidRPr="008F747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747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CBBEB1A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8F74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F747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8F747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F7475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8F747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CCCD878" w14:textId="77777777" w:rsidR="00BF69A4" w:rsidRPr="008F747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747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F7475" w14:paraId="1CE0483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96A22" w14:textId="77777777" w:rsidR="00BC121E" w:rsidRPr="008F747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95B9D" w14:textId="77777777" w:rsidR="00BC121E" w:rsidRPr="008F747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C77E3" w14:textId="77777777" w:rsidR="00BC121E" w:rsidRPr="008F747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F7475" w14:paraId="36D24E9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F061F" w14:textId="77777777" w:rsidR="00BC121E" w:rsidRPr="008F747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D08C" w14:textId="77777777" w:rsidR="00BC121E" w:rsidRPr="008F747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32F1" w14:textId="77777777" w:rsidR="00BC121E" w:rsidRPr="008F747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F7475" w14:paraId="4F44B93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D1D2B" w14:textId="77777777" w:rsidR="00BC121E" w:rsidRPr="008F747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C434" w14:textId="77777777" w:rsidR="00BC121E" w:rsidRPr="008F747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C09A" w14:textId="77777777" w:rsidR="00BC121E" w:rsidRPr="008F747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A8395E8" w14:textId="77777777" w:rsidR="00BC121E" w:rsidRPr="008F747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F747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451AADF6" w14:textId="77777777" w:rsidR="00BC121E" w:rsidRPr="008F747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F7475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B90978D" w14:textId="77777777" w:rsidR="00067B62" w:rsidRPr="008F747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F747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F747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F747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512C640" w14:textId="77777777" w:rsidR="00067B62" w:rsidRPr="008F747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F7475" w14:paraId="2E9F25F2" w14:textId="77777777" w:rsidTr="00620E37">
        <w:tc>
          <w:tcPr>
            <w:tcW w:w="2660" w:type="dxa"/>
            <w:shd w:val="clear" w:color="auto" w:fill="auto"/>
          </w:tcPr>
          <w:p w14:paraId="1C4C70C6" w14:textId="77777777" w:rsidR="00BC121E" w:rsidRPr="008F747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B8F2882" w14:textId="77777777" w:rsidR="00BC121E" w:rsidRPr="008F747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E11CF20" w14:textId="77777777" w:rsidR="00BC121E" w:rsidRPr="008F747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F74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F74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C43FEE8" w14:textId="77777777" w:rsidR="00BC121E" w:rsidRPr="008F747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796BC8F" w14:textId="77777777" w:rsidR="00BC121E" w:rsidRPr="008F747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CCC8F37" w14:textId="77777777" w:rsidR="00BC121E" w:rsidRPr="008F747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F74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C4C4C" w:rsidRPr="008F74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F74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F747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A7F7D26" w14:textId="77777777" w:rsidR="00106AC7" w:rsidRPr="008F7475" w:rsidRDefault="00106AC7" w:rsidP="00BC121E">
      <w:pPr>
        <w:rPr>
          <w:rFonts w:ascii="Arial Narrow" w:hAnsi="Arial Narrow"/>
        </w:rPr>
      </w:pPr>
    </w:p>
    <w:sectPr w:rsidR="00106AC7" w:rsidRPr="008F747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88BBFD" w14:textId="77777777" w:rsidR="00124ED6" w:rsidRDefault="00124ED6">
      <w:r>
        <w:separator/>
      </w:r>
    </w:p>
  </w:endnote>
  <w:endnote w:type="continuationSeparator" w:id="0">
    <w:p w14:paraId="2D1F2DA7" w14:textId="77777777" w:rsidR="00124ED6" w:rsidRDefault="00124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B530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0DC81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510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BCC31B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A7E56AC">
        <v:line id="_x0000_s1025" style="position:absolute;left:0;text-align:left;z-index:251657728" from="-3.85pt,8.7pt" to="455.15pt,8.7pt"/>
      </w:pict>
    </w:r>
  </w:p>
  <w:p w14:paraId="039B757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F3BEA" w14:textId="77777777" w:rsidR="004C4C4C" w:rsidRDefault="004C4C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ABD0C4" w14:textId="77777777" w:rsidR="00124ED6" w:rsidRDefault="00124ED6">
      <w:r>
        <w:separator/>
      </w:r>
    </w:p>
  </w:footnote>
  <w:footnote w:type="continuationSeparator" w:id="0">
    <w:p w14:paraId="46D2AB57" w14:textId="77777777" w:rsidR="00124ED6" w:rsidRDefault="00124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E4017" w14:textId="77777777" w:rsidR="004C4C4C" w:rsidRDefault="004C4C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14DFA" w14:textId="77777777" w:rsidR="004C4C4C" w:rsidRDefault="004C4C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7BAA1" w14:textId="77777777" w:rsidR="004C4C4C" w:rsidRDefault="004C4C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579982">
    <w:abstractNumId w:val="13"/>
  </w:num>
  <w:num w:numId="2" w16cid:durableId="1693990930">
    <w:abstractNumId w:val="0"/>
  </w:num>
  <w:num w:numId="3" w16cid:durableId="721176279">
    <w:abstractNumId w:val="11"/>
  </w:num>
  <w:num w:numId="4" w16cid:durableId="1513061939">
    <w:abstractNumId w:val="8"/>
  </w:num>
  <w:num w:numId="5" w16cid:durableId="783966207">
    <w:abstractNumId w:val="7"/>
  </w:num>
  <w:num w:numId="6" w16cid:durableId="59594850">
    <w:abstractNumId w:val="1"/>
  </w:num>
  <w:num w:numId="7" w16cid:durableId="1595818636">
    <w:abstractNumId w:val="6"/>
  </w:num>
  <w:num w:numId="8" w16cid:durableId="1211846447">
    <w:abstractNumId w:val="3"/>
  </w:num>
  <w:num w:numId="9" w16cid:durableId="291443977">
    <w:abstractNumId w:val="2"/>
  </w:num>
  <w:num w:numId="10" w16cid:durableId="769660944">
    <w:abstractNumId w:val="5"/>
  </w:num>
  <w:num w:numId="11" w16cid:durableId="1142423574">
    <w:abstractNumId w:val="10"/>
  </w:num>
  <w:num w:numId="12" w16cid:durableId="1829975066">
    <w:abstractNumId w:val="4"/>
  </w:num>
  <w:num w:numId="13" w16cid:durableId="2033338893">
    <w:abstractNumId w:val="9"/>
  </w:num>
  <w:num w:numId="14" w16cid:durableId="6104321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ED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24ED6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4C4C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7475"/>
    <w:rsid w:val="00952336"/>
    <w:rsid w:val="009A21D7"/>
    <w:rsid w:val="009A4A2C"/>
    <w:rsid w:val="009A4CD3"/>
    <w:rsid w:val="00A24942"/>
    <w:rsid w:val="00A30DB5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FC5D31"/>
  <w15:chartTrackingRefBased/>
  <w15:docId w15:val="{BDCD9D95-3CFC-4550-ACCF-639EB7E0C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2024-08-22T10:22:00Z</dcterms:created>
  <dcterms:modified xsi:type="dcterms:W3CDTF">2024-08-22T10:22:00Z</dcterms:modified>
</cp:coreProperties>
</file>