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CA9F43" w14:textId="77777777" w:rsidR="006676AE" w:rsidRPr="005712B0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5712B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642B0" w:rsidRPr="005712B0">
        <w:rPr>
          <w:rFonts w:ascii="Arial Narrow" w:hAnsi="Arial Narrow" w:cs="Arial"/>
          <w:bCs/>
          <w:i w:val="0"/>
          <w:szCs w:val="24"/>
        </w:rPr>
        <w:t>2</w:t>
      </w:r>
      <w:r w:rsidR="00B36ABD" w:rsidRPr="005712B0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14C9F51" w14:textId="77777777" w:rsidR="005103B9" w:rsidRPr="005712B0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73888EF6" w14:textId="77777777" w:rsidR="006676AE" w:rsidRPr="005712B0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>Znak sprawy:</w:t>
      </w:r>
      <w:r w:rsidRPr="005712B0">
        <w:rPr>
          <w:rFonts w:ascii="Arial Narrow" w:hAnsi="Arial Narrow" w:cs="Arial"/>
          <w:b/>
          <w:sz w:val="24"/>
          <w:szCs w:val="24"/>
        </w:rPr>
        <w:t xml:space="preserve"> </w:t>
      </w:r>
      <w:r w:rsidR="001642B0" w:rsidRPr="005712B0">
        <w:rPr>
          <w:rFonts w:ascii="Arial Narrow" w:hAnsi="Arial Narrow" w:cs="Arial"/>
          <w:b/>
          <w:sz w:val="24"/>
          <w:szCs w:val="24"/>
        </w:rPr>
        <w:t>112/2024</w:t>
      </w:r>
    </w:p>
    <w:p w14:paraId="58E15779" w14:textId="77777777" w:rsidR="00C4103F" w:rsidRPr="005712B0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712B0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5712B0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712B0">
        <w:rPr>
          <w:rFonts w:ascii="Arial Narrow" w:hAnsi="Arial Narrow" w:cs="Arial"/>
          <w:b/>
          <w:sz w:val="24"/>
          <w:szCs w:val="24"/>
        </w:rPr>
        <w:t>:</w:t>
      </w:r>
    </w:p>
    <w:p w14:paraId="57E595BF" w14:textId="77777777" w:rsidR="006676AE" w:rsidRPr="005712B0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5712B0">
        <w:rPr>
          <w:rFonts w:ascii="Arial Narrow" w:hAnsi="Arial Narrow" w:cs="Arial"/>
        </w:rPr>
        <w:t xml:space="preserve"> </w:t>
      </w:r>
      <w:r w:rsidR="001642B0" w:rsidRPr="005712B0">
        <w:rPr>
          <w:rFonts w:ascii="Arial Narrow" w:hAnsi="Arial Narrow" w:cs="Arial"/>
        </w:rPr>
        <w:t>10 Wojskowy Szpital Kliniczny z Polikliniką Samodzielny Publiczny Zakład Opieki Zdrowotnej</w:t>
      </w:r>
    </w:p>
    <w:p w14:paraId="1DAEA398" w14:textId="77777777" w:rsidR="006676AE" w:rsidRPr="005712B0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712B0">
        <w:rPr>
          <w:rFonts w:ascii="Arial Narrow" w:hAnsi="Arial Narrow" w:cs="Arial"/>
        </w:rPr>
        <w:t xml:space="preserve"> </w:t>
      </w:r>
      <w:r w:rsidR="001642B0" w:rsidRPr="005712B0">
        <w:rPr>
          <w:rFonts w:ascii="Arial Narrow" w:hAnsi="Arial Narrow" w:cs="Arial"/>
        </w:rPr>
        <w:t>ul. Powstańców Warszawy</w:t>
      </w:r>
      <w:r w:rsidRPr="005712B0">
        <w:rPr>
          <w:rFonts w:ascii="Arial Narrow" w:hAnsi="Arial Narrow" w:cs="Arial"/>
        </w:rPr>
        <w:t xml:space="preserve"> </w:t>
      </w:r>
      <w:r w:rsidR="001642B0" w:rsidRPr="005712B0">
        <w:rPr>
          <w:rFonts w:ascii="Arial Narrow" w:hAnsi="Arial Narrow" w:cs="Arial"/>
        </w:rPr>
        <w:t>5</w:t>
      </w:r>
      <w:r w:rsidRPr="005712B0">
        <w:rPr>
          <w:rFonts w:ascii="Arial Narrow" w:hAnsi="Arial Narrow" w:cs="Arial"/>
        </w:rPr>
        <w:t xml:space="preserve"> </w:t>
      </w:r>
    </w:p>
    <w:p w14:paraId="4FC6C493" w14:textId="77777777" w:rsidR="00F90CD1" w:rsidRPr="005712B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712B0">
        <w:rPr>
          <w:rFonts w:ascii="Arial Narrow" w:hAnsi="Arial Narrow" w:cs="Arial"/>
        </w:rPr>
        <w:t xml:space="preserve"> </w:t>
      </w:r>
      <w:r w:rsidR="001642B0" w:rsidRPr="005712B0">
        <w:rPr>
          <w:rFonts w:ascii="Arial Narrow" w:hAnsi="Arial Narrow" w:cs="Arial"/>
        </w:rPr>
        <w:t>85-681</w:t>
      </w:r>
      <w:r w:rsidRPr="005712B0">
        <w:rPr>
          <w:rFonts w:ascii="Arial Narrow" w:hAnsi="Arial Narrow" w:cs="Arial"/>
        </w:rPr>
        <w:t xml:space="preserve"> </w:t>
      </w:r>
      <w:r w:rsidR="001642B0" w:rsidRPr="005712B0">
        <w:rPr>
          <w:rFonts w:ascii="Arial Narrow" w:hAnsi="Arial Narrow" w:cs="Arial"/>
        </w:rPr>
        <w:t>Bydgoszcz</w:t>
      </w:r>
    </w:p>
    <w:p w14:paraId="17702AC0" w14:textId="77777777" w:rsidR="009169D4" w:rsidRPr="005712B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712B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524B814" w14:textId="77777777" w:rsidR="009169D4" w:rsidRPr="005712B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712B0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2CB6B72D" w14:textId="77777777" w:rsidR="00C4103F" w:rsidRPr="005712B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712B0">
        <w:rPr>
          <w:rFonts w:ascii="Arial Narrow" w:hAnsi="Arial Narrow" w:cs="Arial"/>
          <w:i/>
        </w:rPr>
        <w:t xml:space="preserve"> </w:t>
      </w:r>
    </w:p>
    <w:p w14:paraId="789E0000" w14:textId="77777777" w:rsidR="00C4103F" w:rsidRPr="005712B0" w:rsidRDefault="007118F0" w:rsidP="00F04280">
      <w:pPr>
        <w:spacing w:after="0" w:line="480" w:lineRule="auto"/>
        <w:rPr>
          <w:rFonts w:ascii="Arial Narrow" w:hAnsi="Arial Narrow" w:cs="Arial"/>
          <w:b/>
          <w:sz w:val="28"/>
          <w:szCs w:val="28"/>
        </w:rPr>
      </w:pPr>
      <w:r w:rsidRPr="005712B0">
        <w:rPr>
          <w:rFonts w:ascii="Arial Narrow" w:hAnsi="Arial Narrow" w:cs="Arial"/>
          <w:b/>
          <w:sz w:val="24"/>
          <w:szCs w:val="24"/>
        </w:rPr>
        <w:t>Wykonawca</w:t>
      </w:r>
      <w:r w:rsidR="007936D6" w:rsidRPr="005712B0">
        <w:rPr>
          <w:rFonts w:ascii="Arial Narrow" w:hAnsi="Arial Narrow" w:cs="Arial"/>
          <w:b/>
          <w:sz w:val="24"/>
          <w:szCs w:val="24"/>
        </w:rPr>
        <w:t>:</w:t>
      </w:r>
    </w:p>
    <w:p w14:paraId="60730B37" w14:textId="77777777" w:rsidR="00757EFB" w:rsidRPr="005712B0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5712B0">
        <w:rPr>
          <w:rFonts w:ascii="Arial Narrow" w:hAnsi="Arial Narrow" w:cs="Arial"/>
        </w:rPr>
        <w:t>………………………………………</w:t>
      </w:r>
      <w:r w:rsidR="00650D6C" w:rsidRPr="005712B0">
        <w:rPr>
          <w:rFonts w:ascii="Arial Narrow" w:hAnsi="Arial Narrow" w:cs="Arial"/>
        </w:rPr>
        <w:t>…………………………</w:t>
      </w:r>
      <w:r w:rsidRPr="005712B0">
        <w:rPr>
          <w:rFonts w:ascii="Arial Narrow" w:hAnsi="Arial Narrow" w:cs="Arial"/>
        </w:rPr>
        <w:t>…</w:t>
      </w:r>
    </w:p>
    <w:p w14:paraId="388229B4" w14:textId="77777777" w:rsidR="007118F0" w:rsidRPr="005712B0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5712B0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5712B0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5712B0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5712B0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5712B0">
        <w:rPr>
          <w:rFonts w:ascii="Arial Narrow" w:hAnsi="Arial Narrow" w:cs="Arial"/>
          <w:i/>
          <w:sz w:val="16"/>
          <w:szCs w:val="16"/>
        </w:rPr>
        <w:t>KRS/CEiDG)</w:t>
      </w:r>
    </w:p>
    <w:p w14:paraId="7486A75E" w14:textId="77777777" w:rsidR="00C4103F" w:rsidRPr="005712B0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5712B0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6CCFBE34" w14:textId="77777777" w:rsidR="00757EFB" w:rsidRPr="005712B0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5712B0">
        <w:rPr>
          <w:rFonts w:ascii="Arial Narrow" w:hAnsi="Arial Narrow" w:cs="Arial"/>
        </w:rPr>
        <w:t>………………………………………</w:t>
      </w:r>
      <w:r w:rsidR="00650D6C" w:rsidRPr="005712B0">
        <w:rPr>
          <w:rFonts w:ascii="Arial Narrow" w:hAnsi="Arial Narrow" w:cs="Arial"/>
        </w:rPr>
        <w:t>……</w:t>
      </w:r>
      <w:r w:rsidRPr="005712B0">
        <w:rPr>
          <w:rFonts w:ascii="Arial Narrow" w:hAnsi="Arial Narrow" w:cs="Arial"/>
        </w:rPr>
        <w:t>…</w:t>
      </w:r>
    </w:p>
    <w:p w14:paraId="78C0B0DF" w14:textId="77777777" w:rsidR="00484F88" w:rsidRPr="005712B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5712B0">
        <w:rPr>
          <w:rFonts w:ascii="Arial Narrow" w:hAnsi="Arial Narrow" w:cs="Arial"/>
          <w:i/>
          <w:sz w:val="16"/>
          <w:szCs w:val="16"/>
        </w:rPr>
        <w:t>(imię, n</w:t>
      </w:r>
      <w:r w:rsidR="00825A09" w:rsidRPr="005712B0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5712B0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5712B0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5712B0">
        <w:rPr>
          <w:rFonts w:ascii="Arial Narrow" w:hAnsi="Arial Narrow" w:cs="Arial"/>
          <w:i/>
          <w:sz w:val="16"/>
          <w:szCs w:val="16"/>
        </w:rPr>
        <w:t>reprezentacji</w:t>
      </w:r>
      <w:r w:rsidRPr="005712B0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42B0" w:rsidRPr="005712B0" w14:paraId="742F4B72" w14:textId="77777777" w:rsidTr="002301CB">
        <w:tc>
          <w:tcPr>
            <w:tcW w:w="9104" w:type="dxa"/>
            <w:shd w:val="clear" w:color="auto" w:fill="D9D9D9"/>
          </w:tcPr>
          <w:p w14:paraId="134E4F14" w14:textId="77777777" w:rsidR="001642B0" w:rsidRPr="005712B0" w:rsidRDefault="001642B0" w:rsidP="002301C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712B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E3C73AE" w14:textId="77777777" w:rsidR="001642B0" w:rsidRPr="005712B0" w:rsidRDefault="001642B0" w:rsidP="002301CB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712B0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712B0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5712B0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5712B0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5712B0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5712B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712B0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302EA3A4" w14:textId="77777777" w:rsidR="001642B0" w:rsidRPr="005712B0" w:rsidRDefault="001642B0" w:rsidP="002301CB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712B0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848A4B8" w14:textId="77777777" w:rsidR="001642B0" w:rsidRPr="005712B0" w:rsidRDefault="001642B0" w:rsidP="002301C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712B0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65E3EE06" w14:textId="77777777" w:rsidR="001642B0" w:rsidRPr="005712B0" w:rsidRDefault="001642B0" w:rsidP="002301CB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712B0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5712B0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5712B0">
              <w:rPr>
                <w:rFonts w:ascii="Arial Narrow" w:hAnsi="Arial Narrow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556E4A80" w14:textId="77777777" w:rsidR="00E50194" w:rsidRPr="005712B0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>Na potrzeby postę</w:t>
      </w:r>
      <w:r w:rsidR="008D0487" w:rsidRPr="005712B0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712B0">
        <w:rPr>
          <w:rFonts w:ascii="Arial Narrow" w:hAnsi="Arial Narrow" w:cs="Arial"/>
          <w:sz w:val="24"/>
          <w:szCs w:val="24"/>
        </w:rPr>
        <w:t>zamówienia publicznego</w:t>
      </w:r>
      <w:r w:rsidR="00E50194" w:rsidRPr="005712B0">
        <w:rPr>
          <w:rFonts w:ascii="Arial Narrow" w:hAnsi="Arial Narrow" w:cs="Arial"/>
          <w:sz w:val="24"/>
          <w:szCs w:val="24"/>
        </w:rPr>
        <w:t xml:space="preserve"> pn.:</w:t>
      </w:r>
    </w:p>
    <w:p w14:paraId="032CF489" w14:textId="77777777" w:rsidR="00E50194" w:rsidRPr="005712B0" w:rsidRDefault="001642B0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b/>
          <w:sz w:val="24"/>
          <w:szCs w:val="24"/>
        </w:rPr>
        <w:t>Dostawa produktów leczniczych w szpitalnych programach lekowych, chemioterapii oraz innych leków, płynów infuzyjnych i żywienia dojelitowego na 24 miesiące</w:t>
      </w:r>
    </w:p>
    <w:p w14:paraId="6EADCBB0" w14:textId="77777777" w:rsidR="00F90CD1" w:rsidRPr="005712B0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 xml:space="preserve">prowadzonego przez </w:t>
      </w:r>
      <w:r w:rsidR="001642B0" w:rsidRPr="005712B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5712B0">
        <w:rPr>
          <w:rFonts w:ascii="Arial Narrow" w:hAnsi="Arial Narrow" w:cs="Arial"/>
          <w:b/>
          <w:sz w:val="24"/>
          <w:szCs w:val="24"/>
        </w:rPr>
        <w:t>,</w:t>
      </w:r>
      <w:r w:rsidR="002B2AD9" w:rsidRPr="005712B0">
        <w:rPr>
          <w:rFonts w:ascii="Arial Narrow" w:hAnsi="Arial Narrow" w:cs="Arial"/>
          <w:sz w:val="24"/>
          <w:szCs w:val="24"/>
        </w:rPr>
        <w:t xml:space="preserve"> </w:t>
      </w:r>
      <w:r w:rsidR="00E65685" w:rsidRPr="005712B0">
        <w:rPr>
          <w:rFonts w:ascii="Arial Narrow" w:hAnsi="Arial Narrow" w:cs="Arial"/>
          <w:sz w:val="24"/>
          <w:szCs w:val="24"/>
        </w:rPr>
        <w:t>oświa</w:t>
      </w:r>
      <w:r w:rsidR="00825A09" w:rsidRPr="005712B0">
        <w:rPr>
          <w:rFonts w:ascii="Arial Narrow" w:hAnsi="Arial Narrow" w:cs="Arial"/>
          <w:sz w:val="24"/>
          <w:szCs w:val="24"/>
        </w:rPr>
        <w:t>dczam</w:t>
      </w:r>
      <w:r w:rsidR="00E65685" w:rsidRPr="005712B0">
        <w:rPr>
          <w:rFonts w:ascii="Arial Narrow" w:hAnsi="Arial Narrow" w:cs="Arial"/>
          <w:sz w:val="24"/>
          <w:szCs w:val="24"/>
        </w:rPr>
        <w:t>,</w:t>
      </w:r>
      <w:r w:rsidR="002B2AD9" w:rsidRPr="005712B0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712B0" w14:paraId="776179E0" w14:textId="77777777" w:rsidTr="00650D6C">
        <w:tc>
          <w:tcPr>
            <w:tcW w:w="9104" w:type="dxa"/>
            <w:shd w:val="clear" w:color="auto" w:fill="D9D9D9"/>
          </w:tcPr>
          <w:p w14:paraId="1C6C0751" w14:textId="77777777" w:rsidR="00E50194" w:rsidRPr="005712B0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712B0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5712B0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718D8334" w14:textId="77777777" w:rsidR="0032618A" w:rsidRPr="005712B0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712B0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5712B0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5712B0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5712B0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5712B0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5712B0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5712B0">
        <w:rPr>
          <w:rFonts w:ascii="Arial Narrow" w:hAnsi="Arial Narrow" w:cs="Arial"/>
          <w:sz w:val="24"/>
          <w:szCs w:val="24"/>
        </w:rPr>
        <w:t>.</w:t>
      </w:r>
    </w:p>
    <w:p w14:paraId="5CEF5368" w14:textId="77777777" w:rsidR="0011306C" w:rsidRPr="005712B0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712B0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712B0">
        <w:rPr>
          <w:rFonts w:ascii="Arial Narrow" w:hAnsi="Arial Narrow" w:cs="Arial"/>
          <w:sz w:val="24"/>
          <w:szCs w:val="24"/>
        </w:rPr>
        <w:t xml:space="preserve"> (</w:t>
      </w:r>
      <w:r w:rsidR="00486223" w:rsidRPr="005712B0">
        <w:rPr>
          <w:rFonts w:ascii="Arial Narrow" w:hAnsi="Arial Narrow" w:cs="Arial"/>
          <w:sz w:val="24"/>
          <w:szCs w:val="24"/>
        </w:rPr>
        <w:t>t.j. Dz.U. z 2023r. poz. 1497</w:t>
      </w:r>
      <w:r w:rsidRPr="005712B0">
        <w:rPr>
          <w:rFonts w:ascii="Arial Narrow" w:hAnsi="Arial Narrow" w:cs="Arial"/>
          <w:sz w:val="24"/>
          <w:szCs w:val="24"/>
        </w:rPr>
        <w:t>)</w:t>
      </w:r>
      <w:r w:rsidR="0032618A" w:rsidRPr="005712B0">
        <w:rPr>
          <w:rFonts w:ascii="Arial Narrow" w:hAnsi="Arial Narrow" w:cs="Arial"/>
          <w:sz w:val="24"/>
          <w:szCs w:val="24"/>
        </w:rPr>
        <w:t xml:space="preserve"> </w:t>
      </w:r>
      <w:r w:rsidR="0011306C" w:rsidRPr="005712B0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5712B0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712B0" w14:paraId="43361705" w14:textId="77777777" w:rsidTr="00CD4DD1">
        <w:tc>
          <w:tcPr>
            <w:tcW w:w="9104" w:type="dxa"/>
            <w:shd w:val="clear" w:color="auto" w:fill="D9D9D9"/>
          </w:tcPr>
          <w:p w14:paraId="645F9DD0" w14:textId="77777777" w:rsidR="0011306C" w:rsidRPr="005712B0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712B0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D1DE839" w14:textId="77777777" w:rsidR="00103D09" w:rsidRPr="005712B0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F62782C" w14:textId="77777777" w:rsidR="00D2702A" w:rsidRPr="005712B0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712B0" w14:paraId="3FECFC9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902EF" w14:textId="77777777" w:rsidR="00D2702A" w:rsidRPr="005712B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712B0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24138" w14:textId="77777777" w:rsidR="00D2702A" w:rsidRPr="005712B0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5712B0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642B0" w:rsidRPr="005712B0" w14:paraId="096E9FE0" w14:textId="77777777" w:rsidTr="002301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37212" w14:textId="77777777" w:rsidR="001642B0" w:rsidRPr="005712B0" w:rsidRDefault="001642B0" w:rsidP="002301CB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712B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BD302" w14:textId="77777777" w:rsidR="001642B0" w:rsidRPr="005712B0" w:rsidRDefault="001642B0" w:rsidP="002301C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712B0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BBAF5F4" w14:textId="77777777" w:rsidR="001642B0" w:rsidRPr="005712B0" w:rsidRDefault="001642B0" w:rsidP="002301CB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712B0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0E7A6B2F" w14:textId="77777777" w:rsidR="001642B0" w:rsidRPr="005712B0" w:rsidRDefault="001642B0" w:rsidP="002301CB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712B0">
              <w:rPr>
                <w:rFonts w:ascii="Arial Narrow" w:hAnsi="Arial Narrow" w:cs="Arial"/>
                <w:sz w:val="24"/>
                <w:szCs w:val="24"/>
              </w:rPr>
              <w:lastRenderedPageBreak/>
              <w:t>Na potwierdzenie spełniania warunku należy przedłożyć na wezwanie Zamawiającego koncesję GIF na prowadzenie hurtowni farmaceutycznej lub składu konsygnacyjnego.</w:t>
            </w:r>
          </w:p>
        </w:tc>
      </w:tr>
    </w:tbl>
    <w:p w14:paraId="73F817E2" w14:textId="77777777" w:rsidR="00122954" w:rsidRPr="005712B0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0FB92C32" w14:textId="77777777" w:rsidR="00721D87" w:rsidRPr="005712B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>……………</w:t>
      </w:r>
      <w:r w:rsidR="00721D87" w:rsidRPr="005712B0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4DE12DA4" w14:textId="77777777" w:rsidR="00721D87" w:rsidRPr="005712B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712B0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5712B0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5712B0">
        <w:rPr>
          <w:rFonts w:ascii="Arial Narrow" w:hAnsi="Arial Narrow" w:cs="Arial"/>
          <w:i/>
          <w:iCs/>
          <w:sz w:val="20"/>
          <w:szCs w:val="20"/>
        </w:rPr>
        <w:t>)</w:t>
      </w:r>
    </w:p>
    <w:p w14:paraId="52A0BE40" w14:textId="77777777" w:rsidR="00721D87" w:rsidRPr="005712B0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7BAF76A3" w14:textId="77777777" w:rsidR="00E21BB4" w:rsidRPr="005712B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>……………</w:t>
      </w:r>
      <w:r w:rsidR="00721D87" w:rsidRPr="005712B0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5712B0">
        <w:rPr>
          <w:rFonts w:ascii="Arial Narrow" w:hAnsi="Arial Narrow" w:cs="Arial"/>
          <w:sz w:val="24"/>
          <w:szCs w:val="24"/>
        </w:rPr>
        <w:t>………………………….</w:t>
      </w:r>
    </w:p>
    <w:p w14:paraId="15673FCE" w14:textId="77777777" w:rsidR="00E21BB4" w:rsidRPr="005712B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712B0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5712B0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5712B0">
        <w:rPr>
          <w:rFonts w:ascii="Arial Narrow" w:hAnsi="Arial Narrow" w:cs="Arial"/>
          <w:i/>
          <w:iCs/>
          <w:sz w:val="20"/>
          <w:szCs w:val="20"/>
        </w:rPr>
        <w:t>)</w:t>
      </w:r>
    </w:p>
    <w:p w14:paraId="35078D97" w14:textId="77777777" w:rsidR="00334A77" w:rsidRPr="005712B0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712B0" w14:paraId="2219BD43" w14:textId="77777777" w:rsidTr="0061040C">
        <w:tc>
          <w:tcPr>
            <w:tcW w:w="9104" w:type="dxa"/>
            <w:shd w:val="clear" w:color="auto" w:fill="D9D9D9"/>
          </w:tcPr>
          <w:p w14:paraId="7DCFA5D4" w14:textId="77777777" w:rsidR="00334A77" w:rsidRPr="005712B0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712B0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07E87EF" w14:textId="77777777" w:rsidR="00334A77" w:rsidRPr="005712B0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131B870" w14:textId="77777777" w:rsidR="004175AB" w:rsidRPr="005712B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B7D67A6" w14:textId="77777777" w:rsidR="004175AB" w:rsidRPr="005712B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4FDFF4E" w14:textId="77777777" w:rsidR="004175AB" w:rsidRPr="005712B0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7F382F6B" w14:textId="77777777" w:rsidR="00334A77" w:rsidRPr="005712B0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712B0" w14:paraId="341DA6ED" w14:textId="77777777" w:rsidTr="0061040C">
        <w:tc>
          <w:tcPr>
            <w:tcW w:w="9104" w:type="dxa"/>
            <w:shd w:val="clear" w:color="auto" w:fill="D9D9D9"/>
          </w:tcPr>
          <w:p w14:paraId="29802524" w14:textId="77777777" w:rsidR="00C37715" w:rsidRPr="005712B0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712B0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099AB8F" w14:textId="77777777" w:rsidR="00334A77" w:rsidRPr="005712B0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5712B0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712B0">
        <w:rPr>
          <w:rFonts w:ascii="Arial Narrow" w:hAnsi="Arial Narrow" w:cs="Arial"/>
          <w:color w:val="0070C0"/>
          <w:sz w:val="20"/>
          <w:szCs w:val="20"/>
        </w:rPr>
        <w:t>]</w:t>
      </w:r>
    </w:p>
    <w:p w14:paraId="52578881" w14:textId="77777777" w:rsidR="0044648E" w:rsidRPr="005712B0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5712B0">
        <w:rPr>
          <w:rFonts w:ascii="Arial Narrow" w:hAnsi="Arial Narrow" w:cs="Arial"/>
          <w:sz w:val="24"/>
          <w:szCs w:val="24"/>
        </w:rPr>
        <w:t>:</w:t>
      </w:r>
    </w:p>
    <w:p w14:paraId="031CAAF0" w14:textId="77777777" w:rsidR="0044648E" w:rsidRPr="005712B0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DD66624" w14:textId="77777777" w:rsidR="0044648E" w:rsidRPr="005712B0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51972AF" w14:textId="77777777" w:rsidR="00C62F57" w:rsidRPr="005712B0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712B0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712B0" w14:paraId="3CE36194" w14:textId="77777777" w:rsidTr="00CD4DD1">
        <w:tc>
          <w:tcPr>
            <w:tcW w:w="9104" w:type="dxa"/>
            <w:shd w:val="clear" w:color="auto" w:fill="D9D9D9"/>
          </w:tcPr>
          <w:p w14:paraId="5C517ADD" w14:textId="77777777" w:rsidR="00BE6F04" w:rsidRPr="005712B0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712B0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A2336D1" w14:textId="77777777" w:rsidR="00FE4E2B" w:rsidRPr="005712B0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712B0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712B0" w14:paraId="3934BDD7" w14:textId="77777777" w:rsidTr="00847232">
        <w:tc>
          <w:tcPr>
            <w:tcW w:w="9104" w:type="dxa"/>
            <w:shd w:val="clear" w:color="auto" w:fill="D9D9D9"/>
          </w:tcPr>
          <w:p w14:paraId="33FAD7C7" w14:textId="77777777" w:rsidR="00E426EB" w:rsidRPr="005712B0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712B0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763C510" w14:textId="77777777" w:rsidR="00E426EB" w:rsidRPr="005712B0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98BB621" w14:textId="77777777" w:rsidR="00E426EB" w:rsidRPr="005712B0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FD6D61F" w14:textId="77777777" w:rsidR="00E426EB" w:rsidRPr="005712B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FE13DB2" w14:textId="77777777" w:rsidR="00E426EB" w:rsidRPr="005712B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712B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F08DF14" w14:textId="77777777" w:rsidR="00E426EB" w:rsidRPr="005712B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712B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2630791" w14:textId="77777777" w:rsidR="00E426EB" w:rsidRPr="005712B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712B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C25FE8B" w14:textId="77777777" w:rsidR="0012157F" w:rsidRPr="005712B0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8A31587" w14:textId="77777777" w:rsidR="008C60E1" w:rsidRPr="005712B0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37DBFC7" w14:textId="77777777" w:rsidR="00524951" w:rsidRPr="005712B0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712B0">
        <w:rPr>
          <w:rFonts w:ascii="Arial Narrow" w:hAnsi="Arial Narrow" w:cs="Arial"/>
          <w:sz w:val="20"/>
          <w:szCs w:val="20"/>
        </w:rPr>
        <w:tab/>
      </w:r>
      <w:r w:rsidRPr="005712B0">
        <w:rPr>
          <w:rFonts w:ascii="Arial Narrow" w:hAnsi="Arial Narrow" w:cs="Arial"/>
          <w:sz w:val="20"/>
          <w:szCs w:val="20"/>
        </w:rPr>
        <w:tab/>
      </w:r>
      <w:r w:rsidRPr="005712B0">
        <w:rPr>
          <w:rFonts w:ascii="Arial Narrow" w:hAnsi="Arial Narrow" w:cs="Arial"/>
          <w:sz w:val="20"/>
          <w:szCs w:val="20"/>
        </w:rPr>
        <w:tab/>
      </w:r>
      <w:r w:rsidRPr="005712B0">
        <w:rPr>
          <w:rFonts w:ascii="Arial Narrow" w:hAnsi="Arial Narrow" w:cs="Arial"/>
          <w:sz w:val="20"/>
          <w:szCs w:val="20"/>
        </w:rPr>
        <w:tab/>
      </w:r>
      <w:r w:rsidRPr="005712B0">
        <w:rPr>
          <w:rFonts w:ascii="Arial Narrow" w:hAnsi="Arial Narrow" w:cs="Arial"/>
          <w:sz w:val="20"/>
          <w:szCs w:val="20"/>
        </w:rPr>
        <w:tab/>
      </w:r>
      <w:r w:rsidRPr="005712B0">
        <w:rPr>
          <w:rFonts w:ascii="Arial Narrow" w:hAnsi="Arial Narrow" w:cs="Arial"/>
          <w:sz w:val="20"/>
          <w:szCs w:val="20"/>
        </w:rPr>
        <w:tab/>
      </w:r>
      <w:r w:rsidRPr="005712B0">
        <w:rPr>
          <w:rFonts w:ascii="Arial Narrow" w:hAnsi="Arial Narrow" w:cs="Arial"/>
          <w:sz w:val="20"/>
          <w:szCs w:val="20"/>
        </w:rPr>
        <w:tab/>
      </w:r>
    </w:p>
    <w:p w14:paraId="0A32DFB5" w14:textId="77777777" w:rsidR="00524951" w:rsidRPr="005712B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CBCCEE3" w14:textId="77777777" w:rsidR="00FE4E2B" w:rsidRPr="005712B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5712B0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5712B0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5259B3C7" w14:textId="77777777" w:rsidR="00484F88" w:rsidRPr="005712B0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5712B0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5712B0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5712B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8A4887" w14:textId="77777777" w:rsidR="007B4037" w:rsidRDefault="007B4037" w:rsidP="0038231F">
      <w:pPr>
        <w:spacing w:after="0" w:line="240" w:lineRule="auto"/>
      </w:pPr>
      <w:r>
        <w:separator/>
      </w:r>
    </w:p>
  </w:endnote>
  <w:endnote w:type="continuationSeparator" w:id="0">
    <w:p w14:paraId="4C02BD02" w14:textId="77777777" w:rsidR="007B4037" w:rsidRDefault="007B40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350B5" w14:textId="77777777" w:rsidR="001642B0" w:rsidRDefault="001642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BD8B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2C5D8D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17E44" w14:textId="77777777" w:rsidR="001642B0" w:rsidRDefault="001642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B86E2A" w14:textId="77777777" w:rsidR="007B4037" w:rsidRDefault="007B4037" w:rsidP="0038231F">
      <w:pPr>
        <w:spacing w:after="0" w:line="240" w:lineRule="auto"/>
      </w:pPr>
      <w:r>
        <w:separator/>
      </w:r>
    </w:p>
  </w:footnote>
  <w:footnote w:type="continuationSeparator" w:id="0">
    <w:p w14:paraId="552F48D2" w14:textId="77777777" w:rsidR="007B4037" w:rsidRDefault="007B4037" w:rsidP="0038231F">
      <w:pPr>
        <w:spacing w:after="0" w:line="240" w:lineRule="auto"/>
      </w:pPr>
      <w:r>
        <w:continuationSeparator/>
      </w:r>
    </w:p>
  </w:footnote>
  <w:footnote w:id="1">
    <w:p w14:paraId="6ED7A0C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140BAA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B448A8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F83474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A52D173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63A145F" w14:textId="77777777" w:rsidR="0032618A" w:rsidRDefault="0032618A" w:rsidP="0032618A">
      <w:pPr>
        <w:pStyle w:val="Tekstprzypisudolnego"/>
      </w:pPr>
    </w:p>
  </w:footnote>
  <w:footnote w:id="2">
    <w:p w14:paraId="5D2C7A6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E61490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3AF8B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2656625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A977E8" w14:textId="77777777" w:rsidR="001642B0" w:rsidRDefault="001642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61F46" w14:textId="77777777" w:rsidR="001642B0" w:rsidRDefault="001642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5F28E" w14:textId="77777777" w:rsidR="001642B0" w:rsidRDefault="001642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588832">
    <w:abstractNumId w:val="11"/>
  </w:num>
  <w:num w:numId="2" w16cid:durableId="1938634479">
    <w:abstractNumId w:val="0"/>
  </w:num>
  <w:num w:numId="3" w16cid:durableId="873884711">
    <w:abstractNumId w:val="10"/>
  </w:num>
  <w:num w:numId="4" w16cid:durableId="1929805302">
    <w:abstractNumId w:val="13"/>
  </w:num>
  <w:num w:numId="5" w16cid:durableId="689716883">
    <w:abstractNumId w:val="12"/>
  </w:num>
  <w:num w:numId="6" w16cid:durableId="1557282559">
    <w:abstractNumId w:val="9"/>
  </w:num>
  <w:num w:numId="7" w16cid:durableId="1909147723">
    <w:abstractNumId w:val="1"/>
  </w:num>
  <w:num w:numId="8" w16cid:durableId="519322425">
    <w:abstractNumId w:val="6"/>
  </w:num>
  <w:num w:numId="9" w16cid:durableId="1077367445">
    <w:abstractNumId w:val="4"/>
  </w:num>
  <w:num w:numId="10" w16cid:durableId="1651516859">
    <w:abstractNumId w:val="7"/>
  </w:num>
  <w:num w:numId="11" w16cid:durableId="527640797">
    <w:abstractNumId w:val="5"/>
  </w:num>
  <w:num w:numId="12" w16cid:durableId="1534072695">
    <w:abstractNumId w:val="8"/>
  </w:num>
  <w:num w:numId="13" w16cid:durableId="1816289106">
    <w:abstractNumId w:val="3"/>
  </w:num>
  <w:num w:numId="14" w16cid:durableId="159389741">
    <w:abstractNumId w:val="2"/>
  </w:num>
  <w:num w:numId="15" w16cid:durableId="79267116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403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42B0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712B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B4037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1C9450"/>
  <w15:docId w15:val="{FA204084-FBAF-486F-8AF6-E5CD1F889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961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2024-08-22T07:50:00Z</dcterms:created>
  <dcterms:modified xsi:type="dcterms:W3CDTF">2024-08-22T07:50:00Z</dcterms:modified>
</cp:coreProperties>
</file>