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817734" w14:textId="77777777" w:rsidR="00025386" w:rsidRPr="008E628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E628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94B32" w:rsidRPr="008E628F">
        <w:rPr>
          <w:rFonts w:ascii="Arial Narrow" w:hAnsi="Arial Narrow" w:cs="Arial"/>
          <w:bCs/>
          <w:i w:val="0"/>
          <w:szCs w:val="24"/>
        </w:rPr>
        <w:t>3</w:t>
      </w:r>
      <w:r w:rsidR="007666D6" w:rsidRPr="008E628F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E628F" w14:paraId="1ED096CF" w14:textId="77777777" w:rsidTr="00467CA2">
        <w:tc>
          <w:tcPr>
            <w:tcW w:w="2800" w:type="dxa"/>
            <w:shd w:val="clear" w:color="auto" w:fill="auto"/>
          </w:tcPr>
          <w:p w14:paraId="32C7045F" w14:textId="77777777" w:rsidR="00D520D3" w:rsidRPr="008E628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E628F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E628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FF7B5E" w14:textId="77777777" w:rsidR="00D520D3" w:rsidRPr="008E628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F2C8A3C" w14:textId="77777777" w:rsidR="00D520D3" w:rsidRPr="008E628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BFE568" w14:textId="77777777" w:rsidR="00D520D3" w:rsidRPr="008E628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E62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E628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E62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E628F" w14:paraId="19332F76" w14:textId="77777777" w:rsidTr="00467CA2">
        <w:tc>
          <w:tcPr>
            <w:tcW w:w="2800" w:type="dxa"/>
            <w:shd w:val="clear" w:color="auto" w:fill="auto"/>
          </w:tcPr>
          <w:p w14:paraId="43363660" w14:textId="77777777" w:rsidR="00D520D3" w:rsidRPr="008E628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E628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D0DD0A" w14:textId="77777777" w:rsidR="00D520D3" w:rsidRPr="008E628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BC8C25" w14:textId="77777777" w:rsidR="00D520D3" w:rsidRPr="008E628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59342C" w14:textId="77777777" w:rsidR="00D520D3" w:rsidRPr="008E628F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E62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E628F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E62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BB0938A" w14:textId="77777777" w:rsidR="00B62AD0" w:rsidRPr="008E628F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E628F" w14:paraId="04F6880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18EE86" w14:textId="77777777" w:rsidR="00053927" w:rsidRPr="008E628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E628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78358E7" w14:textId="77777777" w:rsidR="00053927" w:rsidRPr="008E628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E628F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E628F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E628F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0CD8D53" w14:textId="77777777" w:rsidR="0071340C" w:rsidRPr="008E628F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628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E628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E628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94B32" w:rsidRPr="008E628F">
        <w:rPr>
          <w:rFonts w:ascii="Arial Narrow" w:hAnsi="Arial Narrow" w:cs="Arial"/>
          <w:sz w:val="24"/>
          <w:szCs w:val="24"/>
        </w:rPr>
        <w:t>(</w:t>
      </w:r>
      <w:proofErr w:type="spellStart"/>
      <w:r w:rsidR="00C94B32" w:rsidRPr="008E628F">
        <w:rPr>
          <w:rFonts w:ascii="Arial Narrow" w:hAnsi="Arial Narrow" w:cs="Arial"/>
          <w:sz w:val="24"/>
          <w:szCs w:val="24"/>
        </w:rPr>
        <w:t>t.j</w:t>
      </w:r>
      <w:proofErr w:type="spellEnd"/>
      <w:r w:rsidR="00C94B32" w:rsidRPr="008E628F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E628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E628F" w14:paraId="4499894D" w14:textId="77777777" w:rsidTr="00467CA2">
        <w:tc>
          <w:tcPr>
            <w:tcW w:w="2269" w:type="dxa"/>
            <w:shd w:val="clear" w:color="auto" w:fill="auto"/>
          </w:tcPr>
          <w:p w14:paraId="68B36AA3" w14:textId="77777777" w:rsidR="00D520D3" w:rsidRPr="008E628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0EE5FA" w14:textId="77777777" w:rsidR="00D520D3" w:rsidRPr="008E628F" w:rsidRDefault="00C94B3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w szpitalnych programach lekowych, chemioterapii oraz innych leków, płynów infuzyjnych i żywienia dojelitowego na 24 miesiące</w:t>
            </w:r>
            <w:r w:rsidR="00D520D3" w:rsidRPr="008E62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94B32" w:rsidRPr="008E628F" w14:paraId="352BC096" w14:textId="77777777" w:rsidTr="002301CB">
        <w:tc>
          <w:tcPr>
            <w:tcW w:w="2269" w:type="dxa"/>
            <w:shd w:val="clear" w:color="auto" w:fill="auto"/>
          </w:tcPr>
          <w:p w14:paraId="513534E0" w14:textId="77777777" w:rsidR="00C94B32" w:rsidRPr="008E628F" w:rsidRDefault="00C94B32" w:rsidP="002301C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3A506B" w14:textId="77777777" w:rsidR="00C94B32" w:rsidRPr="008E628F" w:rsidRDefault="00C94B32" w:rsidP="002301C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112/2024</w:t>
            </w:r>
          </w:p>
        </w:tc>
      </w:tr>
    </w:tbl>
    <w:p w14:paraId="6A87F84F" w14:textId="77777777" w:rsidR="00DC652A" w:rsidRPr="008E628F" w:rsidRDefault="00C94B3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E628F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D4DCE6B" w14:textId="77777777" w:rsidR="00DC652A" w:rsidRPr="008E628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E628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CF4CD9E" w14:textId="77777777" w:rsidR="0071340C" w:rsidRPr="008E628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E628F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E628F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E628F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680EBDB" w14:textId="77777777" w:rsidR="0071340C" w:rsidRPr="008E628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AE51902" w14:textId="77777777" w:rsidR="0071340C" w:rsidRPr="008E628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21FD4383" w14:textId="77777777" w:rsidR="0071340C" w:rsidRPr="008E62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E628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C13ADA4" w14:textId="77777777" w:rsidR="0071340C" w:rsidRPr="008E628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E628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E628F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E628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9F93721" w14:textId="77777777" w:rsidR="0071340C" w:rsidRPr="008E62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8C4E2EE" w14:textId="77777777" w:rsidR="0071340C" w:rsidRPr="008E62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4427430" w14:textId="77777777" w:rsidR="00DC652A" w:rsidRPr="008E628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E628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E628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E628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4704A54" w14:textId="77777777" w:rsidR="00DC652A" w:rsidRPr="008E628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E628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E628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2E039C7" w14:textId="77777777" w:rsidR="0093388F" w:rsidRPr="008E628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E628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F156926" w14:textId="77777777" w:rsidR="0093388F" w:rsidRPr="008E628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36FB92F" w14:textId="77777777" w:rsidR="0093388F" w:rsidRPr="008E628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E628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0202CE0" w14:textId="77777777" w:rsidR="00CB29AC" w:rsidRPr="008E628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6D6636F5" w14:textId="77777777" w:rsidR="00CB29AC" w:rsidRPr="008E628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E628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5574DF2" w14:textId="77777777" w:rsidR="00830970" w:rsidRPr="008E628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E628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E628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155DEDC" w14:textId="77777777" w:rsidR="00E27ABB" w:rsidRPr="008E628F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E628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E628F" w14:paraId="0AF86910" w14:textId="77777777" w:rsidTr="00467CA2">
        <w:tc>
          <w:tcPr>
            <w:tcW w:w="2660" w:type="dxa"/>
            <w:shd w:val="clear" w:color="auto" w:fill="auto"/>
          </w:tcPr>
          <w:p w14:paraId="56535C43" w14:textId="77777777" w:rsidR="00D520D3" w:rsidRPr="008E628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70754F9" w14:textId="77777777" w:rsidR="00D520D3" w:rsidRPr="008E628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F53C992" w14:textId="77777777" w:rsidR="00D520D3" w:rsidRPr="008E628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C68BC35" w14:textId="77777777" w:rsidR="00D520D3" w:rsidRPr="008E628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90912BF" w14:textId="77777777" w:rsidR="00D520D3" w:rsidRPr="008E628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210CE5" w14:textId="77777777" w:rsidR="00D520D3" w:rsidRPr="008E628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E62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94B32" w:rsidRPr="008E62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E62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E62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E62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6E3434E" w14:textId="77777777" w:rsidR="00E27ABB" w:rsidRPr="008E628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E628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B54667" w14:textId="77777777" w:rsidR="00775A63" w:rsidRDefault="00775A63" w:rsidP="00025386">
      <w:pPr>
        <w:spacing w:after="0" w:line="240" w:lineRule="auto"/>
      </w:pPr>
      <w:r>
        <w:separator/>
      </w:r>
    </w:p>
  </w:endnote>
  <w:endnote w:type="continuationSeparator" w:id="0">
    <w:p w14:paraId="4CF16452" w14:textId="77777777" w:rsidR="00775A63" w:rsidRDefault="00775A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08A93" w14:textId="77777777" w:rsidR="00C94B32" w:rsidRDefault="00C94B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0D384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0E187E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53627E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9A6D19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5966E" w14:textId="77777777" w:rsidR="00C94B32" w:rsidRDefault="00C94B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215F30" w14:textId="77777777" w:rsidR="00775A63" w:rsidRDefault="00775A63" w:rsidP="00025386">
      <w:pPr>
        <w:spacing w:after="0" w:line="240" w:lineRule="auto"/>
      </w:pPr>
      <w:r>
        <w:separator/>
      </w:r>
    </w:p>
  </w:footnote>
  <w:footnote w:type="continuationSeparator" w:id="0">
    <w:p w14:paraId="68A24592" w14:textId="77777777" w:rsidR="00775A63" w:rsidRDefault="00775A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A5ACB2" w14:textId="77777777" w:rsidR="00C94B32" w:rsidRDefault="00C94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4FCA4" w14:textId="77777777" w:rsidR="00C94B32" w:rsidRDefault="00C94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C7B42" w14:textId="77777777" w:rsidR="00C94B32" w:rsidRDefault="00C94B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7212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A6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75A63"/>
    <w:rsid w:val="007D6755"/>
    <w:rsid w:val="007F49C7"/>
    <w:rsid w:val="00824D73"/>
    <w:rsid w:val="00830970"/>
    <w:rsid w:val="008833CF"/>
    <w:rsid w:val="008B797E"/>
    <w:rsid w:val="008E628F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94B32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C3D9F"/>
  <w15:chartTrackingRefBased/>
  <w15:docId w15:val="{BD35AF67-A0B1-4DD2-A8A8-3FB73BF2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2024-08-22T07:50:00Z</dcterms:created>
  <dcterms:modified xsi:type="dcterms:W3CDTF">2024-08-22T07:50:00Z</dcterms:modified>
</cp:coreProperties>
</file>