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1222C" w14:textId="77777777" w:rsidR="00CF7835" w:rsidRPr="009432A1" w:rsidRDefault="003622E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622EF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622EF">
        <w:rPr>
          <w:rFonts w:ascii="Arial" w:hAnsi="Arial" w:cs="Arial"/>
          <w:sz w:val="24"/>
          <w:szCs w:val="24"/>
        </w:rPr>
        <w:t>2024-08-29</w:t>
      </w:r>
    </w:p>
    <w:p w14:paraId="3B68B3EC" w14:textId="77777777" w:rsidR="00CF7835" w:rsidRPr="009432A1" w:rsidRDefault="003622E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22EF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3ACB3894" w14:textId="77777777" w:rsidR="00CF7835" w:rsidRPr="009432A1" w:rsidRDefault="003622E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622EF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22EF">
        <w:rPr>
          <w:rFonts w:ascii="Arial" w:hAnsi="Arial" w:cs="Arial"/>
          <w:sz w:val="24"/>
          <w:szCs w:val="24"/>
        </w:rPr>
        <w:t>137</w:t>
      </w:r>
    </w:p>
    <w:p w14:paraId="2146696C" w14:textId="77777777" w:rsidR="00CF7835" w:rsidRPr="009432A1" w:rsidRDefault="003622EF" w:rsidP="00CF7835">
      <w:pPr>
        <w:rPr>
          <w:rFonts w:ascii="Arial" w:hAnsi="Arial" w:cs="Arial"/>
          <w:sz w:val="24"/>
          <w:szCs w:val="24"/>
        </w:rPr>
      </w:pPr>
      <w:r w:rsidRPr="003622EF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622EF">
        <w:rPr>
          <w:rFonts w:ascii="Arial" w:hAnsi="Arial" w:cs="Arial"/>
          <w:sz w:val="24"/>
          <w:szCs w:val="24"/>
        </w:rPr>
        <w:t>Warszawa</w:t>
      </w:r>
    </w:p>
    <w:p w14:paraId="25471E0A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583C40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86DEE9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0C3C31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C66883F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85A29E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A1ADA3" w14:textId="77777777" w:rsidTr="000C1C6D">
        <w:tc>
          <w:tcPr>
            <w:tcW w:w="2269" w:type="dxa"/>
            <w:shd w:val="clear" w:color="auto" w:fill="auto"/>
          </w:tcPr>
          <w:p w14:paraId="55BC570C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64446C" w14:textId="77777777" w:rsidR="00CF7835" w:rsidRPr="004E4B64" w:rsidRDefault="003622E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22EF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podstawowej opieki zdrowotnej w Szkole Głównej Służby Pożarniczej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622EF" w:rsidRPr="004E4B64" w14:paraId="324D3B47" w14:textId="77777777" w:rsidTr="009502B3">
        <w:tc>
          <w:tcPr>
            <w:tcW w:w="2269" w:type="dxa"/>
            <w:shd w:val="clear" w:color="auto" w:fill="auto"/>
          </w:tcPr>
          <w:p w14:paraId="6F8F2E36" w14:textId="77777777" w:rsidR="003622EF" w:rsidRPr="004E4B64" w:rsidRDefault="003622EF" w:rsidP="009502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ECD250" w14:textId="77777777" w:rsidR="003622EF" w:rsidRPr="004E4B64" w:rsidRDefault="003622EF" w:rsidP="009502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622EF">
              <w:rPr>
                <w:rFonts w:ascii="Arial" w:hAnsi="Arial" w:cs="Arial"/>
                <w:bCs/>
                <w:sz w:val="24"/>
                <w:szCs w:val="24"/>
              </w:rPr>
              <w:t>PIM-SK-2375/55/24</w:t>
            </w:r>
          </w:p>
        </w:tc>
      </w:tr>
    </w:tbl>
    <w:p w14:paraId="57E7E211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622EF" w:rsidRPr="003622EF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5D886C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622EF" w:rsidRPr="003622EF">
        <w:rPr>
          <w:rFonts w:ascii="Arial" w:hAnsi="Arial" w:cs="Arial"/>
          <w:sz w:val="24"/>
          <w:szCs w:val="24"/>
        </w:rPr>
        <w:t>29/08/2024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622EF" w:rsidRPr="003622EF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8A2252D" w14:textId="77777777" w:rsidTr="000C1C6D">
        <w:tc>
          <w:tcPr>
            <w:tcW w:w="1276" w:type="dxa"/>
            <w:shd w:val="clear" w:color="auto" w:fill="F2F2F2"/>
            <w:vAlign w:val="center"/>
          </w:tcPr>
          <w:p w14:paraId="0EB69F7D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F113E2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38B0DE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622EF" w:rsidRPr="00355C9D" w14:paraId="5DAD333B" w14:textId="77777777" w:rsidTr="009502B3">
        <w:tc>
          <w:tcPr>
            <w:tcW w:w="1276" w:type="dxa"/>
            <w:shd w:val="clear" w:color="auto" w:fill="auto"/>
            <w:vAlign w:val="center"/>
          </w:tcPr>
          <w:p w14:paraId="6F78EE49" w14:textId="77777777" w:rsidR="003622EF" w:rsidRPr="00CF7835" w:rsidRDefault="003622EF" w:rsidP="009502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22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D5A568A" w14:textId="77777777" w:rsidR="003622EF" w:rsidRPr="00CF7835" w:rsidRDefault="003622EF" w:rsidP="009502B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622EF">
              <w:rPr>
                <w:rFonts w:ascii="Arial" w:hAnsi="Arial" w:cs="Arial"/>
                <w:sz w:val="24"/>
                <w:szCs w:val="24"/>
              </w:rPr>
              <w:t>JOLANTA MAINKA-LEWANDOWSKA</w:t>
            </w:r>
          </w:p>
          <w:p w14:paraId="5DB6B4E3" w14:textId="77777777" w:rsidR="003622EF" w:rsidRPr="00CF7835" w:rsidRDefault="003622EF" w:rsidP="009502B3">
            <w:pPr>
              <w:rPr>
                <w:rFonts w:ascii="Arial" w:hAnsi="Arial" w:cs="Arial"/>
                <w:sz w:val="24"/>
                <w:szCs w:val="24"/>
              </w:rPr>
            </w:pPr>
            <w:r w:rsidRPr="003622EF">
              <w:rPr>
                <w:rFonts w:ascii="Arial" w:hAnsi="Arial" w:cs="Arial"/>
                <w:sz w:val="24"/>
                <w:szCs w:val="24"/>
              </w:rPr>
              <w:t>DYBOWSKIEGO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22EF">
              <w:rPr>
                <w:rFonts w:ascii="Arial" w:hAnsi="Arial" w:cs="Arial"/>
                <w:sz w:val="24"/>
                <w:szCs w:val="24"/>
              </w:rPr>
              <w:t>1/46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46509D" w14:textId="77777777" w:rsidR="003622EF" w:rsidRPr="00CF7835" w:rsidRDefault="003622EF" w:rsidP="009502B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22EF">
              <w:rPr>
                <w:rFonts w:ascii="Arial" w:hAnsi="Arial" w:cs="Arial"/>
                <w:sz w:val="24"/>
                <w:szCs w:val="24"/>
              </w:rPr>
              <w:t>02-776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22E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F834F" w14:textId="77777777" w:rsidR="003622EF" w:rsidRPr="00CF7835" w:rsidRDefault="003622EF" w:rsidP="009502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22EF">
              <w:rPr>
                <w:rFonts w:ascii="Arial" w:hAnsi="Arial" w:cs="Arial"/>
                <w:sz w:val="24"/>
                <w:szCs w:val="24"/>
              </w:rPr>
              <w:t>13 200.00 zł</w:t>
            </w:r>
          </w:p>
        </w:tc>
      </w:tr>
    </w:tbl>
    <w:p w14:paraId="58934DD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61E81DC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B688A58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4903F5C" w14:textId="7F670DD9" w:rsidR="00C236D3" w:rsidRDefault="003622EF" w:rsidP="00173B20">
      <w:pPr>
        <w:jc w:val="right"/>
      </w:pPr>
      <w:r w:rsidRPr="003622EF">
        <w:rPr>
          <w:rFonts w:ascii="Arial" w:hAnsi="Arial" w:cs="Arial"/>
          <w:sz w:val="24"/>
          <w:szCs w:val="24"/>
        </w:rPr>
        <w:t xml:space="preserve"> 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3622EF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A4AA2C" w14:textId="77777777" w:rsidR="00AA30A4" w:rsidRDefault="00AA30A4">
      <w:r>
        <w:separator/>
      </w:r>
    </w:p>
  </w:endnote>
  <w:endnote w:type="continuationSeparator" w:id="0">
    <w:p w14:paraId="6A68D951" w14:textId="77777777" w:rsidR="00AA30A4" w:rsidRDefault="00AA3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8C6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B25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D617A" w14:textId="7FD37622" w:rsidR="00960CEB" w:rsidRPr="00986737" w:rsidRDefault="001D601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B33F47F" wp14:editId="114E31A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4F8A3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916C9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AE1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73B7D" w14:textId="77777777" w:rsidR="009F189D" w:rsidRDefault="009F189D">
    <w:pPr>
      <w:pStyle w:val="Stopka"/>
      <w:tabs>
        <w:tab w:val="clear" w:pos="4536"/>
      </w:tabs>
      <w:jc w:val="center"/>
    </w:pPr>
  </w:p>
  <w:p w14:paraId="14C1ED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FFB78" w14:textId="77777777" w:rsidR="00AA30A4" w:rsidRDefault="00AA30A4">
      <w:r>
        <w:separator/>
      </w:r>
    </w:p>
  </w:footnote>
  <w:footnote w:type="continuationSeparator" w:id="0">
    <w:p w14:paraId="0DCFA7BE" w14:textId="77777777" w:rsidR="00AA30A4" w:rsidRDefault="00AA3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78582" w14:textId="77777777" w:rsidR="003622EF" w:rsidRDefault="00362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7260C" w14:textId="77777777" w:rsidR="003622EF" w:rsidRDefault="00362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C937F" w14:textId="77777777" w:rsidR="003622EF" w:rsidRDefault="00362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0A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D6014"/>
    <w:rsid w:val="0023318D"/>
    <w:rsid w:val="00355C9D"/>
    <w:rsid w:val="003622E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30A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E75E6F"/>
  <w15:chartTrackingRefBased/>
  <w15:docId w15:val="{1FA1DC97-E5C7-4E60-B86F-95B41418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</cp:revision>
  <dcterms:created xsi:type="dcterms:W3CDTF">2024-08-29T17:34:00Z</dcterms:created>
  <dcterms:modified xsi:type="dcterms:W3CDTF">2024-08-29T17:34:00Z</dcterms:modified>
</cp:coreProperties>
</file>