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99537" w14:textId="77777777" w:rsidR="00986737" w:rsidRPr="009432A1" w:rsidRDefault="004B1A2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B1A20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B1A20">
        <w:rPr>
          <w:rFonts w:ascii="Arial" w:hAnsi="Arial" w:cs="Arial"/>
          <w:sz w:val="24"/>
          <w:szCs w:val="24"/>
        </w:rPr>
        <w:t>2024-08-29</w:t>
      </w:r>
    </w:p>
    <w:p w14:paraId="67CE2722" w14:textId="77777777" w:rsidR="00986737" w:rsidRPr="009432A1" w:rsidRDefault="004B1A2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1A20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6AC0407B" w14:textId="77777777" w:rsidR="00986737" w:rsidRPr="009432A1" w:rsidRDefault="004B1A2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B1A20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A20">
        <w:rPr>
          <w:rFonts w:ascii="Arial" w:hAnsi="Arial" w:cs="Arial"/>
          <w:sz w:val="24"/>
          <w:szCs w:val="24"/>
        </w:rPr>
        <w:t>137</w:t>
      </w:r>
    </w:p>
    <w:p w14:paraId="6C76958F" w14:textId="77777777" w:rsidR="00986737" w:rsidRPr="009432A1" w:rsidRDefault="004B1A20" w:rsidP="00986737">
      <w:pPr>
        <w:rPr>
          <w:rFonts w:ascii="Arial" w:hAnsi="Arial" w:cs="Arial"/>
          <w:sz w:val="24"/>
          <w:szCs w:val="24"/>
        </w:rPr>
      </w:pPr>
      <w:r w:rsidRPr="004B1A20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A20">
        <w:rPr>
          <w:rFonts w:ascii="Arial" w:hAnsi="Arial" w:cs="Arial"/>
          <w:sz w:val="24"/>
          <w:szCs w:val="24"/>
        </w:rPr>
        <w:t>Warszawa</w:t>
      </w:r>
    </w:p>
    <w:p w14:paraId="1C5477D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86A50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31A107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77198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9F5FA85" w14:textId="5A5B02F6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</w:p>
    <w:p w14:paraId="4C98ABF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D820EA5" w14:textId="77777777" w:rsidTr="005A632E">
        <w:tc>
          <w:tcPr>
            <w:tcW w:w="2269" w:type="dxa"/>
            <w:shd w:val="clear" w:color="auto" w:fill="auto"/>
          </w:tcPr>
          <w:p w14:paraId="180AE36D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C39041" w14:textId="2EF08A4F" w:rsidR="00986737" w:rsidRPr="004E4B64" w:rsidRDefault="004B1A2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A20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Klinikach.</w:t>
            </w:r>
          </w:p>
        </w:tc>
      </w:tr>
      <w:tr w:rsidR="004B1A20" w:rsidRPr="004E4B64" w14:paraId="649A0EB1" w14:textId="77777777" w:rsidTr="008D34E6">
        <w:tc>
          <w:tcPr>
            <w:tcW w:w="2269" w:type="dxa"/>
            <w:shd w:val="clear" w:color="auto" w:fill="auto"/>
          </w:tcPr>
          <w:p w14:paraId="51787B53" w14:textId="77777777" w:rsidR="004B1A20" w:rsidRPr="004E4B64" w:rsidRDefault="004B1A20" w:rsidP="008D34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1FFF83" w14:textId="77777777" w:rsidR="004B1A20" w:rsidRPr="004E4B64" w:rsidRDefault="004B1A20" w:rsidP="008D34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A20">
              <w:rPr>
                <w:rFonts w:ascii="Arial" w:hAnsi="Arial" w:cs="Arial"/>
                <w:bCs/>
                <w:sz w:val="24"/>
                <w:szCs w:val="24"/>
              </w:rPr>
              <w:t>PIM-SK-2375/54/24</w:t>
            </w:r>
          </w:p>
        </w:tc>
      </w:tr>
    </w:tbl>
    <w:p w14:paraId="7F9CCA33" w14:textId="771F0995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1A20" w:rsidRPr="004B1A20">
        <w:rPr>
          <w:rFonts w:ascii="Arial" w:hAnsi="Arial" w:cs="Arial"/>
          <w:sz w:val="24"/>
          <w:szCs w:val="24"/>
        </w:rPr>
        <w:t>(</w:t>
      </w:r>
      <w:proofErr w:type="spellStart"/>
      <w:r w:rsidR="004B1A20" w:rsidRPr="004B1A20">
        <w:rPr>
          <w:rFonts w:ascii="Arial" w:hAnsi="Arial" w:cs="Arial"/>
          <w:sz w:val="24"/>
          <w:szCs w:val="24"/>
        </w:rPr>
        <w:t>t.j</w:t>
      </w:r>
      <w:proofErr w:type="spellEnd"/>
      <w:r w:rsidR="004B1A20" w:rsidRPr="004B1A20">
        <w:rPr>
          <w:rFonts w:ascii="Arial" w:hAnsi="Arial" w:cs="Arial"/>
          <w:sz w:val="24"/>
          <w:szCs w:val="24"/>
        </w:rPr>
        <w:t xml:space="preserve">. Dz. U. z </w:t>
      </w:r>
      <w:r w:rsidR="00DB1B12" w:rsidRPr="004B1A20">
        <w:rPr>
          <w:rFonts w:ascii="Arial" w:hAnsi="Arial" w:cs="Arial"/>
          <w:sz w:val="24"/>
          <w:szCs w:val="24"/>
        </w:rPr>
        <w:t>2023 r.</w:t>
      </w:r>
      <w:r w:rsidR="004B1A20" w:rsidRPr="004B1A20">
        <w:rPr>
          <w:rFonts w:ascii="Arial" w:hAnsi="Arial" w:cs="Arial"/>
          <w:sz w:val="24"/>
          <w:szCs w:val="24"/>
        </w:rPr>
        <w:t xml:space="preserve">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D05F92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1A20" w:rsidRPr="004B1A20">
        <w:rPr>
          <w:rFonts w:ascii="Arial" w:hAnsi="Arial" w:cs="Arial"/>
          <w:sz w:val="24"/>
          <w:szCs w:val="24"/>
        </w:rPr>
        <w:t>29/08/2024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B1A20" w:rsidRPr="004B1A2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3EFE4CD" w14:textId="77777777" w:rsidTr="005A632E">
        <w:tc>
          <w:tcPr>
            <w:tcW w:w="1276" w:type="dxa"/>
            <w:shd w:val="clear" w:color="auto" w:fill="F2F2F2"/>
            <w:vAlign w:val="center"/>
          </w:tcPr>
          <w:p w14:paraId="2934BD2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749C63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446945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2B564F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1A20" w:rsidRPr="00BB547B" w14:paraId="70B41CCD" w14:textId="77777777" w:rsidTr="008D34E6">
        <w:tc>
          <w:tcPr>
            <w:tcW w:w="1276" w:type="dxa"/>
            <w:shd w:val="clear" w:color="auto" w:fill="auto"/>
            <w:vAlign w:val="center"/>
          </w:tcPr>
          <w:p w14:paraId="15294A71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98CD7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B3D125C" w14:textId="77777777" w:rsidR="004B1A20" w:rsidRPr="00986737" w:rsidRDefault="004B1A20" w:rsidP="008D34E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 xml:space="preserve">Edyta </w:t>
            </w:r>
            <w:proofErr w:type="spellStart"/>
            <w:r w:rsidRPr="004B1A20">
              <w:rPr>
                <w:rFonts w:ascii="Arial" w:hAnsi="Arial" w:cs="Arial"/>
                <w:sz w:val="24"/>
                <w:szCs w:val="24"/>
              </w:rPr>
              <w:t>Kudlak</w:t>
            </w:r>
            <w:proofErr w:type="spellEnd"/>
          </w:p>
          <w:p w14:paraId="60F62FCF" w14:textId="77777777" w:rsidR="004B1A20" w:rsidRPr="00986737" w:rsidRDefault="004B1A20" w:rsidP="008D34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1A20">
              <w:rPr>
                <w:rFonts w:ascii="Arial" w:hAnsi="Arial" w:cs="Arial"/>
                <w:sz w:val="24"/>
                <w:szCs w:val="24"/>
              </w:rPr>
              <w:t>Pescantina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1/5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94F09D" w14:textId="77777777" w:rsidR="004B1A20" w:rsidRPr="00986737" w:rsidRDefault="004B1A20" w:rsidP="008D34E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08-110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Siedlce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DF9DC2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126 720.00 zł</w:t>
            </w:r>
          </w:p>
        </w:tc>
      </w:tr>
      <w:tr w:rsidR="004B1A20" w:rsidRPr="00BB547B" w14:paraId="06BC09BF" w14:textId="77777777" w:rsidTr="008D34E6">
        <w:tc>
          <w:tcPr>
            <w:tcW w:w="1276" w:type="dxa"/>
            <w:shd w:val="clear" w:color="auto" w:fill="auto"/>
            <w:vAlign w:val="center"/>
          </w:tcPr>
          <w:p w14:paraId="48C1D218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A5B2AB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5C41CB1" w14:textId="77777777" w:rsidR="004B1A20" w:rsidRPr="00986737" w:rsidRDefault="004B1A20" w:rsidP="008D34E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Aleksandra Przerwa</w:t>
            </w:r>
          </w:p>
          <w:p w14:paraId="0F8D9296" w14:textId="77777777" w:rsidR="004B1A20" w:rsidRPr="00986737" w:rsidRDefault="004B1A20" w:rsidP="008D34E6">
            <w:pPr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Asnyka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3/10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3D47A1" w14:textId="77777777" w:rsidR="004B1A20" w:rsidRPr="00986737" w:rsidRDefault="004B1A20" w:rsidP="008D34E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26-670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Pionki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1BBBC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4B1A20" w:rsidRPr="00BB547B" w14:paraId="39A42855" w14:textId="77777777" w:rsidTr="008D34E6">
        <w:tc>
          <w:tcPr>
            <w:tcW w:w="1276" w:type="dxa"/>
            <w:shd w:val="clear" w:color="auto" w:fill="auto"/>
            <w:vAlign w:val="center"/>
          </w:tcPr>
          <w:p w14:paraId="76CE8DD2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39C49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A2F850C" w14:textId="77777777" w:rsidR="004B1A20" w:rsidRPr="00986737" w:rsidRDefault="004B1A20" w:rsidP="008D34E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 xml:space="preserve">Patrycja </w:t>
            </w:r>
            <w:proofErr w:type="spellStart"/>
            <w:r w:rsidRPr="004B1A20">
              <w:rPr>
                <w:rFonts w:ascii="Arial" w:hAnsi="Arial" w:cs="Arial"/>
                <w:sz w:val="24"/>
                <w:szCs w:val="24"/>
              </w:rPr>
              <w:t>Łokaj</w:t>
            </w:r>
            <w:proofErr w:type="spellEnd"/>
          </w:p>
          <w:p w14:paraId="5C0FDFD2" w14:textId="77777777" w:rsidR="004B1A20" w:rsidRPr="00986737" w:rsidRDefault="004B1A20" w:rsidP="008D34E6">
            <w:pPr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154/47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0A598C" w14:textId="77777777" w:rsidR="004B1A20" w:rsidRPr="00986737" w:rsidRDefault="004B1A20" w:rsidP="008D34E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23-400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A20">
              <w:rPr>
                <w:rFonts w:ascii="Arial" w:hAnsi="Arial" w:cs="Arial"/>
                <w:sz w:val="24"/>
                <w:szCs w:val="24"/>
              </w:rPr>
              <w:t>Biłgoraj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A3D07" w14:textId="77777777" w:rsidR="004B1A20" w:rsidRPr="00986737" w:rsidRDefault="004B1A20" w:rsidP="008D34E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A20">
              <w:rPr>
                <w:rFonts w:ascii="Arial" w:hAnsi="Arial" w:cs="Arial"/>
                <w:sz w:val="24"/>
                <w:szCs w:val="24"/>
              </w:rPr>
              <w:t>129 600.00 zł</w:t>
            </w:r>
          </w:p>
        </w:tc>
      </w:tr>
    </w:tbl>
    <w:p w14:paraId="69AC2935" w14:textId="77777777" w:rsidR="00A80738" w:rsidRPr="00DB1B1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DB1B12">
        <w:rPr>
          <w:rFonts w:ascii="Arial" w:hAnsi="Arial" w:cs="Arial"/>
          <w:i/>
          <w:sz w:val="22"/>
          <w:szCs w:val="22"/>
        </w:rPr>
        <w:t>Zamawiający</w:t>
      </w:r>
    </w:p>
    <w:p w14:paraId="0CB5B86A" w14:textId="64F0F0AD" w:rsidR="00C236D3" w:rsidRPr="00DB1B12" w:rsidRDefault="004B1A20" w:rsidP="00173B20">
      <w:pPr>
        <w:jc w:val="right"/>
        <w:rPr>
          <w:rFonts w:ascii="Arial" w:hAnsi="Arial" w:cs="Arial"/>
          <w:sz w:val="22"/>
          <w:szCs w:val="22"/>
        </w:rPr>
      </w:pPr>
      <w:r w:rsidRPr="004B1A20">
        <w:rPr>
          <w:rFonts w:ascii="Arial" w:hAnsi="Arial" w:cs="Arial"/>
          <w:sz w:val="24"/>
          <w:szCs w:val="24"/>
        </w:rPr>
        <w:t xml:space="preserve"> </w:t>
      </w:r>
      <w:r w:rsidRPr="00DB1B12">
        <w:rPr>
          <w:rFonts w:ascii="Arial" w:hAnsi="Arial" w:cs="Arial"/>
          <w:sz w:val="22"/>
          <w:szCs w:val="22"/>
        </w:rPr>
        <w:t>Zofia</w:t>
      </w:r>
      <w:r w:rsidR="00A80738" w:rsidRPr="00DB1B12">
        <w:rPr>
          <w:rFonts w:ascii="Arial" w:hAnsi="Arial" w:cs="Arial"/>
          <w:sz w:val="22"/>
          <w:szCs w:val="22"/>
        </w:rPr>
        <w:t xml:space="preserve"> </w:t>
      </w:r>
      <w:bookmarkEnd w:id="0"/>
      <w:r w:rsidRPr="00DB1B12">
        <w:rPr>
          <w:rFonts w:ascii="Arial" w:hAnsi="Arial" w:cs="Arial"/>
          <w:sz w:val="22"/>
          <w:szCs w:val="22"/>
        </w:rPr>
        <w:t>Felczak</w:t>
      </w:r>
    </w:p>
    <w:sectPr w:rsidR="00C236D3" w:rsidRPr="00DB1B1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B4F96" w14:textId="77777777" w:rsidR="0093023E" w:rsidRDefault="0093023E">
      <w:r>
        <w:separator/>
      </w:r>
    </w:p>
  </w:endnote>
  <w:endnote w:type="continuationSeparator" w:id="0">
    <w:p w14:paraId="37F28A7E" w14:textId="77777777" w:rsidR="0093023E" w:rsidRDefault="0093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7D5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C58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003D6" w14:textId="5B22EFAB" w:rsidR="00986737" w:rsidRPr="00986737" w:rsidRDefault="00100A2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7A827F" wp14:editId="3549613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2E4C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3FD27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459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8734F" w14:textId="77777777" w:rsidR="009F189D" w:rsidRDefault="009F189D">
    <w:pPr>
      <w:pStyle w:val="Stopka"/>
      <w:tabs>
        <w:tab w:val="clear" w:pos="4536"/>
      </w:tabs>
      <w:jc w:val="center"/>
    </w:pPr>
  </w:p>
  <w:p w14:paraId="66FC72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35804" w14:textId="77777777" w:rsidR="0093023E" w:rsidRDefault="0093023E">
      <w:r>
        <w:separator/>
      </w:r>
    </w:p>
  </w:footnote>
  <w:footnote w:type="continuationSeparator" w:id="0">
    <w:p w14:paraId="2103131C" w14:textId="77777777" w:rsidR="0093023E" w:rsidRDefault="00930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6BDB3" w14:textId="77777777" w:rsidR="004B1A20" w:rsidRDefault="004B1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ECDD4" w14:textId="77777777" w:rsidR="004B1A20" w:rsidRDefault="004B1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4070F" w14:textId="77777777" w:rsidR="004B1A20" w:rsidRDefault="004B1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3E"/>
    <w:rsid w:val="00007727"/>
    <w:rsid w:val="00017720"/>
    <w:rsid w:val="00035488"/>
    <w:rsid w:val="000D7F25"/>
    <w:rsid w:val="000E00E5"/>
    <w:rsid w:val="00100A2A"/>
    <w:rsid w:val="00173B20"/>
    <w:rsid w:val="001C69FF"/>
    <w:rsid w:val="0023318D"/>
    <w:rsid w:val="003D72FD"/>
    <w:rsid w:val="00423179"/>
    <w:rsid w:val="00490DC0"/>
    <w:rsid w:val="00493F8C"/>
    <w:rsid w:val="004B1A20"/>
    <w:rsid w:val="004C7E9B"/>
    <w:rsid w:val="005614F2"/>
    <w:rsid w:val="00577BC6"/>
    <w:rsid w:val="005A632E"/>
    <w:rsid w:val="0069085C"/>
    <w:rsid w:val="006B27ED"/>
    <w:rsid w:val="00843263"/>
    <w:rsid w:val="00861E75"/>
    <w:rsid w:val="0093023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3611"/>
    <w:rsid w:val="00D665F5"/>
    <w:rsid w:val="00D7128F"/>
    <w:rsid w:val="00DB1B1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20972"/>
  <w15:chartTrackingRefBased/>
  <w15:docId w15:val="{6CA54EBE-8298-416D-987D-23A42E79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4</cp:revision>
  <dcterms:created xsi:type="dcterms:W3CDTF">2024-08-29T17:06:00Z</dcterms:created>
  <dcterms:modified xsi:type="dcterms:W3CDTF">2024-08-29T17:07:00Z</dcterms:modified>
</cp:coreProperties>
</file>