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55A75B" w14:textId="77777777" w:rsidR="00986737" w:rsidRPr="009432A1" w:rsidRDefault="008F081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F081F">
        <w:rPr>
          <w:rFonts w:ascii="Arial" w:hAnsi="Arial" w:cs="Arial"/>
          <w:sz w:val="24"/>
          <w:szCs w:val="24"/>
        </w:rPr>
        <w:t>Warszawa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F081F">
        <w:rPr>
          <w:rFonts w:ascii="Arial" w:hAnsi="Arial" w:cs="Arial"/>
          <w:sz w:val="24"/>
          <w:szCs w:val="24"/>
        </w:rPr>
        <w:t>2024-08-29</w:t>
      </w:r>
    </w:p>
    <w:p w14:paraId="7E0251DB" w14:textId="77777777" w:rsidR="00986737" w:rsidRPr="009432A1" w:rsidRDefault="008F081F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F081F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3A0B2BE1" w14:textId="77777777" w:rsidR="00986737" w:rsidRPr="009432A1" w:rsidRDefault="008F081F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8F081F">
        <w:rPr>
          <w:rFonts w:ascii="Arial" w:hAnsi="Arial" w:cs="Arial"/>
          <w:sz w:val="24"/>
          <w:szCs w:val="24"/>
        </w:rPr>
        <w:t>Wołoska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F081F">
        <w:rPr>
          <w:rFonts w:ascii="Arial" w:hAnsi="Arial" w:cs="Arial"/>
          <w:sz w:val="24"/>
          <w:szCs w:val="24"/>
        </w:rPr>
        <w:t>137</w:t>
      </w:r>
    </w:p>
    <w:p w14:paraId="599F312D" w14:textId="77777777" w:rsidR="00986737" w:rsidRPr="009432A1" w:rsidRDefault="008F081F" w:rsidP="00986737">
      <w:pPr>
        <w:rPr>
          <w:rFonts w:ascii="Arial" w:hAnsi="Arial" w:cs="Arial"/>
          <w:sz w:val="24"/>
          <w:szCs w:val="24"/>
        </w:rPr>
      </w:pPr>
      <w:r w:rsidRPr="008F081F">
        <w:rPr>
          <w:rFonts w:ascii="Arial" w:hAnsi="Arial" w:cs="Arial"/>
          <w:sz w:val="24"/>
          <w:szCs w:val="24"/>
        </w:rPr>
        <w:t>02-507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F081F">
        <w:rPr>
          <w:rFonts w:ascii="Arial" w:hAnsi="Arial" w:cs="Arial"/>
          <w:sz w:val="24"/>
          <w:szCs w:val="24"/>
        </w:rPr>
        <w:t>Warszawa</w:t>
      </w:r>
    </w:p>
    <w:p w14:paraId="4B2E6E67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F4E4434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495D3E7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9B501E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932B546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96107EF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DEB50C0" w14:textId="77777777" w:rsidTr="005A632E">
        <w:tc>
          <w:tcPr>
            <w:tcW w:w="2269" w:type="dxa"/>
            <w:shd w:val="clear" w:color="auto" w:fill="auto"/>
          </w:tcPr>
          <w:p w14:paraId="2A7A3CEF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805FE3" w14:textId="77777777" w:rsidR="00986737" w:rsidRPr="004E4B64" w:rsidRDefault="008F081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081F">
              <w:rPr>
                <w:rFonts w:ascii="Arial" w:hAnsi="Arial" w:cs="Arial"/>
                <w:bCs/>
                <w:sz w:val="24"/>
                <w:szCs w:val="24"/>
              </w:rPr>
              <w:t>Udzielanie świadczeń zdrowotnych w zakresie czynności zawodowych pielęgniarki w Klinikach i Oddziałach.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F081F" w:rsidRPr="004E4B64" w14:paraId="0233D551" w14:textId="77777777" w:rsidTr="00831B68">
        <w:tc>
          <w:tcPr>
            <w:tcW w:w="2269" w:type="dxa"/>
            <w:shd w:val="clear" w:color="auto" w:fill="auto"/>
          </w:tcPr>
          <w:p w14:paraId="17857B97" w14:textId="77777777" w:rsidR="008F081F" w:rsidRPr="004E4B64" w:rsidRDefault="008F081F" w:rsidP="00831B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E31F47" w14:textId="77777777" w:rsidR="008F081F" w:rsidRPr="004E4B64" w:rsidRDefault="008F081F" w:rsidP="00831B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081F">
              <w:rPr>
                <w:rFonts w:ascii="Arial" w:hAnsi="Arial" w:cs="Arial"/>
                <w:bCs/>
                <w:sz w:val="24"/>
                <w:szCs w:val="24"/>
              </w:rPr>
              <w:t>PIM-SK-2375/53/24</w:t>
            </w:r>
          </w:p>
        </w:tc>
      </w:tr>
    </w:tbl>
    <w:p w14:paraId="198B34E8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C796FC5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F081F" w:rsidRPr="008F081F">
        <w:rPr>
          <w:rFonts w:ascii="Arial" w:hAnsi="Arial" w:cs="Arial"/>
          <w:sz w:val="24"/>
          <w:szCs w:val="24"/>
        </w:rPr>
        <w:t>(</w:t>
      </w:r>
      <w:proofErr w:type="spellStart"/>
      <w:r w:rsidR="008F081F" w:rsidRPr="008F081F">
        <w:rPr>
          <w:rFonts w:ascii="Arial" w:hAnsi="Arial" w:cs="Arial"/>
          <w:sz w:val="24"/>
          <w:szCs w:val="24"/>
        </w:rPr>
        <w:t>t.j</w:t>
      </w:r>
      <w:proofErr w:type="spellEnd"/>
      <w:r w:rsidR="008F081F" w:rsidRPr="008F081F">
        <w:rPr>
          <w:rFonts w:ascii="Arial" w:hAnsi="Arial" w:cs="Arial"/>
          <w:sz w:val="24"/>
          <w:szCs w:val="24"/>
        </w:rPr>
        <w:t xml:space="preserve">. Dz. U. z </w:t>
      </w:r>
      <w:proofErr w:type="gramStart"/>
      <w:r w:rsidR="008F081F" w:rsidRPr="008F081F">
        <w:rPr>
          <w:rFonts w:ascii="Arial" w:hAnsi="Arial" w:cs="Arial"/>
          <w:sz w:val="24"/>
          <w:szCs w:val="24"/>
        </w:rPr>
        <w:t>2023r.</w:t>
      </w:r>
      <w:proofErr w:type="gramEnd"/>
      <w:r w:rsidR="008F081F" w:rsidRPr="008F081F">
        <w:rPr>
          <w:rFonts w:ascii="Arial" w:hAnsi="Arial" w:cs="Arial"/>
          <w:sz w:val="24"/>
          <w:szCs w:val="24"/>
        </w:rPr>
        <w:t xml:space="preserve">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9C187A0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F081F" w:rsidRPr="008F081F">
        <w:rPr>
          <w:rFonts w:ascii="Arial" w:hAnsi="Arial" w:cs="Arial"/>
          <w:sz w:val="24"/>
          <w:szCs w:val="24"/>
        </w:rPr>
        <w:t>29/08/2024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F081F" w:rsidRPr="008F081F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5030FEB" w14:textId="77777777" w:rsidTr="005A632E">
        <w:tc>
          <w:tcPr>
            <w:tcW w:w="1276" w:type="dxa"/>
            <w:shd w:val="clear" w:color="auto" w:fill="F2F2F2"/>
            <w:vAlign w:val="center"/>
          </w:tcPr>
          <w:p w14:paraId="007CBB4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C2A38F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AD813DB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E7E7960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F081F" w:rsidRPr="00BB547B" w14:paraId="2C71B927" w14:textId="77777777" w:rsidTr="00831B68">
        <w:tc>
          <w:tcPr>
            <w:tcW w:w="1276" w:type="dxa"/>
            <w:shd w:val="clear" w:color="auto" w:fill="auto"/>
            <w:vAlign w:val="center"/>
          </w:tcPr>
          <w:p w14:paraId="1186A57B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8723F1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C7AC099" w14:textId="77777777" w:rsidR="008F081F" w:rsidRPr="00986737" w:rsidRDefault="008F081F" w:rsidP="00831B6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Paulina Jędrzejczyk</w:t>
            </w:r>
          </w:p>
          <w:p w14:paraId="6C3B84B9" w14:textId="77777777" w:rsidR="008F081F" w:rsidRPr="00986737" w:rsidRDefault="008F081F" w:rsidP="00831B6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081F">
              <w:rPr>
                <w:rFonts w:ascii="Arial" w:hAnsi="Arial" w:cs="Arial"/>
                <w:sz w:val="24"/>
                <w:szCs w:val="24"/>
              </w:rPr>
              <w:t>ul.Wileńska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45/63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5F9090" w14:textId="77777777" w:rsidR="008F081F" w:rsidRPr="00986737" w:rsidRDefault="008F081F" w:rsidP="00831B6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03-416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39B8C1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96 000.00 zł</w:t>
            </w:r>
          </w:p>
        </w:tc>
      </w:tr>
      <w:tr w:rsidR="008F081F" w:rsidRPr="00BB547B" w14:paraId="0C3AA183" w14:textId="77777777" w:rsidTr="00831B68">
        <w:tc>
          <w:tcPr>
            <w:tcW w:w="1276" w:type="dxa"/>
            <w:shd w:val="clear" w:color="auto" w:fill="auto"/>
            <w:vAlign w:val="center"/>
          </w:tcPr>
          <w:p w14:paraId="21D8DC5F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8ADBC4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51DAAF8" w14:textId="77777777" w:rsidR="008F081F" w:rsidRPr="00986737" w:rsidRDefault="008F081F" w:rsidP="00831B6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 xml:space="preserve">Agnieszka </w:t>
            </w:r>
            <w:proofErr w:type="spellStart"/>
            <w:r w:rsidRPr="008F081F">
              <w:rPr>
                <w:rFonts w:ascii="Arial" w:hAnsi="Arial" w:cs="Arial"/>
                <w:sz w:val="24"/>
                <w:szCs w:val="24"/>
              </w:rPr>
              <w:t>Maruszczak</w:t>
            </w:r>
            <w:proofErr w:type="spellEnd"/>
          </w:p>
          <w:p w14:paraId="1E34D1D9" w14:textId="77777777" w:rsidR="008F081F" w:rsidRPr="00986737" w:rsidRDefault="008F081F" w:rsidP="00831B6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081F">
              <w:rPr>
                <w:rFonts w:ascii="Arial" w:hAnsi="Arial" w:cs="Arial"/>
                <w:sz w:val="24"/>
                <w:szCs w:val="24"/>
              </w:rPr>
              <w:t>Gioacchino</w:t>
            </w:r>
            <w:proofErr w:type="spellEnd"/>
            <w:r w:rsidRPr="008F081F">
              <w:rPr>
                <w:rFonts w:ascii="Arial" w:hAnsi="Arial" w:cs="Arial"/>
                <w:sz w:val="24"/>
                <w:szCs w:val="24"/>
              </w:rPr>
              <w:t xml:space="preserve"> Rossiniego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1/16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633EEE" w14:textId="77777777" w:rsidR="008F081F" w:rsidRPr="00986737" w:rsidRDefault="008F081F" w:rsidP="00831B6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03-289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722D24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84 000.00 zł</w:t>
            </w:r>
          </w:p>
        </w:tc>
      </w:tr>
      <w:tr w:rsidR="008F081F" w:rsidRPr="00BB547B" w14:paraId="0FFC5E96" w14:textId="77777777" w:rsidTr="00831B68">
        <w:tc>
          <w:tcPr>
            <w:tcW w:w="1276" w:type="dxa"/>
            <w:shd w:val="clear" w:color="auto" w:fill="auto"/>
            <w:vAlign w:val="center"/>
          </w:tcPr>
          <w:p w14:paraId="4052D37D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884564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ADAE525" w14:textId="77777777" w:rsidR="008F081F" w:rsidRPr="00986737" w:rsidRDefault="008F081F" w:rsidP="00831B6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Maria Piekarska</w:t>
            </w:r>
          </w:p>
          <w:p w14:paraId="7A9591C8" w14:textId="77777777" w:rsidR="008F081F" w:rsidRPr="00986737" w:rsidRDefault="008F081F" w:rsidP="00831B68">
            <w:pPr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Partyzantów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06A196" w14:textId="77777777" w:rsidR="008F081F" w:rsidRPr="00986737" w:rsidRDefault="008F081F" w:rsidP="00831B6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26-300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Opoczno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71E21E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192 000.00 zł</w:t>
            </w:r>
          </w:p>
        </w:tc>
      </w:tr>
      <w:tr w:rsidR="008F081F" w:rsidRPr="00BB547B" w14:paraId="55153598" w14:textId="77777777" w:rsidTr="00831B68">
        <w:tc>
          <w:tcPr>
            <w:tcW w:w="1276" w:type="dxa"/>
            <w:shd w:val="clear" w:color="auto" w:fill="auto"/>
            <w:vAlign w:val="center"/>
          </w:tcPr>
          <w:p w14:paraId="5FC5511E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C5E7AE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5655DABF" w14:textId="77777777" w:rsidR="008F081F" w:rsidRPr="00986737" w:rsidRDefault="008F081F" w:rsidP="00831B6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Magdalena Włodek</w:t>
            </w:r>
          </w:p>
          <w:p w14:paraId="36B5B7BD" w14:textId="77777777" w:rsidR="008F081F" w:rsidRPr="00986737" w:rsidRDefault="008F081F" w:rsidP="00831B68">
            <w:pPr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Osińskiego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3A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56AC24" w14:textId="77777777" w:rsidR="008F081F" w:rsidRPr="00986737" w:rsidRDefault="008F081F" w:rsidP="00831B6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16E327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 xml:space="preserve">  zł</w:t>
            </w:r>
          </w:p>
        </w:tc>
      </w:tr>
      <w:tr w:rsidR="008F081F" w:rsidRPr="00BB547B" w14:paraId="719DA3A6" w14:textId="77777777" w:rsidTr="00831B68">
        <w:tc>
          <w:tcPr>
            <w:tcW w:w="1276" w:type="dxa"/>
            <w:shd w:val="clear" w:color="auto" w:fill="auto"/>
            <w:vAlign w:val="center"/>
          </w:tcPr>
          <w:p w14:paraId="29B5EDAC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6BB713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65B3AB5" w14:textId="77777777" w:rsidR="008F081F" w:rsidRPr="00986737" w:rsidRDefault="008F081F" w:rsidP="00831B6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 xml:space="preserve">Aleksandra </w:t>
            </w:r>
            <w:proofErr w:type="spellStart"/>
            <w:r w:rsidRPr="008F081F">
              <w:rPr>
                <w:rFonts w:ascii="Arial" w:hAnsi="Arial" w:cs="Arial"/>
                <w:sz w:val="24"/>
                <w:szCs w:val="24"/>
              </w:rPr>
              <w:t>Firląg</w:t>
            </w:r>
            <w:proofErr w:type="spellEnd"/>
          </w:p>
          <w:p w14:paraId="44E7ED52" w14:textId="77777777" w:rsidR="008F081F" w:rsidRPr="00986737" w:rsidRDefault="008F081F" w:rsidP="00831B68">
            <w:pPr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Rzeszowska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40/1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884C24" w14:textId="77777777" w:rsidR="008F081F" w:rsidRPr="00986737" w:rsidRDefault="008F081F" w:rsidP="00831B6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26-600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DDC363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 xml:space="preserve">  zł</w:t>
            </w:r>
          </w:p>
        </w:tc>
      </w:tr>
      <w:tr w:rsidR="008F081F" w:rsidRPr="00BB547B" w14:paraId="586F209B" w14:textId="77777777" w:rsidTr="00831B68">
        <w:tc>
          <w:tcPr>
            <w:tcW w:w="1276" w:type="dxa"/>
            <w:shd w:val="clear" w:color="auto" w:fill="auto"/>
            <w:vAlign w:val="center"/>
          </w:tcPr>
          <w:p w14:paraId="479C0CB8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A0BA99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9234B8F" w14:textId="77777777" w:rsidR="008F081F" w:rsidRPr="00986737" w:rsidRDefault="008F081F" w:rsidP="00831B6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081F">
              <w:rPr>
                <w:rFonts w:ascii="Arial" w:hAnsi="Arial" w:cs="Arial"/>
                <w:sz w:val="24"/>
                <w:szCs w:val="24"/>
              </w:rPr>
              <w:t>Halyna</w:t>
            </w:r>
            <w:proofErr w:type="spellEnd"/>
            <w:r w:rsidRPr="008F081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F081F">
              <w:rPr>
                <w:rFonts w:ascii="Arial" w:hAnsi="Arial" w:cs="Arial"/>
                <w:sz w:val="24"/>
                <w:szCs w:val="24"/>
              </w:rPr>
              <w:t>Drobot</w:t>
            </w:r>
            <w:proofErr w:type="spellEnd"/>
          </w:p>
          <w:p w14:paraId="3A168DD5" w14:textId="77777777" w:rsidR="008F081F" w:rsidRPr="00986737" w:rsidRDefault="008F081F" w:rsidP="00831B6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081F">
              <w:rPr>
                <w:rFonts w:ascii="Arial" w:hAnsi="Arial" w:cs="Arial"/>
                <w:sz w:val="24"/>
                <w:szCs w:val="24"/>
              </w:rPr>
              <w:t>Kawęczynska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36/216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4BF8E7" w14:textId="77777777" w:rsidR="008F081F" w:rsidRPr="00986737" w:rsidRDefault="008F081F" w:rsidP="00831B6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03-772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986533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96 000.00 zł</w:t>
            </w:r>
          </w:p>
        </w:tc>
      </w:tr>
      <w:tr w:rsidR="008F081F" w:rsidRPr="00BB547B" w14:paraId="649D0043" w14:textId="77777777" w:rsidTr="00831B68">
        <w:tc>
          <w:tcPr>
            <w:tcW w:w="1276" w:type="dxa"/>
            <w:shd w:val="clear" w:color="auto" w:fill="auto"/>
            <w:vAlign w:val="center"/>
          </w:tcPr>
          <w:p w14:paraId="3A42B44C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0BA738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61AE07D" w14:textId="77777777" w:rsidR="008F081F" w:rsidRPr="00986737" w:rsidRDefault="008F081F" w:rsidP="00831B6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Patrycja Ostrowska</w:t>
            </w:r>
          </w:p>
          <w:p w14:paraId="602310BF" w14:textId="77777777" w:rsidR="008F081F" w:rsidRPr="00986737" w:rsidRDefault="008F081F" w:rsidP="00831B68">
            <w:pPr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465A76" w14:textId="77777777" w:rsidR="008F081F" w:rsidRPr="00986737" w:rsidRDefault="008F081F" w:rsidP="00831B6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09-320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Karniszyn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0929FF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103 680.00 zł</w:t>
            </w:r>
          </w:p>
        </w:tc>
      </w:tr>
      <w:tr w:rsidR="008F081F" w:rsidRPr="00BB547B" w14:paraId="12B8AA3C" w14:textId="77777777" w:rsidTr="00831B68">
        <w:tc>
          <w:tcPr>
            <w:tcW w:w="1276" w:type="dxa"/>
            <w:shd w:val="clear" w:color="auto" w:fill="auto"/>
            <w:vAlign w:val="center"/>
          </w:tcPr>
          <w:p w14:paraId="76200871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F0CBCA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1C6DE39" w14:textId="77777777" w:rsidR="008F081F" w:rsidRPr="00986737" w:rsidRDefault="008F081F" w:rsidP="00831B6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Piotr Szustak</w:t>
            </w:r>
          </w:p>
          <w:p w14:paraId="05480262" w14:textId="77777777" w:rsidR="008F081F" w:rsidRPr="00986737" w:rsidRDefault="008F081F" w:rsidP="00831B68">
            <w:pPr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Wspólna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67A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901CA1" w14:textId="77777777" w:rsidR="008F081F" w:rsidRPr="00986737" w:rsidRDefault="008F081F" w:rsidP="00831B6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05-090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Janki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A71AB6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85 680.00 zł</w:t>
            </w:r>
          </w:p>
        </w:tc>
      </w:tr>
      <w:tr w:rsidR="008F081F" w:rsidRPr="00BB547B" w14:paraId="0F759C98" w14:textId="77777777" w:rsidTr="00831B68">
        <w:tc>
          <w:tcPr>
            <w:tcW w:w="1276" w:type="dxa"/>
            <w:shd w:val="clear" w:color="auto" w:fill="auto"/>
            <w:vAlign w:val="center"/>
          </w:tcPr>
          <w:p w14:paraId="51678BC6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6A0BD1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B53FF15" w14:textId="77777777" w:rsidR="008F081F" w:rsidRPr="00986737" w:rsidRDefault="008F081F" w:rsidP="00831B6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 xml:space="preserve">Justyna </w:t>
            </w:r>
            <w:proofErr w:type="spellStart"/>
            <w:r w:rsidRPr="008F081F">
              <w:rPr>
                <w:rFonts w:ascii="Arial" w:hAnsi="Arial" w:cs="Arial"/>
                <w:sz w:val="24"/>
                <w:szCs w:val="24"/>
              </w:rPr>
              <w:t>Stanczykiewicz</w:t>
            </w:r>
            <w:proofErr w:type="spellEnd"/>
          </w:p>
          <w:p w14:paraId="406D9E46" w14:textId="77777777" w:rsidR="008F081F" w:rsidRPr="00986737" w:rsidRDefault="008F081F" w:rsidP="00831B68">
            <w:pPr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Rozłogi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11/37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5DAE82" w14:textId="77777777" w:rsidR="008F081F" w:rsidRPr="00986737" w:rsidRDefault="008F081F" w:rsidP="00831B6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01-310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081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FC8B37" w14:textId="77777777" w:rsidR="008F081F" w:rsidRPr="00986737" w:rsidRDefault="008F081F" w:rsidP="00831B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1F">
              <w:rPr>
                <w:rFonts w:ascii="Arial" w:hAnsi="Arial" w:cs="Arial"/>
                <w:sz w:val="24"/>
                <w:szCs w:val="24"/>
              </w:rPr>
              <w:t>69 120.00 zł</w:t>
            </w:r>
          </w:p>
        </w:tc>
      </w:tr>
    </w:tbl>
    <w:p w14:paraId="2E051E01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55CDB57" w14:textId="12B458CE" w:rsidR="00C236D3" w:rsidRPr="00BB547B" w:rsidRDefault="008F081F" w:rsidP="00173B20">
      <w:pPr>
        <w:jc w:val="right"/>
        <w:rPr>
          <w:rFonts w:ascii="Arial" w:hAnsi="Arial" w:cs="Arial"/>
          <w:sz w:val="22"/>
          <w:szCs w:val="22"/>
        </w:rPr>
      </w:pPr>
      <w:r w:rsidRPr="008F081F">
        <w:rPr>
          <w:rFonts w:ascii="Arial" w:hAnsi="Arial" w:cs="Arial"/>
          <w:sz w:val="24"/>
          <w:szCs w:val="24"/>
        </w:rPr>
        <w:t>Zofia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Pr="008F081F">
        <w:rPr>
          <w:rFonts w:ascii="Arial" w:hAnsi="Arial" w:cs="Arial"/>
          <w:sz w:val="24"/>
          <w:szCs w:val="24"/>
        </w:rPr>
        <w:t>Felczak</w:t>
      </w: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35D0AE" w14:textId="77777777" w:rsidR="00FC6774" w:rsidRDefault="00FC6774">
      <w:r>
        <w:separator/>
      </w:r>
    </w:p>
  </w:endnote>
  <w:endnote w:type="continuationSeparator" w:id="0">
    <w:p w14:paraId="05237C16" w14:textId="77777777" w:rsidR="00FC6774" w:rsidRDefault="00FC6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599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D454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2468F3" w14:textId="5FECAEBB" w:rsidR="00986737" w:rsidRPr="00986737" w:rsidRDefault="00496A7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274722B" wp14:editId="32CF90A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CD356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FDB21B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863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141A3E" w14:textId="77777777" w:rsidR="009F189D" w:rsidRDefault="009F189D">
    <w:pPr>
      <w:pStyle w:val="Stopka"/>
      <w:tabs>
        <w:tab w:val="clear" w:pos="4536"/>
      </w:tabs>
      <w:jc w:val="center"/>
    </w:pPr>
  </w:p>
  <w:p w14:paraId="4A3F72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9080D2" w14:textId="77777777" w:rsidR="00FC6774" w:rsidRDefault="00FC6774">
      <w:r>
        <w:separator/>
      </w:r>
    </w:p>
  </w:footnote>
  <w:footnote w:type="continuationSeparator" w:id="0">
    <w:p w14:paraId="383A2066" w14:textId="77777777" w:rsidR="00FC6774" w:rsidRDefault="00FC6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DABBA9" w14:textId="77777777" w:rsidR="008F081F" w:rsidRDefault="008F08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DECD0" w14:textId="77777777" w:rsidR="008F081F" w:rsidRDefault="008F08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C5718" w14:textId="77777777" w:rsidR="008F081F" w:rsidRDefault="008F08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774"/>
    <w:rsid w:val="00002B6A"/>
    <w:rsid w:val="00007727"/>
    <w:rsid w:val="00017720"/>
    <w:rsid w:val="00035488"/>
    <w:rsid w:val="000D7F25"/>
    <w:rsid w:val="000E00E5"/>
    <w:rsid w:val="00173B20"/>
    <w:rsid w:val="001C69FF"/>
    <w:rsid w:val="00201944"/>
    <w:rsid w:val="0023318D"/>
    <w:rsid w:val="003D72FD"/>
    <w:rsid w:val="00423179"/>
    <w:rsid w:val="00480B55"/>
    <w:rsid w:val="00490DC0"/>
    <w:rsid w:val="00493F8C"/>
    <w:rsid w:val="00496A72"/>
    <w:rsid w:val="004C7E9B"/>
    <w:rsid w:val="005614F2"/>
    <w:rsid w:val="00577BC6"/>
    <w:rsid w:val="005A632E"/>
    <w:rsid w:val="0069085C"/>
    <w:rsid w:val="006B27ED"/>
    <w:rsid w:val="00843263"/>
    <w:rsid w:val="00861E75"/>
    <w:rsid w:val="008E19D3"/>
    <w:rsid w:val="008F081F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6774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E94D65"/>
  <w15:chartTrackingRefBased/>
  <w15:docId w15:val="{E0C027CD-E8B0-41CE-9CD2-646C64FD4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</cp:revision>
  <dcterms:created xsi:type="dcterms:W3CDTF">2024-08-29T16:12:00Z</dcterms:created>
  <dcterms:modified xsi:type="dcterms:W3CDTF">2024-08-29T16:12:00Z</dcterms:modified>
</cp:coreProperties>
</file>