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1116B486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E434A3" w:rsidRPr="00E434A3">
        <w:rPr>
          <w:rFonts w:ascii="Verdana" w:hAnsi="Verdana"/>
          <w:b/>
          <w:sz w:val="20"/>
          <w:szCs w:val="20"/>
        </w:rPr>
        <w:t>Kompleksowa organizacja wizyty studyjnej w Norwegii dla interesariuszy projektu pn.: Acceleration of Climate Change Mitigation Technologies Deployment: Polish-Norwegian CCS Network, w dniach 16-20.09.2024 r - DE-dzp.272-474/24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</w:t>
      </w:r>
      <w:r w:rsidRPr="006716F9">
        <w:rPr>
          <w:rFonts w:eastAsia="Times New Roman" w:cs="Calibri"/>
          <w:lang w:eastAsia="pl-PL"/>
        </w:rPr>
        <w:lastRenderedPageBreak/>
        <w:t>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852B40" w14:textId="77777777" w:rsidR="00936F01" w:rsidRDefault="00936F01" w:rsidP="0038231F">
      <w:pPr>
        <w:spacing w:after="0" w:line="240" w:lineRule="auto"/>
      </w:pPr>
      <w:r>
        <w:separator/>
      </w:r>
    </w:p>
  </w:endnote>
  <w:endnote w:type="continuationSeparator" w:id="0">
    <w:p w14:paraId="1DA1A72C" w14:textId="77777777" w:rsidR="00936F01" w:rsidRDefault="00936F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5C915B" w14:textId="77777777" w:rsidR="00936F01" w:rsidRDefault="00936F01" w:rsidP="0038231F">
      <w:pPr>
        <w:spacing w:after="0" w:line="240" w:lineRule="auto"/>
      </w:pPr>
      <w:r>
        <w:separator/>
      </w:r>
    </w:p>
  </w:footnote>
  <w:footnote w:type="continuationSeparator" w:id="0">
    <w:p w14:paraId="49F4399B" w14:textId="77777777" w:rsidR="00936F01" w:rsidRDefault="00936F01" w:rsidP="0038231F">
      <w:pPr>
        <w:spacing w:after="0" w:line="240" w:lineRule="auto"/>
      </w:pPr>
      <w:r>
        <w:continuationSeparator/>
      </w:r>
    </w:p>
  </w:footnote>
  <w:footnote w:id="1">
    <w:p w14:paraId="7B1C0EAB" w14:textId="32D1C91C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 pkt 4, pkt 5, pkt 6, pkt 7, pkt 8, pkt 9 i pkt 10 ustawy Pzp.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03A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0D2E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3851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04247"/>
    <w:rsid w:val="0091264E"/>
    <w:rsid w:val="009301A2"/>
    <w:rsid w:val="00936F01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B055B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4AF0"/>
    <w:rsid w:val="00DA4D7D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434A3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305A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327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2016-07-26T10:32:00Z</cp:lastPrinted>
  <dcterms:created xsi:type="dcterms:W3CDTF">2024-08-29T12:26:00Z</dcterms:created>
  <dcterms:modified xsi:type="dcterms:W3CDTF">2024-08-29T12:26:00Z</dcterms:modified>
</cp:coreProperties>
</file>