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8435F" w14:textId="77777777" w:rsidR="009F031D" w:rsidRDefault="009F031D" w:rsidP="009F031D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>
        <w:rPr>
          <w:sz w:val="22"/>
          <w:szCs w:val="22"/>
        </w:rPr>
        <w:tab/>
      </w:r>
      <w:r>
        <w:t>Załącznik nr 1</w:t>
      </w:r>
    </w:p>
    <w:p w14:paraId="3AED3767" w14:textId="77777777" w:rsidR="009F031D" w:rsidRDefault="009F031D" w:rsidP="009F031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973447C" w14:textId="77777777" w:rsidR="009F031D" w:rsidRDefault="009F031D" w:rsidP="009F031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61717A6" w14:textId="77777777" w:rsidR="009F031D" w:rsidRDefault="009F031D" w:rsidP="009F031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F3038A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BDB7C82" w14:textId="77777777" w:rsidR="009F031D" w:rsidRDefault="009F031D" w:rsidP="009F031D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4E44439E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BE2EDAD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3BC4C131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6344940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EEAC490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F839783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6585634" w14:textId="77777777" w:rsidR="009F031D" w:rsidRDefault="009F031D" w:rsidP="009F031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5EFEC05" w14:textId="77777777" w:rsidR="009F031D" w:rsidRDefault="009F031D" w:rsidP="009F031D">
      <w:pPr>
        <w:spacing w:line="360" w:lineRule="auto"/>
      </w:pPr>
      <w:r>
        <w:t>Do: Nazwa i siedziba Zamawiającego:</w:t>
      </w:r>
    </w:p>
    <w:p w14:paraId="403E6192" w14:textId="77777777" w:rsidR="009F031D" w:rsidRDefault="009F031D" w:rsidP="009F031D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 </w:t>
      </w:r>
    </w:p>
    <w:p w14:paraId="3431EB24" w14:textId="77777777" w:rsidR="009F031D" w:rsidRDefault="009F031D" w:rsidP="009F031D">
      <w:pPr>
        <w:ind w:right="-110"/>
        <w:rPr>
          <w:b/>
          <w:sz w:val="22"/>
          <w:szCs w:val="22"/>
        </w:rPr>
      </w:pPr>
    </w:p>
    <w:p w14:paraId="7A169A64" w14:textId="23E9E367" w:rsidR="009F031D" w:rsidRDefault="009F031D" w:rsidP="009F031D">
      <w:pPr>
        <w:widowControl w:val="0"/>
        <w:ind w:right="1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odpowiedzi na ogłoszenie o zamówieniu dotyczące przetargu nieograniczonego, którego przedmiotem jest: </w:t>
      </w:r>
      <w:r w:rsidR="00A5071A" w:rsidRPr="00A5071A">
        <w:rPr>
          <w:b/>
          <w:bCs/>
          <w:iCs/>
          <w:sz w:val="22"/>
          <w:szCs w:val="22"/>
        </w:rPr>
        <w:t>Kompleksowa organizacja wizyty studyjnej w Norwegii dla interesariuszy projektu pn.: Acceleration of Climate Change Mitigation Technologies Deployment: Polish-Norwegian CCS Network, w dniach 16-20.09.2024 r - DE-dzp.272-474/24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Zamawiającego.</w:t>
      </w:r>
    </w:p>
    <w:p w14:paraId="502DF81F" w14:textId="77777777" w:rsidR="009F031D" w:rsidRDefault="009F031D" w:rsidP="009F031D">
      <w:pPr>
        <w:widowControl w:val="0"/>
        <w:ind w:right="1"/>
        <w:jc w:val="both"/>
      </w:pPr>
    </w:p>
    <w:p w14:paraId="0E94989A" w14:textId="64F19888" w:rsidR="009F031D" w:rsidRDefault="009F031D" w:rsidP="009F031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</w:t>
      </w:r>
      <w:r w:rsidR="00A5071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całość przedmiotu zamówienia:   .......................................... PLN</w:t>
      </w:r>
    </w:p>
    <w:p w14:paraId="75AF0F87" w14:textId="77777777" w:rsidR="009F031D" w:rsidRDefault="009F031D" w:rsidP="009F031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7F3A81A" w14:textId="77777777" w:rsidR="009F031D" w:rsidRDefault="009F031D" w:rsidP="009F031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właściwe stawki podatku VAT</w:t>
      </w:r>
    </w:p>
    <w:p w14:paraId="18C0001B" w14:textId="77777777" w:rsidR="00A5071A" w:rsidRDefault="00A5071A" w:rsidP="00A5071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CED1CC0" w14:textId="0C32ED23" w:rsidR="00A5071A" w:rsidRPr="00A5071A" w:rsidRDefault="009F031D" w:rsidP="00A5071A">
      <w:pPr>
        <w:widowControl w:val="0"/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t>Termin realizacji zamówienia:</w:t>
      </w:r>
      <w:r>
        <w:rPr>
          <w:sz w:val="22"/>
          <w:szCs w:val="22"/>
        </w:rPr>
        <w:t xml:space="preserve"> </w:t>
      </w:r>
      <w:r w:rsidR="00A5071A" w:rsidRPr="00A5071A">
        <w:rPr>
          <w:iCs/>
          <w:sz w:val="22"/>
          <w:szCs w:val="22"/>
          <w:lang w:val="x-none"/>
        </w:rPr>
        <w:t xml:space="preserve">od daty podpisania umowy do </w:t>
      </w:r>
      <w:r w:rsidR="00A5071A" w:rsidRPr="00A5071A">
        <w:rPr>
          <w:b/>
          <w:iCs/>
          <w:sz w:val="22"/>
          <w:szCs w:val="22"/>
        </w:rPr>
        <w:t>20</w:t>
      </w:r>
      <w:r w:rsidR="00A5071A" w:rsidRPr="00A5071A">
        <w:rPr>
          <w:b/>
          <w:bCs/>
          <w:iCs/>
          <w:sz w:val="22"/>
          <w:szCs w:val="22"/>
        </w:rPr>
        <w:t>.09.</w:t>
      </w:r>
      <w:r w:rsidR="00A5071A" w:rsidRPr="00A5071A">
        <w:rPr>
          <w:b/>
          <w:bCs/>
          <w:iCs/>
          <w:sz w:val="22"/>
          <w:szCs w:val="22"/>
          <w:lang w:val="x-none"/>
        </w:rPr>
        <w:t>202</w:t>
      </w:r>
      <w:r w:rsidR="00A5071A" w:rsidRPr="00A5071A">
        <w:rPr>
          <w:b/>
          <w:bCs/>
          <w:iCs/>
          <w:sz w:val="22"/>
          <w:szCs w:val="22"/>
        </w:rPr>
        <w:t>4</w:t>
      </w:r>
      <w:r w:rsidR="00A5071A" w:rsidRPr="00A5071A">
        <w:rPr>
          <w:iCs/>
          <w:sz w:val="22"/>
          <w:szCs w:val="22"/>
          <w:lang w:val="x-none"/>
        </w:rPr>
        <w:t xml:space="preserve"> </w:t>
      </w:r>
      <w:r w:rsidR="00A5071A" w:rsidRPr="00A5071A">
        <w:rPr>
          <w:iCs/>
          <w:sz w:val="22"/>
          <w:szCs w:val="22"/>
        </w:rPr>
        <w:t>r. w tym</w:t>
      </w:r>
      <w:bookmarkStart w:id="0" w:name="_Hlk128061486"/>
      <w:r w:rsidR="00A5071A" w:rsidRPr="00A5071A">
        <w:rPr>
          <w:iCs/>
          <w:sz w:val="22"/>
          <w:szCs w:val="22"/>
        </w:rPr>
        <w:t>:</w:t>
      </w:r>
    </w:p>
    <w:p w14:paraId="6F74C91D" w14:textId="77777777" w:rsidR="00A5071A" w:rsidRPr="00A5071A" w:rsidRDefault="00A5071A" w:rsidP="00A5071A">
      <w:pPr>
        <w:widowControl w:val="0"/>
        <w:numPr>
          <w:ilvl w:val="0"/>
          <w:numId w:val="5"/>
        </w:numPr>
        <w:jc w:val="both"/>
        <w:rPr>
          <w:iCs/>
          <w:sz w:val="22"/>
          <w:szCs w:val="22"/>
          <w:lang w:val="x-none"/>
        </w:rPr>
      </w:pPr>
      <w:r w:rsidRPr="00A5071A">
        <w:rPr>
          <w:iCs/>
          <w:sz w:val="22"/>
          <w:szCs w:val="22"/>
          <w:lang w:val="x-none"/>
        </w:rPr>
        <w:t xml:space="preserve">wylot </w:t>
      </w:r>
      <w:r w:rsidRPr="00A5071A">
        <w:rPr>
          <w:iCs/>
          <w:sz w:val="22"/>
          <w:szCs w:val="22"/>
        </w:rPr>
        <w:t>z</w:t>
      </w:r>
      <w:r w:rsidRPr="00A5071A">
        <w:rPr>
          <w:iCs/>
          <w:sz w:val="22"/>
          <w:szCs w:val="22"/>
          <w:lang w:val="x-none"/>
        </w:rPr>
        <w:t xml:space="preserve"> Warszawy i/lub Krak</w:t>
      </w:r>
      <w:r w:rsidRPr="00A5071A">
        <w:rPr>
          <w:iCs/>
          <w:sz w:val="22"/>
          <w:szCs w:val="22"/>
        </w:rPr>
        <w:t>owa</w:t>
      </w:r>
      <w:r w:rsidRPr="00A5071A">
        <w:rPr>
          <w:iCs/>
          <w:sz w:val="22"/>
          <w:szCs w:val="22"/>
          <w:lang w:val="x-none"/>
        </w:rPr>
        <w:t xml:space="preserve"> </w:t>
      </w:r>
      <w:r w:rsidRPr="00A5071A">
        <w:rPr>
          <w:b/>
          <w:sz w:val="22"/>
          <w:szCs w:val="22"/>
        </w:rPr>
        <w:t>16.09.2024 r.</w:t>
      </w:r>
      <w:r w:rsidRPr="00A5071A">
        <w:rPr>
          <w:iCs/>
          <w:sz w:val="22"/>
          <w:szCs w:val="22"/>
          <w:lang w:val="x-none"/>
        </w:rPr>
        <w:t xml:space="preserve"> </w:t>
      </w:r>
    </w:p>
    <w:p w14:paraId="6E5455CB" w14:textId="77777777" w:rsidR="00A5071A" w:rsidRPr="00A5071A" w:rsidRDefault="00A5071A" w:rsidP="00A5071A">
      <w:pPr>
        <w:widowControl w:val="0"/>
        <w:numPr>
          <w:ilvl w:val="0"/>
          <w:numId w:val="5"/>
        </w:numPr>
        <w:jc w:val="both"/>
        <w:rPr>
          <w:iCs/>
          <w:sz w:val="22"/>
          <w:szCs w:val="22"/>
          <w:lang w:val="x-none"/>
        </w:rPr>
      </w:pPr>
      <w:bookmarkStart w:id="1" w:name="_Hlk158120873"/>
      <w:r w:rsidRPr="00A5071A">
        <w:rPr>
          <w:iCs/>
          <w:sz w:val="22"/>
          <w:szCs w:val="22"/>
          <w:lang w:val="x-none"/>
        </w:rPr>
        <w:t xml:space="preserve">przylot do Warszawy i/lub Krakowa </w:t>
      </w:r>
      <w:r w:rsidRPr="00A5071A">
        <w:rPr>
          <w:iCs/>
          <w:sz w:val="22"/>
          <w:szCs w:val="22"/>
        </w:rPr>
        <w:t xml:space="preserve"> –</w:t>
      </w:r>
      <w:r w:rsidRPr="00A5071A">
        <w:rPr>
          <w:iCs/>
          <w:sz w:val="22"/>
          <w:szCs w:val="22"/>
          <w:lang w:val="x-none"/>
        </w:rPr>
        <w:t xml:space="preserve"> </w:t>
      </w:r>
      <w:bookmarkEnd w:id="1"/>
      <w:r w:rsidRPr="00A5071A">
        <w:rPr>
          <w:b/>
          <w:sz w:val="22"/>
          <w:szCs w:val="22"/>
        </w:rPr>
        <w:t>20.09.2024 r.</w:t>
      </w:r>
      <w:bookmarkEnd w:id="0"/>
    </w:p>
    <w:p w14:paraId="1ABA4B88" w14:textId="77777777" w:rsid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</w:p>
    <w:p w14:paraId="5AADC43F" w14:textId="1EFF4E0B" w:rsidR="00A5071A" w:rsidRPr="00A5071A" w:rsidRDefault="00A5071A" w:rsidP="00A5071A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 xml:space="preserve">Wylot z lotniska </w:t>
      </w:r>
      <w:r>
        <w:rPr>
          <w:b/>
          <w:color w:val="000000"/>
          <w:sz w:val="22"/>
          <w:szCs w:val="22"/>
          <w:u w:val="single"/>
        </w:rPr>
        <w:t>z Warszawy i/lub Krakowa</w:t>
      </w:r>
      <w:r w:rsidRPr="00A5071A">
        <w:rPr>
          <w:b/>
          <w:color w:val="000000"/>
          <w:sz w:val="22"/>
          <w:szCs w:val="22"/>
          <w:u w:val="single"/>
        </w:rPr>
        <w:t xml:space="preserve">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16/09</w:t>
      </w:r>
      <w:r w:rsidRPr="00A5071A">
        <w:rPr>
          <w:b/>
          <w:color w:val="000000"/>
          <w:sz w:val="22"/>
          <w:szCs w:val="22"/>
        </w:rPr>
        <w:t>/2024 r.  o  godz. …………/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 xml:space="preserve">/ </w:t>
      </w:r>
    </w:p>
    <w:p w14:paraId="574E932E" w14:textId="7F3EBD5C" w:rsidR="00A5071A" w:rsidRP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Przylot na lotnisko</w:t>
      </w:r>
      <w:r>
        <w:rPr>
          <w:b/>
          <w:color w:val="000000"/>
          <w:sz w:val="22"/>
          <w:szCs w:val="22"/>
        </w:rPr>
        <w:t xml:space="preserve"> w Bergen /Norwegia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16/09</w:t>
      </w:r>
      <w:r w:rsidRPr="00A5071A">
        <w:rPr>
          <w:b/>
          <w:color w:val="000000"/>
          <w:sz w:val="22"/>
          <w:szCs w:val="22"/>
        </w:rPr>
        <w:t>/2024 r.  o  godz. …… 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7C7133EF" w14:textId="77777777" w:rsid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Przewoźnik: ……………………………………………………./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285CACF0" w14:textId="77777777" w:rsid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</w:p>
    <w:p w14:paraId="5B37B9FE" w14:textId="57A49B71" w:rsidR="00A5071A" w:rsidRPr="00A5071A" w:rsidRDefault="00A5071A" w:rsidP="00A5071A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 xml:space="preserve">Wylot z lotniska </w:t>
      </w:r>
      <w:r>
        <w:rPr>
          <w:b/>
          <w:color w:val="000000"/>
          <w:sz w:val="22"/>
          <w:szCs w:val="22"/>
        </w:rPr>
        <w:t xml:space="preserve">w Bergen /Norwegia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1</w:t>
      </w:r>
      <w:r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/09</w:t>
      </w:r>
      <w:r w:rsidRPr="00A5071A">
        <w:rPr>
          <w:b/>
          <w:color w:val="000000"/>
          <w:sz w:val="22"/>
          <w:szCs w:val="22"/>
        </w:rPr>
        <w:t>/2024 r.  o  godz. …… 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60EC26F3" w14:textId="21E857EC" w:rsidR="00A5071A" w:rsidRPr="00A5071A" w:rsidRDefault="00A5071A" w:rsidP="00A5071A">
      <w:pPr>
        <w:widowControl w:val="0"/>
        <w:spacing w:line="360" w:lineRule="auto"/>
        <w:ind w:left="720"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Przylot na lotnisko</w:t>
      </w:r>
      <w:r>
        <w:rPr>
          <w:b/>
          <w:color w:val="000000"/>
          <w:sz w:val="22"/>
          <w:szCs w:val="22"/>
        </w:rPr>
        <w:t xml:space="preserve"> w </w:t>
      </w:r>
      <w:r>
        <w:rPr>
          <w:b/>
          <w:color w:val="000000"/>
          <w:sz w:val="22"/>
          <w:szCs w:val="22"/>
        </w:rPr>
        <w:t>Oslo</w:t>
      </w:r>
      <w:r>
        <w:rPr>
          <w:b/>
          <w:color w:val="000000"/>
          <w:sz w:val="22"/>
          <w:szCs w:val="22"/>
        </w:rPr>
        <w:t xml:space="preserve"> /Norwegia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1</w:t>
      </w:r>
      <w:r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/09</w:t>
      </w:r>
      <w:r w:rsidRPr="00A5071A">
        <w:rPr>
          <w:b/>
          <w:color w:val="000000"/>
          <w:sz w:val="22"/>
          <w:szCs w:val="22"/>
        </w:rPr>
        <w:t>/2024 r.  o  godz. …… 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5E9F1D81" w14:textId="77777777" w:rsidR="00A5071A" w:rsidRDefault="00A5071A" w:rsidP="00A5071A">
      <w:pPr>
        <w:widowControl w:val="0"/>
        <w:spacing w:line="360" w:lineRule="auto"/>
        <w:ind w:left="720"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Przewoźnik: ……………………………………………………./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70856213" w14:textId="03E7191F" w:rsidR="00A5071A" w:rsidRP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</w:p>
    <w:p w14:paraId="4AE599B9" w14:textId="43F9B06D" w:rsidR="00A5071A" w:rsidRPr="00A5071A" w:rsidRDefault="00A5071A" w:rsidP="00A5071A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lastRenderedPageBreak/>
        <w:t xml:space="preserve">Wylot z lotniska </w:t>
      </w:r>
      <w:r>
        <w:rPr>
          <w:b/>
          <w:color w:val="000000"/>
          <w:sz w:val="22"/>
          <w:szCs w:val="22"/>
        </w:rPr>
        <w:t xml:space="preserve">w </w:t>
      </w:r>
      <w:r>
        <w:rPr>
          <w:b/>
          <w:color w:val="000000"/>
          <w:sz w:val="22"/>
          <w:szCs w:val="22"/>
        </w:rPr>
        <w:t>Oslo</w:t>
      </w:r>
      <w:r>
        <w:rPr>
          <w:b/>
          <w:color w:val="000000"/>
          <w:sz w:val="22"/>
          <w:szCs w:val="22"/>
        </w:rPr>
        <w:t xml:space="preserve"> /Norwegia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20</w:t>
      </w:r>
      <w:r>
        <w:rPr>
          <w:b/>
          <w:color w:val="000000"/>
          <w:sz w:val="22"/>
          <w:szCs w:val="22"/>
        </w:rPr>
        <w:t>/09</w:t>
      </w:r>
      <w:r w:rsidRPr="00A5071A">
        <w:rPr>
          <w:b/>
          <w:color w:val="000000"/>
          <w:sz w:val="22"/>
          <w:szCs w:val="22"/>
        </w:rPr>
        <w:t>/2024 r.  o  godz. …… 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65473814" w14:textId="6DECD470" w:rsidR="00A5071A" w:rsidRPr="00A5071A" w:rsidRDefault="00A5071A" w:rsidP="00A5071A">
      <w:pPr>
        <w:widowControl w:val="0"/>
        <w:spacing w:line="360" w:lineRule="auto"/>
        <w:ind w:left="720"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Przylot na lotnisko</w:t>
      </w:r>
      <w:r>
        <w:rPr>
          <w:b/>
          <w:color w:val="000000"/>
          <w:sz w:val="22"/>
          <w:szCs w:val="22"/>
        </w:rPr>
        <w:t xml:space="preserve"> w </w:t>
      </w:r>
      <w:r>
        <w:rPr>
          <w:b/>
          <w:color w:val="000000"/>
          <w:sz w:val="22"/>
          <w:szCs w:val="22"/>
        </w:rPr>
        <w:t>Warszawie i/lub w Krakowie</w:t>
      </w:r>
      <w:r>
        <w:rPr>
          <w:b/>
          <w:color w:val="000000"/>
          <w:sz w:val="22"/>
          <w:szCs w:val="22"/>
        </w:rPr>
        <w:t xml:space="preserve"> </w:t>
      </w:r>
      <w:r w:rsidRPr="00A5071A">
        <w:rPr>
          <w:b/>
          <w:color w:val="000000"/>
          <w:sz w:val="22"/>
          <w:szCs w:val="22"/>
        </w:rPr>
        <w:t xml:space="preserve">w dniu </w:t>
      </w:r>
      <w:r>
        <w:rPr>
          <w:b/>
          <w:color w:val="000000"/>
          <w:sz w:val="22"/>
          <w:szCs w:val="22"/>
        </w:rPr>
        <w:t>20</w:t>
      </w:r>
      <w:r>
        <w:rPr>
          <w:b/>
          <w:color w:val="000000"/>
          <w:sz w:val="22"/>
          <w:szCs w:val="22"/>
        </w:rPr>
        <w:t>/09</w:t>
      </w:r>
      <w:r w:rsidRPr="00A5071A">
        <w:rPr>
          <w:b/>
          <w:color w:val="000000"/>
          <w:sz w:val="22"/>
          <w:szCs w:val="22"/>
        </w:rPr>
        <w:t>/2024 r.  o  godz. …… 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783F4A5A" w14:textId="77777777" w:rsidR="00A5071A" w:rsidRDefault="00A5071A" w:rsidP="00A5071A">
      <w:pPr>
        <w:widowControl w:val="0"/>
        <w:spacing w:line="360" w:lineRule="auto"/>
        <w:ind w:left="720" w:right="1"/>
        <w:jc w:val="both"/>
        <w:rPr>
          <w:b/>
          <w:color w:val="000000"/>
          <w:sz w:val="22"/>
          <w:szCs w:val="22"/>
        </w:rPr>
      </w:pPr>
      <w:r w:rsidRPr="00A5071A">
        <w:rPr>
          <w:b/>
          <w:color w:val="000000"/>
          <w:sz w:val="22"/>
          <w:szCs w:val="22"/>
        </w:rPr>
        <w:t>Przewoźnik: ……………………………………………………./</w:t>
      </w:r>
      <w:r w:rsidRPr="00A5071A">
        <w:rPr>
          <w:b/>
          <w:i/>
          <w:color w:val="000000"/>
          <w:sz w:val="22"/>
          <w:szCs w:val="22"/>
        </w:rPr>
        <w:t>proszę wpisać</w:t>
      </w:r>
      <w:r w:rsidRPr="00A5071A">
        <w:rPr>
          <w:b/>
          <w:color w:val="000000"/>
          <w:sz w:val="22"/>
          <w:szCs w:val="22"/>
        </w:rPr>
        <w:t>/</w:t>
      </w:r>
    </w:p>
    <w:p w14:paraId="28BD432C" w14:textId="77777777" w:rsidR="00A5071A" w:rsidRDefault="00A5071A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</w:p>
    <w:p w14:paraId="1BCE9BFB" w14:textId="42E7BADC" w:rsidR="00D45B69" w:rsidRDefault="00D45B69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Zakwaterowanie</w:t>
      </w:r>
    </w:p>
    <w:p w14:paraId="29BC05A7" w14:textId="7607AEDE" w:rsidR="00D45B69" w:rsidRDefault="00D45B69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Bergen: ……………………………….. /</w:t>
      </w:r>
      <w:r w:rsidRPr="00D45B69">
        <w:rPr>
          <w:b/>
          <w:i/>
          <w:color w:val="000000"/>
          <w:sz w:val="22"/>
          <w:szCs w:val="22"/>
        </w:rPr>
        <w:t>należy wpisać adres hotelu</w:t>
      </w:r>
      <w:r>
        <w:rPr>
          <w:b/>
          <w:color w:val="000000"/>
          <w:sz w:val="22"/>
          <w:szCs w:val="22"/>
        </w:rPr>
        <w:t>/</w:t>
      </w:r>
    </w:p>
    <w:p w14:paraId="1AEBFE26" w14:textId="2D81AF8B" w:rsidR="00D45B69" w:rsidRDefault="00D45B69" w:rsidP="00D45B69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Oslo</w:t>
      </w:r>
      <w:r>
        <w:rPr>
          <w:b/>
          <w:color w:val="000000"/>
          <w:sz w:val="22"/>
          <w:szCs w:val="22"/>
        </w:rPr>
        <w:t>: ……………………………….. /</w:t>
      </w:r>
      <w:r w:rsidRPr="00D45B69">
        <w:rPr>
          <w:b/>
          <w:i/>
          <w:color w:val="000000"/>
          <w:sz w:val="22"/>
          <w:szCs w:val="22"/>
        </w:rPr>
        <w:t>należy wpisać adres hotelu</w:t>
      </w:r>
      <w:r>
        <w:rPr>
          <w:b/>
          <w:color w:val="000000"/>
          <w:sz w:val="22"/>
          <w:szCs w:val="22"/>
        </w:rPr>
        <w:t>/</w:t>
      </w:r>
    </w:p>
    <w:p w14:paraId="60BF033C" w14:textId="77777777" w:rsidR="00D45B69" w:rsidRDefault="00D45B69" w:rsidP="00A5071A">
      <w:pPr>
        <w:widowControl w:val="0"/>
        <w:spacing w:line="360" w:lineRule="auto"/>
        <w:ind w:right="1"/>
        <w:jc w:val="both"/>
        <w:rPr>
          <w:b/>
          <w:color w:val="000000"/>
          <w:sz w:val="22"/>
          <w:szCs w:val="22"/>
        </w:rPr>
      </w:pPr>
    </w:p>
    <w:p w14:paraId="3542D42D" w14:textId="18D0BB9E" w:rsidR="009F031D" w:rsidRPr="009F031D" w:rsidRDefault="009F031D" w:rsidP="00A5071A">
      <w:pPr>
        <w:widowControl w:val="0"/>
        <w:jc w:val="both"/>
        <w:rPr>
          <w:color w:val="000000"/>
          <w:sz w:val="22"/>
          <w:szCs w:val="22"/>
        </w:rPr>
      </w:pPr>
      <w:r w:rsidRPr="009F031D">
        <w:rPr>
          <w:b/>
          <w:color w:val="000000"/>
          <w:sz w:val="22"/>
          <w:szCs w:val="22"/>
        </w:rPr>
        <w:t>Termin płatności:</w:t>
      </w:r>
      <w:r w:rsidRPr="009F031D">
        <w:rPr>
          <w:color w:val="000000"/>
          <w:sz w:val="22"/>
          <w:szCs w:val="22"/>
        </w:rPr>
        <w:t xml:space="preserve"> </w:t>
      </w:r>
      <w:bookmarkStart w:id="2" w:name="_Hlk123199150"/>
      <w:r w:rsidRPr="009F031D">
        <w:rPr>
          <w:color w:val="000000"/>
          <w:sz w:val="22"/>
          <w:szCs w:val="22"/>
        </w:rPr>
        <w:t>Po zrealizowaniu przedmiotu zamówienia,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2"/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5"/>
      </w:tblGrid>
      <w:tr w:rsidR="009F031D" w14:paraId="2C883D14" w14:textId="77777777" w:rsidTr="009F031D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/>
            <w:vAlign w:val="center"/>
            <w:hideMark/>
          </w:tcPr>
          <w:p w14:paraId="5FD29418" w14:textId="77777777" w:rsidR="009F031D" w:rsidRDefault="009F031D">
            <w:pPr>
              <w:tabs>
                <w:tab w:val="left" w:pos="0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Kryterium oceny ofert</w:t>
            </w:r>
          </w:p>
        </w:tc>
      </w:tr>
      <w:tr w:rsidR="009F031D" w14:paraId="6A424608" w14:textId="77777777" w:rsidTr="009F031D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F260" w14:textId="77777777" w:rsidR="009F031D" w:rsidRDefault="009F031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F2A3" w14:textId="77777777" w:rsidR="009F031D" w:rsidRDefault="009F031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</w:rPr>
              <w:t xml:space="preserve">Doświadczenie osoby odpowiedzialnej (koordynatora) za organizację wizyty studyjnej </w:t>
            </w:r>
          </w:p>
        </w:tc>
      </w:tr>
      <w:tr w:rsidR="009F031D" w14:paraId="6A5E6CF1" w14:textId="77777777" w:rsidTr="009F031D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9F04" w14:textId="77777777" w:rsidR="009F031D" w:rsidRDefault="009F031D" w:rsidP="00F17AF8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</w:p>
          <w:p w14:paraId="20320478" w14:textId="77777777" w:rsidR="009F031D" w:rsidRDefault="009F031D" w:rsidP="00F17AF8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</w:p>
          <w:p w14:paraId="39E222EC" w14:textId="77777777" w:rsidR="009F031D" w:rsidRDefault="009F031D" w:rsidP="00F17A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33627B78" w14:textId="77777777" w:rsidR="009F031D" w:rsidRDefault="009F031D" w:rsidP="00F17AF8">
            <w:pPr>
              <w:rPr>
                <w:sz w:val="20"/>
                <w:szCs w:val="20"/>
              </w:rPr>
            </w:pPr>
          </w:p>
          <w:p w14:paraId="64278C39" w14:textId="77777777" w:rsidR="009F031D" w:rsidRDefault="009F031D" w:rsidP="00F17AF8">
            <w:pPr>
              <w:rPr>
                <w:sz w:val="20"/>
                <w:szCs w:val="20"/>
              </w:rPr>
            </w:pPr>
          </w:p>
          <w:p w14:paraId="5C3B5A8B" w14:textId="77777777" w:rsidR="009F031D" w:rsidRDefault="009F031D" w:rsidP="00F17AF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7FA7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Oświadczam,  że osoba wyznaczona do realizacji zamówienia:</w:t>
            </w:r>
          </w:p>
          <w:p w14:paraId="5CE71EDB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/>
                <w:bCs/>
                <w:iCs/>
                <w:color w:val="000000"/>
                <w:lang w:eastAsia="zh-CN"/>
              </w:rPr>
              <w:t xml:space="preserve">Posiada </w:t>
            </w:r>
            <w:r>
              <w:rPr>
                <w:iCs/>
                <w:color w:val="000000"/>
                <w:lang w:eastAsia="zh-CN"/>
              </w:rPr>
              <w:t>d</w:t>
            </w:r>
            <w:r>
              <w:rPr>
                <w:bCs/>
                <w:iCs/>
                <w:color w:val="000000"/>
                <w:lang w:eastAsia="zh-CN"/>
              </w:rPr>
              <w:t>oświadczenie w organizacji wizyty studyjnej zdobyte w ciągu ostatnich 5 lat przed terminem składania ofert w zakresie zorganizowania bez zastrzeżeń ze strony odbiorcy, wizyty/wizyt zagranicznych dla grupy min. 20 osób, w ramach których osoba była odpowiedzialna za co najmniej:</w:t>
            </w:r>
          </w:p>
          <w:p w14:paraId="299794B2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-    rezerwację i zakup biletów lotniczych dla uczestników wyjazdu;</w:t>
            </w:r>
          </w:p>
          <w:p w14:paraId="37304209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-    rezerwację i zakup miejsc noclegowych dla uczestników wyjazdu;</w:t>
            </w:r>
          </w:p>
          <w:p w14:paraId="51623726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-    zapewnienie usługi transportowej na miejscu wizyty </w:t>
            </w:r>
          </w:p>
          <w:p w14:paraId="3FEA8B84" w14:textId="77777777" w:rsidR="009F031D" w:rsidRDefault="009F031D" w:rsidP="00F17AF8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 liczbie ……tj.: </w:t>
            </w:r>
          </w:p>
          <w:p w14:paraId="23F71136" w14:textId="77777777" w:rsidR="009F031D" w:rsidRDefault="009F031D" w:rsidP="00F17AF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(należy wpisać datę i kraj wizyty)</w:t>
            </w:r>
          </w:p>
          <w:p w14:paraId="585BF851" w14:textId="77777777" w:rsidR="009F031D" w:rsidRDefault="009F031D" w:rsidP="00F17AF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(należy wpisać datę i kraj wizyty)</w:t>
            </w:r>
          </w:p>
          <w:p w14:paraId="5B522200" w14:textId="77777777" w:rsidR="009F031D" w:rsidRDefault="009F031D" w:rsidP="00F17AF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(należy wpisać datę i kraj wizyty)</w:t>
            </w:r>
          </w:p>
          <w:p w14:paraId="78EF4D63" w14:textId="77777777" w:rsidR="009F031D" w:rsidRDefault="009F031D" w:rsidP="00F17AF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(należy wpisać datę kraj wizyty)</w:t>
            </w:r>
          </w:p>
          <w:p w14:paraId="0F78C4AE" w14:textId="77777777" w:rsidR="009F031D" w:rsidRDefault="009F031D" w:rsidP="00F17AF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(należy wpisać datę i kraj wizyty)</w:t>
            </w:r>
          </w:p>
          <w:p w14:paraId="271E087A" w14:textId="77777777" w:rsidR="009F031D" w:rsidRDefault="009F031D" w:rsidP="00F17AF8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………………. …………………………………</w:t>
            </w:r>
          </w:p>
          <w:p w14:paraId="4637EBD0" w14:textId="77777777" w:rsidR="009F031D" w:rsidRDefault="009F031D" w:rsidP="00F17AF8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</w:tr>
    </w:tbl>
    <w:p w14:paraId="43864659" w14:textId="77777777" w:rsidR="009F031D" w:rsidRDefault="009F031D" w:rsidP="009F031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11459449" w14:textId="77777777" w:rsidR="009F031D" w:rsidRDefault="009F031D" w:rsidP="009F031D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14:paraId="355660BA" w14:textId="77777777" w:rsidR="009F031D" w:rsidRDefault="009F031D" w:rsidP="009F03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4DC99FDA" w14:textId="77777777" w:rsidR="009F031D" w:rsidRDefault="009F031D" w:rsidP="009F03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4B0657B2" w14:textId="77777777" w:rsidR="009F031D" w:rsidRDefault="009F031D" w:rsidP="009F031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5F17E9" w14:textId="77777777" w:rsidR="009F031D" w:rsidRDefault="009F031D" w:rsidP="009F031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54253417" w14:textId="77777777" w:rsidR="009F031D" w:rsidRDefault="009F031D" w:rsidP="009F031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F031D" w14:paraId="2EFB0A13" w14:textId="77777777" w:rsidTr="009F031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C2628" w14:textId="77777777" w:rsidR="009F031D" w:rsidRDefault="009F03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0912B" w14:textId="77777777" w:rsidR="009F031D" w:rsidRDefault="009F03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9ADE0C8" w14:textId="77777777" w:rsidR="009F031D" w:rsidRDefault="009F03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54168" w14:textId="77777777" w:rsidR="009F031D" w:rsidRDefault="009F03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9F031D" w14:paraId="6763DAE7" w14:textId="77777777" w:rsidTr="009F03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E45D4" w14:textId="77777777" w:rsidR="009F031D" w:rsidRDefault="009F031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9C86E" w14:textId="77777777" w:rsidR="009F031D" w:rsidRDefault="009F031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B0BE3" w14:textId="77777777" w:rsidR="009F031D" w:rsidRDefault="009F031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F031D" w14:paraId="038E5172" w14:textId="77777777" w:rsidTr="009F031D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1CF25" w14:textId="77777777" w:rsidR="009F031D" w:rsidRDefault="009F031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4A89E" w14:textId="77777777" w:rsidR="009F031D" w:rsidRDefault="009F031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577B7" w14:textId="77777777" w:rsidR="009F031D" w:rsidRDefault="009F031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5D72B1B" w14:textId="77777777" w:rsidR="009F031D" w:rsidRDefault="009F031D" w:rsidP="009F031D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F031D" w14:paraId="4FBCE4B4" w14:textId="77777777" w:rsidTr="009F03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A9D5020" w14:textId="77777777" w:rsidR="009F031D" w:rsidRDefault="009F031D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17A0A2" w14:textId="77777777" w:rsidR="009F031D" w:rsidRDefault="009F031D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A4BDB" w14:textId="77777777" w:rsidR="009F031D" w:rsidRDefault="009F031D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Usługa/Dostawa (zakres), który wykonają poszczególni wykonawcy </w:t>
            </w:r>
          </w:p>
        </w:tc>
      </w:tr>
      <w:tr w:rsidR="009F031D" w14:paraId="53DEC5ED" w14:textId="77777777" w:rsidTr="009F03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9EA68F" w14:textId="77777777" w:rsidR="009F031D" w:rsidRDefault="009F031D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687546" w14:textId="77777777" w:rsidR="009F031D" w:rsidRDefault="009F031D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7B02E" w14:textId="77777777" w:rsidR="009F031D" w:rsidRDefault="009F031D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9F031D" w14:paraId="18CE5638" w14:textId="77777777" w:rsidTr="009F03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45C009F" w14:textId="77777777" w:rsidR="009F031D" w:rsidRDefault="009F031D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90A056" w14:textId="77777777" w:rsidR="009F031D" w:rsidRDefault="009F031D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3F582" w14:textId="77777777" w:rsidR="009F031D" w:rsidRDefault="009F031D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3ECE5B97" w14:textId="77777777" w:rsidR="009F031D" w:rsidRDefault="009F031D" w:rsidP="009F031D">
      <w:pPr>
        <w:jc w:val="both"/>
        <w:rPr>
          <w:sz w:val="22"/>
          <w:szCs w:val="22"/>
        </w:rPr>
      </w:pPr>
    </w:p>
    <w:p w14:paraId="0D9C8102" w14:textId="77777777" w:rsidR="009F031D" w:rsidRDefault="009F031D" w:rsidP="009F03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80DD256" w14:textId="77777777" w:rsidR="009F031D" w:rsidRDefault="009F031D" w:rsidP="009F031D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54B1850" w14:textId="77777777" w:rsidR="009F031D" w:rsidRDefault="009F031D" w:rsidP="009F031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CF0A48E" w14:textId="77777777" w:rsidR="009F031D" w:rsidRDefault="009F031D" w:rsidP="009F031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6E5C036" w14:textId="77777777" w:rsidR="009F031D" w:rsidRDefault="009F031D" w:rsidP="009F031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0BD5A5" w14:textId="77777777" w:rsidR="009F031D" w:rsidRDefault="009F031D" w:rsidP="009F03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4C1008DC" w14:textId="77777777" w:rsidR="009F031D" w:rsidRDefault="009F031D" w:rsidP="009F03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E30CBAC" w14:textId="77777777" w:rsidR="009F031D" w:rsidRDefault="009F031D" w:rsidP="009F03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102409A" w14:textId="77777777" w:rsidR="009F031D" w:rsidRDefault="009F031D" w:rsidP="009F03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5E7539D9" w14:textId="77777777" w:rsidR="009F031D" w:rsidRDefault="009F031D" w:rsidP="009F03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23914DE" w14:textId="77777777" w:rsidR="009F031D" w:rsidRDefault="009F031D" w:rsidP="009F031D">
      <w:pPr>
        <w:jc w:val="center"/>
        <w:rPr>
          <w:color w:val="FF0000"/>
        </w:rPr>
      </w:pPr>
      <w:r>
        <w:rPr>
          <w:i/>
          <w:color w:val="FF0000"/>
          <w:sz w:val="22"/>
          <w:szCs w:val="22"/>
        </w:rPr>
        <w:t>Formularz Oferty należy podpisać kwalifikowanym podpisem elektronicznym lub podpisem zaufanym lub elektronicznym podpisem osobistym.</w:t>
      </w:r>
    </w:p>
    <w:p w14:paraId="72E27D16" w14:textId="77777777" w:rsidR="009F031D" w:rsidRDefault="009F031D" w:rsidP="009F031D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75E5992B" w14:textId="77777777" w:rsidR="009F031D" w:rsidRDefault="009F031D" w:rsidP="009F031D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0E2AE58D" w14:textId="77777777" w:rsidR="00FE545C" w:rsidRPr="009F031D" w:rsidRDefault="00FE545C" w:rsidP="009F031D"/>
    <w:sectPr w:rsidR="00FE545C" w:rsidRPr="009F03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C598B" w14:textId="77777777" w:rsidR="00231AF0" w:rsidRDefault="00231AF0">
      <w:r>
        <w:separator/>
      </w:r>
    </w:p>
  </w:endnote>
  <w:endnote w:type="continuationSeparator" w:id="0">
    <w:p w14:paraId="067B4217" w14:textId="77777777" w:rsidR="00231AF0" w:rsidRDefault="0023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9135C" w14:textId="77777777" w:rsidR="00A01DBA" w:rsidRDefault="00A01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A5A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22F6D" w14:textId="77777777" w:rsidR="00A01DBA" w:rsidRDefault="00A01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45695" w14:textId="77777777" w:rsidR="00231AF0" w:rsidRDefault="00231AF0">
      <w:r>
        <w:separator/>
      </w:r>
    </w:p>
  </w:footnote>
  <w:footnote w:type="continuationSeparator" w:id="0">
    <w:p w14:paraId="61500683" w14:textId="77777777" w:rsidR="00231AF0" w:rsidRDefault="00231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64BB1" w14:textId="77777777" w:rsidR="00A01DBA" w:rsidRDefault="00A01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61084" w14:textId="7776691A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8FAB5" w14:textId="77777777" w:rsidR="00A01DBA" w:rsidRDefault="00A01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B511499"/>
    <w:multiLevelType w:val="hybridMultilevel"/>
    <w:tmpl w:val="97B2E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80547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83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1462822">
    <w:abstractNumId w:val="0"/>
  </w:num>
  <w:num w:numId="4" w16cid:durableId="1100688434">
    <w:abstractNumId w:val="4"/>
  </w:num>
  <w:num w:numId="5" w16cid:durableId="197270720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09411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AF0"/>
    <w:rsid w:val="00012286"/>
    <w:rsid w:val="00026801"/>
    <w:rsid w:val="000704FC"/>
    <w:rsid w:val="00071CCC"/>
    <w:rsid w:val="00091629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1AF0"/>
    <w:rsid w:val="002723B0"/>
    <w:rsid w:val="00315A4A"/>
    <w:rsid w:val="004B7300"/>
    <w:rsid w:val="004C6753"/>
    <w:rsid w:val="004D385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2FAC"/>
    <w:rsid w:val="008D2AB8"/>
    <w:rsid w:val="008F1C66"/>
    <w:rsid w:val="0092071C"/>
    <w:rsid w:val="00970FE4"/>
    <w:rsid w:val="009F031D"/>
    <w:rsid w:val="00A0022B"/>
    <w:rsid w:val="00A01DBA"/>
    <w:rsid w:val="00A346FE"/>
    <w:rsid w:val="00A47B4D"/>
    <w:rsid w:val="00A5071A"/>
    <w:rsid w:val="00A83018"/>
    <w:rsid w:val="00B774DC"/>
    <w:rsid w:val="00C969A6"/>
    <w:rsid w:val="00CA7D36"/>
    <w:rsid w:val="00D24208"/>
    <w:rsid w:val="00D45B69"/>
    <w:rsid w:val="00D60C38"/>
    <w:rsid w:val="00D66893"/>
    <w:rsid w:val="00D90ACB"/>
    <w:rsid w:val="00DC1500"/>
    <w:rsid w:val="00E44371"/>
    <w:rsid w:val="00E949B0"/>
    <w:rsid w:val="00EC0BEA"/>
    <w:rsid w:val="00F00591"/>
    <w:rsid w:val="00F17AF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CCD10"/>
  <w15:chartTrackingRefBased/>
  <w15:docId w15:val="{F940C20E-3403-4803-91B2-4150FD52D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3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071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F031D"/>
    <w:rPr>
      <w:color w:val="00000A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071A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7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757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2024-08-29T12:40:00Z</dcterms:created>
  <dcterms:modified xsi:type="dcterms:W3CDTF">2024-08-29T12:53:00Z</dcterms:modified>
</cp:coreProperties>
</file>