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19DCA" w14:textId="70BA88C1" w:rsidR="005103B9" w:rsidRPr="004A5D52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A5D52">
        <w:rPr>
          <w:bCs/>
          <w:i w:val="0"/>
          <w:sz w:val="22"/>
          <w:szCs w:val="22"/>
        </w:rPr>
        <w:t xml:space="preserve">Załącznik nr </w:t>
      </w:r>
      <w:r w:rsidR="00D815A4">
        <w:rPr>
          <w:bCs/>
          <w:i w:val="0"/>
          <w:sz w:val="22"/>
          <w:szCs w:val="22"/>
        </w:rPr>
        <w:t>3</w:t>
      </w:r>
      <w:r w:rsidR="00B36ABD" w:rsidRPr="004A5D52">
        <w:rPr>
          <w:bCs/>
          <w:i w:val="0"/>
          <w:sz w:val="22"/>
          <w:szCs w:val="22"/>
        </w:rPr>
        <w:t xml:space="preserve"> do SWZ</w:t>
      </w:r>
    </w:p>
    <w:p w14:paraId="63AF23CD" w14:textId="77777777" w:rsidR="00C4103F" w:rsidRPr="004A5D52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4A5D52">
        <w:rPr>
          <w:rFonts w:ascii="Times New Roman" w:hAnsi="Times New Roman"/>
          <w:b/>
        </w:rPr>
        <w:t>Zamawiający</w:t>
      </w:r>
      <w:r w:rsidR="007936D6" w:rsidRPr="004A5D52">
        <w:rPr>
          <w:rFonts w:ascii="Times New Roman" w:hAnsi="Times New Roman"/>
          <w:b/>
        </w:rPr>
        <w:t>:</w:t>
      </w:r>
    </w:p>
    <w:p w14:paraId="50FD4C02" w14:textId="77777777" w:rsidR="006676AE" w:rsidRPr="004A5D52" w:rsidRDefault="000D400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A5D52">
        <w:rPr>
          <w:sz w:val="22"/>
          <w:szCs w:val="22"/>
        </w:rPr>
        <w:t>SZPITAL WOJEWÓDZKI W POZNANIU</w:t>
      </w:r>
    </w:p>
    <w:p w14:paraId="2059CF15" w14:textId="52DBE86A" w:rsidR="006676AE" w:rsidRPr="004A5D52" w:rsidRDefault="00D815A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400E" w:rsidRPr="004A5D52">
        <w:rPr>
          <w:sz w:val="22"/>
          <w:szCs w:val="22"/>
        </w:rPr>
        <w:t>Juraszów</w:t>
      </w:r>
      <w:r w:rsidR="006676AE" w:rsidRPr="004A5D52">
        <w:rPr>
          <w:sz w:val="22"/>
          <w:szCs w:val="22"/>
        </w:rPr>
        <w:t xml:space="preserve"> </w:t>
      </w:r>
      <w:r w:rsidR="000D400E" w:rsidRPr="004A5D52">
        <w:rPr>
          <w:sz w:val="22"/>
          <w:szCs w:val="22"/>
        </w:rPr>
        <w:t>7/19</w:t>
      </w:r>
      <w:r w:rsidR="006676AE" w:rsidRPr="004A5D52">
        <w:rPr>
          <w:sz w:val="22"/>
          <w:szCs w:val="22"/>
        </w:rPr>
        <w:t xml:space="preserve"> </w:t>
      </w:r>
    </w:p>
    <w:p w14:paraId="306A10C0" w14:textId="77777777" w:rsidR="00F90CD1" w:rsidRPr="004A5D52" w:rsidRDefault="000D400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A5D52">
        <w:rPr>
          <w:sz w:val="22"/>
          <w:szCs w:val="22"/>
        </w:rPr>
        <w:t>60-479</w:t>
      </w:r>
      <w:r w:rsidR="006676AE" w:rsidRPr="004A5D52">
        <w:rPr>
          <w:sz w:val="22"/>
          <w:szCs w:val="22"/>
        </w:rPr>
        <w:t xml:space="preserve"> </w:t>
      </w:r>
      <w:r w:rsidRPr="004A5D52">
        <w:rPr>
          <w:sz w:val="22"/>
          <w:szCs w:val="22"/>
        </w:rPr>
        <w:t>Poznań</w:t>
      </w:r>
    </w:p>
    <w:p w14:paraId="2C70FCC7" w14:textId="77777777" w:rsidR="002578E4" w:rsidRPr="004A5D52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A5D52" w14:paraId="043C13C8" w14:textId="77777777" w:rsidTr="0018769E">
        <w:tc>
          <w:tcPr>
            <w:tcW w:w="2800" w:type="dxa"/>
            <w:shd w:val="clear" w:color="auto" w:fill="auto"/>
          </w:tcPr>
          <w:p w14:paraId="059E167E" w14:textId="77777777" w:rsidR="002578E4" w:rsidRPr="004A5D5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5D52">
              <w:rPr>
                <w:rFonts w:ascii="Times New Roman" w:hAnsi="Times New Roman"/>
                <w:b/>
              </w:rPr>
              <w:t>Wykonawca</w:t>
            </w:r>
            <w:r w:rsidRPr="004A5D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D19C18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5E00AA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4C3939" w14:textId="77777777" w:rsidR="002578E4" w:rsidRPr="004A5D5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A5D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4A5D52" w14:paraId="0E284BF9" w14:textId="77777777" w:rsidTr="0018769E">
        <w:tc>
          <w:tcPr>
            <w:tcW w:w="2800" w:type="dxa"/>
            <w:shd w:val="clear" w:color="auto" w:fill="auto"/>
          </w:tcPr>
          <w:p w14:paraId="0FCF8B7E" w14:textId="77777777" w:rsidR="002578E4" w:rsidRPr="004A5D5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5D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271E37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FBEFBB8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CBB695" w14:textId="77777777" w:rsidR="002578E4" w:rsidRPr="004A5D5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A5D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AF73AC4" w14:textId="77777777" w:rsidR="002578E4" w:rsidRPr="004A5D52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400E" w:rsidRPr="004A5D52" w14:paraId="26AFF0C0" w14:textId="77777777" w:rsidTr="00A259A6">
        <w:tc>
          <w:tcPr>
            <w:tcW w:w="9104" w:type="dxa"/>
            <w:shd w:val="clear" w:color="auto" w:fill="D9D9D9"/>
          </w:tcPr>
          <w:p w14:paraId="39964A98" w14:textId="77777777" w:rsidR="000D400E" w:rsidRPr="004A5D52" w:rsidRDefault="000D400E" w:rsidP="00A259A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OŚWIADCZENIE WYKONAWCY</w:t>
            </w:r>
          </w:p>
          <w:p w14:paraId="55B87771" w14:textId="77777777" w:rsidR="000D400E" w:rsidRPr="004A5D52" w:rsidRDefault="000D400E" w:rsidP="00A259A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20CB1C2B" w14:textId="77777777" w:rsidR="000D400E" w:rsidRPr="004A5D52" w:rsidRDefault="000D400E" w:rsidP="00A259A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B04699A" w14:textId="77777777" w:rsidR="000D400E" w:rsidRPr="004A5D52" w:rsidRDefault="000D400E" w:rsidP="00A259A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ORAZ</w:t>
            </w:r>
          </w:p>
          <w:p w14:paraId="6353F376" w14:textId="77777777" w:rsidR="000D400E" w:rsidRPr="004A5D52" w:rsidRDefault="000D400E" w:rsidP="00A259A6">
            <w:pPr>
              <w:ind w:left="-105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6B3CB65" w14:textId="77777777" w:rsidR="00E50194" w:rsidRPr="004A5D52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Na potrzeby postę</w:t>
      </w:r>
      <w:r w:rsidR="008D0487" w:rsidRPr="004A5D52">
        <w:rPr>
          <w:rFonts w:ascii="Times New Roman" w:hAnsi="Times New Roman"/>
        </w:rPr>
        <w:t xml:space="preserve">powania o udzielenie </w:t>
      </w:r>
      <w:r w:rsidR="007936D6" w:rsidRPr="004A5D52">
        <w:rPr>
          <w:rFonts w:ascii="Times New Roman" w:hAnsi="Times New Roman"/>
        </w:rPr>
        <w:t>zamówienia publicznego</w:t>
      </w:r>
      <w:r w:rsidR="00E50194" w:rsidRPr="004A5D52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A5D52" w14:paraId="26A1B645" w14:textId="77777777" w:rsidTr="0018769E">
        <w:tc>
          <w:tcPr>
            <w:tcW w:w="2269" w:type="dxa"/>
            <w:shd w:val="clear" w:color="auto" w:fill="auto"/>
          </w:tcPr>
          <w:p w14:paraId="7A8EACC4" w14:textId="77777777" w:rsidR="002578E4" w:rsidRPr="004A5D5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86DB8E" w14:textId="6957E1E0" w:rsidR="002578E4" w:rsidRPr="003228A4" w:rsidRDefault="003228A4" w:rsidP="003228A4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28A4">
              <w:rPr>
                <w:rFonts w:ascii="Times New Roman" w:hAnsi="Times New Roman"/>
                <w:b/>
              </w:rPr>
              <w:t>Wykonanie  dokumentacji projektowo-kosztorysowej dla inwestycji pn.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228A4">
              <w:rPr>
                <w:rFonts w:ascii="Times New Roman" w:hAnsi="Times New Roman"/>
                <w:b/>
              </w:rPr>
              <w:br/>
              <w:t>" Modernizacja instalacji wodno-kanalizacyjnej i elektroenergetycznej wraz z modernizacją Oddziałów w Filii nr 1 Szpitala Wojewódzkiego w Poznaniu</w:t>
            </w:r>
            <w:r>
              <w:rPr>
                <w:rFonts w:ascii="Times New Roman" w:hAnsi="Times New Roman"/>
                <w:b/>
              </w:rPr>
              <w:t>”</w:t>
            </w:r>
            <w:r w:rsidRPr="003228A4">
              <w:rPr>
                <w:rFonts w:ascii="Times New Roman" w:hAnsi="Times New Roman"/>
                <w:b/>
              </w:rPr>
              <w:t xml:space="preserve"> - powtórka</w:t>
            </w:r>
          </w:p>
        </w:tc>
      </w:tr>
      <w:tr w:rsidR="000D400E" w:rsidRPr="004A5D52" w14:paraId="7042458B" w14:textId="77777777" w:rsidTr="00A259A6">
        <w:tc>
          <w:tcPr>
            <w:tcW w:w="2269" w:type="dxa"/>
            <w:shd w:val="clear" w:color="auto" w:fill="auto"/>
          </w:tcPr>
          <w:p w14:paraId="24DA4D2F" w14:textId="77777777" w:rsidR="000D400E" w:rsidRPr="004A5D52" w:rsidRDefault="000D400E" w:rsidP="00A259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CFCEED" w14:textId="1851CCA4" w:rsidR="000D400E" w:rsidRPr="004A5D52" w:rsidRDefault="000D400E" w:rsidP="00A259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3228A4">
              <w:rPr>
                <w:rFonts w:ascii="Times New Roman" w:eastAsia="Times New Roman" w:hAnsi="Times New Roman"/>
                <w:bCs/>
                <w:lang w:eastAsia="pl-PL"/>
              </w:rPr>
              <w:t>73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</w:p>
        </w:tc>
      </w:tr>
    </w:tbl>
    <w:p w14:paraId="3972D178" w14:textId="77777777" w:rsidR="002578E4" w:rsidRPr="004A5D52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DAB8B2" w14:textId="77777777" w:rsidR="00F90CD1" w:rsidRPr="004A5D5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prowadzonego przez </w:t>
      </w:r>
      <w:r w:rsidR="000D400E" w:rsidRPr="004A5D52">
        <w:rPr>
          <w:rFonts w:ascii="Times New Roman" w:hAnsi="Times New Roman"/>
          <w:b/>
        </w:rPr>
        <w:t>SZPITAL WOJEWÓDZKI W POZNANIU</w:t>
      </w:r>
      <w:r w:rsidRPr="004A5D52">
        <w:rPr>
          <w:rFonts w:ascii="Times New Roman" w:hAnsi="Times New Roman"/>
          <w:b/>
        </w:rPr>
        <w:t>,</w:t>
      </w:r>
      <w:r w:rsidR="002B2AD9" w:rsidRPr="004A5D52">
        <w:rPr>
          <w:rFonts w:ascii="Times New Roman" w:hAnsi="Times New Roman"/>
        </w:rPr>
        <w:t xml:space="preserve"> </w:t>
      </w:r>
      <w:r w:rsidR="00E65685" w:rsidRPr="004A5D52">
        <w:rPr>
          <w:rFonts w:ascii="Times New Roman" w:hAnsi="Times New Roman"/>
        </w:rPr>
        <w:t>oświa</w:t>
      </w:r>
      <w:r w:rsidR="00825A09" w:rsidRPr="004A5D52">
        <w:rPr>
          <w:rFonts w:ascii="Times New Roman" w:hAnsi="Times New Roman"/>
        </w:rPr>
        <w:t>dczam</w:t>
      </w:r>
      <w:r w:rsidR="00E65685" w:rsidRPr="004A5D52">
        <w:rPr>
          <w:rFonts w:ascii="Times New Roman" w:hAnsi="Times New Roman"/>
        </w:rPr>
        <w:t>,</w:t>
      </w:r>
      <w:r w:rsidR="002B2AD9" w:rsidRPr="004A5D5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A5D52" w14:paraId="6332633D" w14:textId="77777777" w:rsidTr="00650D6C">
        <w:tc>
          <w:tcPr>
            <w:tcW w:w="9104" w:type="dxa"/>
            <w:shd w:val="clear" w:color="auto" w:fill="D9D9D9"/>
          </w:tcPr>
          <w:p w14:paraId="55EC3ECF" w14:textId="77777777" w:rsidR="00E50194" w:rsidRPr="004A5D5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F160569" w14:textId="77777777" w:rsidR="00C113BF" w:rsidRPr="004A5D52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nie podlegam wykluczeniu z postępowania na po</w:t>
      </w:r>
      <w:r w:rsidR="002C4137" w:rsidRPr="004A5D52">
        <w:rPr>
          <w:rFonts w:ascii="Times New Roman" w:hAnsi="Times New Roman"/>
        </w:rPr>
        <w:t xml:space="preserve">dstawie </w:t>
      </w:r>
      <w:r w:rsidR="002C4137" w:rsidRPr="004A5D52">
        <w:rPr>
          <w:rFonts w:ascii="Times New Roman" w:hAnsi="Times New Roman"/>
        </w:rPr>
        <w:br/>
        <w:t xml:space="preserve">art. </w:t>
      </w:r>
      <w:r w:rsidR="00232DF0" w:rsidRPr="004A5D52">
        <w:rPr>
          <w:rFonts w:ascii="Times New Roman" w:hAnsi="Times New Roman"/>
        </w:rPr>
        <w:t>108</w:t>
      </w:r>
      <w:r w:rsidR="002C4137" w:rsidRPr="004A5D52">
        <w:rPr>
          <w:rFonts w:ascii="Times New Roman" w:hAnsi="Times New Roman"/>
        </w:rPr>
        <w:t xml:space="preserve"> ust 1 </w:t>
      </w:r>
      <w:r w:rsidRPr="004A5D52">
        <w:rPr>
          <w:rFonts w:ascii="Times New Roman" w:hAnsi="Times New Roman"/>
        </w:rPr>
        <w:t>ustawy Pzp</w:t>
      </w:r>
      <w:r w:rsidR="00641874" w:rsidRPr="004A5D52">
        <w:rPr>
          <w:rFonts w:ascii="Times New Roman" w:hAnsi="Times New Roman"/>
        </w:rPr>
        <w:t>.</w:t>
      </w:r>
    </w:p>
    <w:p w14:paraId="2ADA565A" w14:textId="77777777" w:rsidR="002426FF" w:rsidRPr="004A5D5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F7FEF" w14:textId="77777777" w:rsidR="00023477" w:rsidRPr="004A5D52" w:rsidRDefault="00023477" w:rsidP="007A2BCB">
      <w:pPr>
        <w:spacing w:after="0"/>
        <w:rPr>
          <w:rFonts w:ascii="Times New Roman" w:hAnsi="Times New Roman"/>
        </w:rPr>
      </w:pPr>
    </w:p>
    <w:p w14:paraId="5A4BA101" w14:textId="77777777" w:rsidR="00023477" w:rsidRPr="004A5D5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p w14:paraId="226C9183" w14:textId="52CCECE2" w:rsidR="00992BD8" w:rsidRPr="004A5D5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A5D52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4A5D52">
        <w:rPr>
          <w:rFonts w:ascii="Times New Roman" w:hAnsi="Times New Roman"/>
          <w:color w:val="0070C0"/>
        </w:rPr>
        <w:t>tę część oświadczenia należy wypełnić</w:t>
      </w:r>
      <w:r w:rsidRPr="004A5D52">
        <w:rPr>
          <w:rFonts w:ascii="Times New Roman" w:hAnsi="Times New Roman"/>
          <w:color w:val="0070C0"/>
        </w:rPr>
        <w:t xml:space="preserve">, gdy zachodzą przesłanki wykluczenia z art. 108 </w:t>
      </w:r>
      <w:r w:rsidR="00D815A4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D815A4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3A170284" w14:textId="4B9A148A" w:rsidR="00023477" w:rsidRPr="004A5D52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D815A4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art. …………. ustawy Pzp </w:t>
      </w:r>
      <w:r w:rsidR="00E426EB" w:rsidRPr="004A5D52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4A5D52">
        <w:rPr>
          <w:rFonts w:ascii="Times New Roman" w:hAnsi="Times New Roman"/>
          <w:i/>
        </w:rPr>
        <w:t>.</w:t>
      </w:r>
      <w:r w:rsidRPr="004A5D52">
        <w:rPr>
          <w:rFonts w:ascii="Times New Roman" w:hAnsi="Times New Roman"/>
        </w:rPr>
        <w:t xml:space="preserve"> Jednocześnie oświadczam, </w:t>
      </w:r>
      <w:r w:rsidR="00D815A4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że w związku z ww. okolicznością, na podstawie art. </w:t>
      </w:r>
      <w:r w:rsidR="00710937" w:rsidRPr="004A5D52">
        <w:rPr>
          <w:rFonts w:ascii="Times New Roman" w:hAnsi="Times New Roman"/>
        </w:rPr>
        <w:t>110</w:t>
      </w:r>
      <w:r w:rsidRPr="004A5D52">
        <w:rPr>
          <w:rFonts w:ascii="Times New Roman" w:hAnsi="Times New Roman"/>
        </w:rPr>
        <w:t xml:space="preserve"> ust. </w:t>
      </w:r>
      <w:r w:rsidR="00710937" w:rsidRPr="004A5D52">
        <w:rPr>
          <w:rFonts w:ascii="Times New Roman" w:hAnsi="Times New Roman"/>
        </w:rPr>
        <w:t>2</w:t>
      </w:r>
      <w:r w:rsidRPr="004A5D52">
        <w:rPr>
          <w:rFonts w:ascii="Times New Roman" w:hAnsi="Times New Roman"/>
        </w:rPr>
        <w:t xml:space="preserve"> ustawy Pzp podjąłem następujące środki naprawcze</w:t>
      </w:r>
      <w:r w:rsidR="007A2BCB" w:rsidRPr="004A5D52">
        <w:rPr>
          <w:rFonts w:ascii="Times New Roman" w:hAnsi="Times New Roman"/>
        </w:rPr>
        <w:t xml:space="preserve"> i zapobiegawcze</w:t>
      </w:r>
      <w:r w:rsidRPr="004A5D52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4A5D52">
        <w:rPr>
          <w:rFonts w:ascii="Times New Roman" w:hAnsi="Times New Roman"/>
        </w:rPr>
        <w:t>..</w:t>
      </w:r>
      <w:r w:rsidRPr="004A5D52">
        <w:rPr>
          <w:rFonts w:ascii="Times New Roman" w:hAnsi="Times New Roman"/>
        </w:rPr>
        <w:t>……………</w:t>
      </w:r>
      <w:r w:rsidR="00023477" w:rsidRPr="004A5D52">
        <w:rPr>
          <w:rFonts w:ascii="Times New Roman" w:hAnsi="Times New Roman"/>
        </w:rPr>
        <w:t>…</w:t>
      </w:r>
      <w:r w:rsidRPr="004A5D52">
        <w:rPr>
          <w:rFonts w:ascii="Times New Roman" w:hAnsi="Times New Roman"/>
        </w:rPr>
        <w:t>………………………………………………………………………………</w:t>
      </w:r>
      <w:r w:rsidR="007A2BCB" w:rsidRPr="004A5D52">
        <w:rPr>
          <w:rFonts w:ascii="Times New Roman" w:hAnsi="Times New Roman"/>
        </w:rPr>
        <w:t>.</w:t>
      </w:r>
      <w:r w:rsidRPr="004A5D52">
        <w:rPr>
          <w:rFonts w:ascii="Times New Roman" w:hAnsi="Times New Roman"/>
        </w:rPr>
        <w:t>…</w:t>
      </w:r>
      <w:r w:rsidR="007A2BCB" w:rsidRPr="004A5D52">
        <w:rPr>
          <w:rFonts w:ascii="Times New Roman" w:hAnsi="Times New Roman"/>
        </w:rPr>
        <w:t>.</w:t>
      </w:r>
    </w:p>
    <w:p w14:paraId="1FC85713" w14:textId="77777777" w:rsidR="007A2BCB" w:rsidRPr="004A5D52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p w14:paraId="63C13490" w14:textId="77777777" w:rsidR="0011306C" w:rsidRPr="004A5D52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A5D52">
        <w:rPr>
          <w:rFonts w:ascii="Times New Roman" w:hAnsi="Times New Roman"/>
        </w:rPr>
        <w:t xml:space="preserve">t.j. </w:t>
      </w:r>
      <w:r w:rsidRPr="004A5D52">
        <w:rPr>
          <w:rFonts w:ascii="Times New Roman" w:hAnsi="Times New Roman"/>
        </w:rPr>
        <w:t xml:space="preserve">Dz. U. </w:t>
      </w:r>
      <w:r w:rsidR="000C2F90" w:rsidRPr="004A5D52">
        <w:rPr>
          <w:rFonts w:ascii="Times New Roman" w:hAnsi="Times New Roman"/>
        </w:rPr>
        <w:t xml:space="preserve">z 2023r. </w:t>
      </w:r>
      <w:r w:rsidRPr="004A5D52">
        <w:rPr>
          <w:rFonts w:ascii="Times New Roman" w:hAnsi="Times New Roman"/>
        </w:rPr>
        <w:t xml:space="preserve">poz. </w:t>
      </w:r>
      <w:r w:rsidR="007020E3" w:rsidRPr="004A5D52">
        <w:rPr>
          <w:rFonts w:ascii="Times New Roman" w:hAnsi="Times New Roman"/>
        </w:rPr>
        <w:t>1497</w:t>
      </w:r>
      <w:r w:rsidRPr="004A5D52">
        <w:rPr>
          <w:rFonts w:ascii="Times New Roman" w:hAnsi="Times New Roman"/>
        </w:rPr>
        <w:t>)</w:t>
      </w:r>
      <w:r w:rsidR="0011306C" w:rsidRPr="004A5D52">
        <w:rPr>
          <w:rStyle w:val="Odwoanieprzypisudolnego"/>
          <w:rFonts w:ascii="Times New Roman" w:hAnsi="Times New Roman"/>
        </w:rPr>
        <w:footnoteReference w:id="1"/>
      </w:r>
      <w:r w:rsidRPr="004A5D5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A5D52" w14:paraId="5956E1CA" w14:textId="77777777" w:rsidTr="00CD4DD1">
        <w:tc>
          <w:tcPr>
            <w:tcW w:w="9104" w:type="dxa"/>
            <w:shd w:val="clear" w:color="auto" w:fill="D9D9D9"/>
          </w:tcPr>
          <w:p w14:paraId="060A6F27" w14:textId="77777777" w:rsidR="0011306C" w:rsidRPr="004A5D52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A5D52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520EC2E" w14:textId="77777777" w:rsidR="00D2702A" w:rsidRPr="004A5D52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</w:t>
      </w:r>
      <w:r w:rsidR="00313417" w:rsidRPr="004A5D52">
        <w:rPr>
          <w:rFonts w:ascii="Times New Roman" w:hAnsi="Times New Roman"/>
        </w:rPr>
        <w:t xml:space="preserve"> że spełniam</w:t>
      </w:r>
      <w:r w:rsidR="004541F9" w:rsidRPr="004A5D52">
        <w:rPr>
          <w:rFonts w:ascii="Times New Roman" w:hAnsi="Times New Roman"/>
        </w:rPr>
        <w:t>, określone przez Zamawiającego,</w:t>
      </w:r>
      <w:r w:rsidR="00313417" w:rsidRPr="004A5D52">
        <w:rPr>
          <w:rFonts w:ascii="Times New Roman" w:hAnsi="Times New Roman"/>
        </w:rPr>
        <w:t xml:space="preserve"> warunki udziału </w:t>
      </w:r>
      <w:r w:rsidR="004541F9" w:rsidRPr="004A5D52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A5D52" w14:paraId="395AAB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8CD6" w14:textId="77777777" w:rsidR="00D2702A" w:rsidRPr="004A5D5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A56A" w14:textId="77777777" w:rsidR="00D2702A" w:rsidRPr="004A5D5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D400E" w:rsidRPr="004A5D52" w14:paraId="1388F89D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A3B8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AD0C" w14:textId="77777777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3BC8440" w14:textId="3435C57C" w:rsidR="00D815A4" w:rsidRPr="00A00003" w:rsidRDefault="00D815A4" w:rsidP="00A00003">
            <w:pPr>
              <w:pStyle w:val="Akapitzlist"/>
              <w:numPr>
                <w:ilvl w:val="0"/>
                <w:numId w:val="16"/>
              </w:numPr>
              <w:spacing w:before="120" w:after="0" w:line="36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A00003">
              <w:rPr>
                <w:rFonts w:ascii="Times New Roman" w:eastAsia="Times New Roman" w:hAnsi="Times New Roman"/>
                <w:b/>
                <w:bCs/>
                <w:lang w:eastAsia="pl-PL"/>
              </w:rPr>
              <w:t>Ubezpieczenie od odpowiedzialności cywilnej</w:t>
            </w:r>
          </w:p>
          <w:p w14:paraId="422A3AD4" w14:textId="0441D8B3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Dokument potwierdzający, że Wykonawca jest ubezpieczony od odpowiedzialności cywilnej w zakresie prowadzonej działalności związanej z przedmiotem zamówienia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>ze wskazaniem sumy gwarancyjnej tego ubezpieczenia.</w:t>
            </w:r>
          </w:p>
          <w:p w14:paraId="691FBDF7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502D015" w14:textId="77777777" w:rsidR="000D400E" w:rsidRDefault="00D815A4" w:rsidP="00D815A4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lastRenderedPageBreak/>
              <w:t>Wykonawca przedstawi ubezpieczenie od odpowiedzialności cywilnej w zakresie prowadzonej działalności związanej z przedmiotem zamówienia na sumę gwarancyjną wynosząca  minimum: 500 000,00 zł</w:t>
            </w:r>
          </w:p>
          <w:p w14:paraId="08B82897" w14:textId="77777777" w:rsidR="00A00003" w:rsidRDefault="00A00003" w:rsidP="00D815A4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13789215" w14:textId="01C79C9A" w:rsidR="00D815A4" w:rsidRPr="004A5D52" w:rsidRDefault="00D815A4" w:rsidP="00D815A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D400E" w:rsidRPr="004A5D52" w14:paraId="0DA707A5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4F5E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82B1" w14:textId="77777777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BDBC0FF" w14:textId="77777777" w:rsidR="00D815A4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66AF9A8" w14:textId="49C17636" w:rsidR="00D815A4" w:rsidRPr="00D815A4" w:rsidRDefault="00D815A4" w:rsidP="00D815A4">
            <w:pPr>
              <w:pStyle w:val="Akapitzlist"/>
              <w:numPr>
                <w:ilvl w:val="0"/>
                <w:numId w:val="15"/>
              </w:numPr>
              <w:spacing w:before="120" w:after="0" w:line="36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60F88203" w14:textId="2DE35A9C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 w:rsidR="00A00003"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D815A4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D815A4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 w:rsidR="00A00003"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do wykonania zamówienia publicznego, a także zakresu wykonywanych przez nie czynności oraz informacją o podstawie do dysponowania tymi osobami - zgodnie </w:t>
            </w:r>
            <w:r w:rsidR="00A00003"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>z załącznikiem nr 5 do SWZ / załącznik nr 3 do umowy</w:t>
            </w:r>
          </w:p>
          <w:p w14:paraId="38A0A114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505D01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u w:val="single"/>
                <w:lang w:eastAsia="pl-PL"/>
              </w:rPr>
              <w:t>Osoby wymienione w wykazie powinny posiadać uprawnienia kwalifikacyjne eksploatacyjne oraz min. 1 osoba dozorowe (przedstawić wraz z wykazem osób):</w:t>
            </w:r>
          </w:p>
          <w:p w14:paraId="770C8F94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Grupa 1.</w:t>
            </w:r>
          </w:p>
          <w:p w14:paraId="37ED2504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Urządzenia, instalacje i sieci elektroenergetyczne wytwarzające, przetwarzające, przesyłające  i zużywające energię elektryczna punkt 2, 5, 9, 10,</w:t>
            </w:r>
          </w:p>
          <w:p w14:paraId="1FB1D4DC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Grupa 2.</w:t>
            </w:r>
          </w:p>
          <w:p w14:paraId="043FBD90" w14:textId="77777777" w:rsid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Urządzenia wytwarzające, przetwarzające, przesyłające i zużywające oraz inne urządzenia energetyczne punkt  1, 2, 4, 5, 6, 7, 10.</w:t>
            </w:r>
          </w:p>
          <w:p w14:paraId="499A94FA" w14:textId="77777777" w:rsidR="00A00003" w:rsidRPr="00A00003" w:rsidRDefault="00A00003" w:rsidP="00A0000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00003">
              <w:rPr>
                <w:rFonts w:ascii="Times New Roman" w:eastAsia="Times New Roman" w:hAnsi="Times New Roman"/>
                <w:lang w:eastAsia="pl-PL"/>
              </w:rPr>
              <w:t>Grupa 3.</w:t>
            </w:r>
          </w:p>
          <w:p w14:paraId="3AC59965" w14:textId="4A521A21" w:rsidR="00A00003" w:rsidRDefault="00A00003" w:rsidP="00A0000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00003">
              <w:rPr>
                <w:rFonts w:ascii="Times New Roman" w:eastAsia="Times New Roman" w:hAnsi="Times New Roman"/>
                <w:lang w:eastAsia="pl-PL"/>
              </w:rPr>
              <w:t>Urządzenia, instalacje i sieci gazowe wytwarzające, przetwarzające, przesyłające magazynujące i zużywające paliwa gazowe : punkt- 3,4,6,7,8,10.</w:t>
            </w:r>
          </w:p>
          <w:p w14:paraId="5E7A4033" w14:textId="77777777" w:rsidR="00A00003" w:rsidRPr="00D815A4" w:rsidRDefault="00A00003" w:rsidP="00A0000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4BE4C636" w14:textId="31CD071A" w:rsidR="00D815A4" w:rsidRDefault="00D815A4" w:rsidP="00D815A4">
            <w:pPr>
              <w:pStyle w:val="Akapitzlist"/>
              <w:numPr>
                <w:ilvl w:val="0"/>
                <w:numId w:val="15"/>
              </w:numPr>
              <w:spacing w:before="120" w:after="0" w:line="36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b/>
                <w:bCs/>
                <w:lang w:eastAsia="pl-PL"/>
              </w:rPr>
              <w:t>Wykaz dostaw lub usług</w:t>
            </w:r>
          </w:p>
          <w:p w14:paraId="35D0D30A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hAnsi="Times New Roman"/>
              </w:rPr>
            </w:pPr>
            <w:r w:rsidRPr="00D815A4">
              <w:rPr>
                <w:rFonts w:ascii="Times New Roman" w:hAnsi="Times New Roman"/>
              </w:rPr>
              <w:t xml:space="preserve">Na potwierdzenie spełniania niniejszego warunku Wykonawca musi wykazać, </w:t>
            </w:r>
            <w:r w:rsidRPr="00D815A4">
              <w:rPr>
                <w:rFonts w:ascii="Times New Roman" w:hAnsi="Times New Roman"/>
              </w:rPr>
              <w:br/>
              <w:t xml:space="preserve">że w okresie ostatnich trzech (3)  lat przed upływem terminu składania ofert, a jeżeli okres prowadzenia działalności jest krótszy w tym okresie wykonał </w:t>
            </w:r>
            <w:r w:rsidRPr="00D815A4">
              <w:rPr>
                <w:rFonts w:ascii="Times New Roman" w:hAnsi="Times New Roman"/>
                <w:b/>
                <w:bCs/>
              </w:rPr>
              <w:t xml:space="preserve">co najmniej </w:t>
            </w:r>
            <w:r w:rsidRPr="00D815A4">
              <w:rPr>
                <w:rFonts w:ascii="Times New Roman" w:hAnsi="Times New Roman"/>
                <w:b/>
                <w:bCs/>
              </w:rPr>
              <w:br/>
              <w:t>2 roboty</w:t>
            </w:r>
            <w:r w:rsidRPr="00D815A4">
              <w:rPr>
                <w:rFonts w:ascii="Times New Roman" w:hAnsi="Times New Roman"/>
              </w:rPr>
              <w:t xml:space="preserve"> z zakresu remontu i usuwania awarii instalacji wodno - kanalizacyjnych </w:t>
            </w:r>
            <w:r w:rsidRPr="00D815A4">
              <w:rPr>
                <w:rFonts w:ascii="Times New Roman" w:hAnsi="Times New Roman"/>
              </w:rPr>
              <w:br/>
              <w:t xml:space="preserve">w budynkach służby zdrowia na kwotę nie niższą niż 20 000, 00 zł </w:t>
            </w:r>
          </w:p>
          <w:p w14:paraId="273CE8A5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hAnsi="Times New Roman"/>
              </w:rPr>
            </w:pPr>
            <w:r w:rsidRPr="00D815A4">
              <w:rPr>
                <w:rFonts w:ascii="Times New Roman" w:hAnsi="Times New Roman"/>
                <w:u w:val="single"/>
              </w:rPr>
              <w:lastRenderedPageBreak/>
              <w:t>wraz z</w:t>
            </w:r>
            <w:r w:rsidRPr="00D815A4">
              <w:rPr>
                <w:rFonts w:ascii="Times New Roman" w:hAnsi="Times New Roman"/>
              </w:rPr>
              <w:t>:</w:t>
            </w:r>
          </w:p>
          <w:p w14:paraId="658BCF22" w14:textId="66B5DCC1" w:rsidR="00D815A4" w:rsidRDefault="00D815A4" w:rsidP="00D815A4">
            <w:pPr>
              <w:spacing w:before="120" w:after="0" w:line="360" w:lineRule="auto"/>
              <w:ind w:left="-6"/>
              <w:jc w:val="both"/>
              <w:rPr>
                <w:rFonts w:ascii="Times New Roman" w:hAnsi="Times New Roman"/>
              </w:rPr>
            </w:pPr>
            <w:r w:rsidRPr="00D815A4">
              <w:rPr>
                <w:rFonts w:ascii="Times New Roman" w:hAnsi="Times New Roman"/>
              </w:rPr>
              <w:t>załączeniem dowodu/ów potwierdzających, że wskazana robota została wykonana lub jest wykonywana należycie.</w:t>
            </w:r>
          </w:p>
          <w:p w14:paraId="2C0407BE" w14:textId="77777777" w:rsidR="00A00003" w:rsidRPr="00D815A4" w:rsidRDefault="00A00003" w:rsidP="00D815A4">
            <w:pPr>
              <w:spacing w:before="120" w:after="0" w:line="360" w:lineRule="auto"/>
              <w:ind w:left="-6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4F15AD52" w14:textId="0887A253" w:rsidR="000D400E" w:rsidRPr="004A5D52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D400E" w:rsidRPr="004A5D52" w14:paraId="40490062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0B26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9236" w14:textId="77777777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953008D" w14:textId="77777777" w:rsidR="000D400E" w:rsidRPr="004A5D52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D400E" w:rsidRPr="004A5D52" w14:paraId="398871F6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7D4D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DAAC" w14:textId="31A9DB8A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00003">
              <w:rPr>
                <w:rFonts w:ascii="Times New Roman" w:hAnsi="Times New Roman"/>
                <w:b/>
                <w:bCs/>
              </w:rPr>
              <w:br/>
            </w:r>
            <w:r w:rsidRPr="004A5D5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418E14F" w14:textId="77777777" w:rsidR="000D400E" w:rsidRPr="004A5D52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288B12D" w14:textId="77777777" w:rsidR="00E21BB4" w:rsidRPr="004A5D52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_____________________________________________________________________________</w:t>
      </w:r>
    </w:p>
    <w:p w14:paraId="1101D7C7" w14:textId="01FAFE0B" w:rsidR="00E21BB4" w:rsidRPr="004A5D5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A5D52">
        <w:rPr>
          <w:rFonts w:ascii="Times New Roman" w:hAnsi="Times New Roman"/>
          <w:color w:val="0070C0"/>
        </w:rPr>
        <w:t xml:space="preserve">[UWAGA: </w:t>
      </w:r>
      <w:r w:rsidR="00721D87" w:rsidRPr="004A5D52">
        <w:rPr>
          <w:rFonts w:ascii="Times New Roman" w:hAnsi="Times New Roman"/>
          <w:color w:val="0070C0"/>
        </w:rPr>
        <w:t>t</w:t>
      </w:r>
      <w:r w:rsidR="00BE6F04" w:rsidRPr="004A5D52">
        <w:rPr>
          <w:rFonts w:ascii="Times New Roman" w:hAnsi="Times New Roman"/>
          <w:color w:val="0070C0"/>
        </w:rPr>
        <w:t>ę</w:t>
      </w:r>
      <w:r w:rsidR="00721D87" w:rsidRPr="004A5D52">
        <w:rPr>
          <w:rFonts w:ascii="Times New Roman" w:hAnsi="Times New Roman"/>
          <w:color w:val="0070C0"/>
        </w:rPr>
        <w:t xml:space="preserve"> część oświadczenia </w:t>
      </w:r>
      <w:r w:rsidRPr="004A5D52">
        <w:rPr>
          <w:rFonts w:ascii="Times New Roman" w:hAnsi="Times New Roman"/>
          <w:color w:val="0070C0"/>
        </w:rPr>
        <w:t xml:space="preserve">wypełnia tylko </w:t>
      </w:r>
      <w:r w:rsidR="00A00003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ykonawca/ </w:t>
      </w:r>
      <w:r w:rsidR="00A00003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 wspólnie ubiegający </w:t>
      </w:r>
      <w:r w:rsidR="00A00003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A00003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EBFAB43" w14:textId="156C35DB" w:rsidR="00C62F57" w:rsidRPr="004A5D52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spełniam warunki udziału w postępowaniu określone przez </w:t>
      </w:r>
      <w:r w:rsidR="00A00003">
        <w:rPr>
          <w:rFonts w:ascii="Times New Roman" w:hAnsi="Times New Roman"/>
        </w:rPr>
        <w:t>Z</w:t>
      </w:r>
      <w:r w:rsidRPr="004A5D52">
        <w:rPr>
          <w:rFonts w:ascii="Times New Roman" w:hAnsi="Times New Roman"/>
        </w:rPr>
        <w:t xml:space="preserve">amawiającego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>w  następującym zakresie:</w:t>
      </w:r>
    </w:p>
    <w:p w14:paraId="6A19E521" w14:textId="77777777" w:rsidR="00C62F57" w:rsidRPr="004A5D52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E78213D" w14:textId="77777777" w:rsidR="00721D87" w:rsidRPr="004A5D52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A5D52">
        <w:rPr>
          <w:rFonts w:ascii="Times New Roman" w:hAnsi="Times New Roman"/>
        </w:rPr>
        <w:t>ego/</w:t>
      </w:r>
      <w:r w:rsidRPr="004A5D52">
        <w:rPr>
          <w:rFonts w:ascii="Times New Roman" w:hAnsi="Times New Roman"/>
        </w:rPr>
        <w:t xml:space="preserve">ych zasoby: </w:t>
      </w:r>
    </w:p>
    <w:p w14:paraId="61A023D5" w14:textId="77777777" w:rsidR="00721D87" w:rsidRPr="004A5D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</w:t>
      </w:r>
      <w:r w:rsidR="00721D87" w:rsidRPr="004A5D52">
        <w:rPr>
          <w:rFonts w:ascii="Times New Roman" w:hAnsi="Times New Roman"/>
        </w:rPr>
        <w:t>………………….……………………………………………………………….....</w:t>
      </w:r>
    </w:p>
    <w:p w14:paraId="578B9A30" w14:textId="77777777" w:rsidR="00721D87" w:rsidRPr="004A5D5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nazwę/y podmiotu/ów)</w:t>
      </w:r>
    </w:p>
    <w:p w14:paraId="21A70E4A" w14:textId="77777777" w:rsidR="00721D87" w:rsidRPr="004A5D5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w następującym zakresie: </w:t>
      </w:r>
    </w:p>
    <w:p w14:paraId="20DBE11C" w14:textId="77777777" w:rsidR="00E21BB4" w:rsidRPr="004A5D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</w:t>
      </w:r>
      <w:r w:rsidR="00721D87" w:rsidRPr="004A5D52">
        <w:rPr>
          <w:rFonts w:ascii="Times New Roman" w:hAnsi="Times New Roman"/>
        </w:rPr>
        <w:t>………………………………………………………….</w:t>
      </w:r>
      <w:r w:rsidRPr="004A5D52">
        <w:rPr>
          <w:rFonts w:ascii="Times New Roman" w:hAnsi="Times New Roman"/>
        </w:rPr>
        <w:t>………………………….</w:t>
      </w:r>
    </w:p>
    <w:p w14:paraId="2E57B9CD" w14:textId="77777777" w:rsidR="00E21BB4" w:rsidRPr="004A5D5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67FC403" w14:textId="77777777" w:rsidR="00C62F57" w:rsidRPr="004A5D52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A5D52" w14:paraId="06E3E7A7" w14:textId="77777777" w:rsidTr="00CD4DD1">
        <w:tc>
          <w:tcPr>
            <w:tcW w:w="9104" w:type="dxa"/>
            <w:shd w:val="clear" w:color="auto" w:fill="D9D9D9"/>
          </w:tcPr>
          <w:p w14:paraId="1E8F9F6D" w14:textId="77777777" w:rsidR="00BE6F04" w:rsidRPr="004A5D5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03A96FB" w14:textId="65EB7BE6" w:rsidR="00FE4E2B" w:rsidRPr="004A5D52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z prawdą oraz zostały przedstawione z pełną świadomością konsekwencji wprowadzenia </w:t>
      </w:r>
      <w:r w:rsidR="00A00003">
        <w:rPr>
          <w:rFonts w:ascii="Times New Roman" w:hAnsi="Times New Roman"/>
        </w:rPr>
        <w:t>Z</w:t>
      </w:r>
      <w:r w:rsidRPr="004A5D52">
        <w:rPr>
          <w:rFonts w:ascii="Times New Roman" w:hAnsi="Times New Roman"/>
        </w:rPr>
        <w:t>amawiającego w błąd przy przedstawianiu informacji</w:t>
      </w:r>
      <w:r w:rsidR="00D23F3D" w:rsidRPr="004A5D5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A5D52" w14:paraId="456B5AAA" w14:textId="77777777" w:rsidTr="00847232">
        <w:tc>
          <w:tcPr>
            <w:tcW w:w="9104" w:type="dxa"/>
            <w:shd w:val="clear" w:color="auto" w:fill="D9D9D9"/>
          </w:tcPr>
          <w:p w14:paraId="12BF068F" w14:textId="77777777" w:rsidR="00E426EB" w:rsidRPr="004A5D5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28206DF" w14:textId="77777777" w:rsidR="00E426EB" w:rsidRPr="004A5D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14E6E0F" w14:textId="15FD18AC" w:rsidR="00E426EB" w:rsidRPr="004A5D5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>i ogólnodostępnych baz danych, oraz dane umożliwiające dostęp do tych środków:</w:t>
      </w:r>
    </w:p>
    <w:p w14:paraId="08E0EF26" w14:textId="77777777" w:rsidR="00E426EB" w:rsidRPr="004A5D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8433309" w14:textId="77777777" w:rsidR="00E426EB" w:rsidRPr="004A5D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09BCE3" w14:textId="77777777" w:rsidR="00E426EB" w:rsidRPr="004A5D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19FF10F" w14:textId="77777777" w:rsidR="00E426EB" w:rsidRPr="004A5D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FEFA6D0" w14:textId="77777777" w:rsidR="00E426EB" w:rsidRPr="004A5D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7DF55A6" w14:textId="77777777" w:rsidR="0012157F" w:rsidRPr="004A5D5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E5A437" w14:textId="77777777" w:rsidR="00524951" w:rsidRPr="004A5D5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</w:p>
    <w:p w14:paraId="3DD97C77" w14:textId="77777777" w:rsidR="00524951" w:rsidRPr="004A5D5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B88BAB2" w14:textId="29A84A77" w:rsidR="00FE4E2B" w:rsidRPr="004A5D5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  </w:t>
      </w:r>
      <w:r w:rsidR="006D536F" w:rsidRPr="004A5D52">
        <w:rPr>
          <w:rFonts w:ascii="Times New Roman" w:hAnsi="Times New Roman"/>
        </w:rPr>
        <w:t>………..</w:t>
      </w:r>
      <w:r w:rsidR="00FE4E2B" w:rsidRPr="004A5D52">
        <w:rPr>
          <w:rFonts w:ascii="Times New Roman" w:hAnsi="Times New Roman"/>
        </w:rPr>
        <w:t>…</w:t>
      </w:r>
      <w:r w:rsidR="006D536F" w:rsidRPr="004A5D52">
        <w:rPr>
          <w:rFonts w:ascii="Times New Roman" w:hAnsi="Times New Roman"/>
        </w:rPr>
        <w:t>………..</w:t>
      </w:r>
      <w:r w:rsidR="00FE4E2B" w:rsidRPr="004A5D52">
        <w:rPr>
          <w:rFonts w:ascii="Times New Roman" w:hAnsi="Times New Roman"/>
        </w:rPr>
        <w:t>……</w:t>
      </w:r>
      <w:r w:rsidR="006D536F" w:rsidRPr="004A5D52">
        <w:rPr>
          <w:rFonts w:ascii="Times New Roman" w:hAnsi="Times New Roman"/>
        </w:rPr>
        <w:t>………….</w:t>
      </w:r>
      <w:r w:rsidR="00FE4E2B" w:rsidRPr="004A5D52">
        <w:rPr>
          <w:rFonts w:ascii="Times New Roman" w:hAnsi="Times New Roman"/>
        </w:rPr>
        <w:t>………………………………</w:t>
      </w:r>
    </w:p>
    <w:p w14:paraId="276F13DC" w14:textId="383D71C0" w:rsidR="00484F88" w:rsidRPr="004A5D5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  <w:i/>
        </w:rPr>
        <w:t xml:space="preserve">Data: </w:t>
      </w:r>
      <w:r w:rsidR="00524951" w:rsidRPr="004A5D52">
        <w:rPr>
          <w:rFonts w:ascii="Times New Roman" w:hAnsi="Times New Roman"/>
          <w:i/>
        </w:rPr>
        <w:t xml:space="preserve">kwalifikowany podpis elektroniczny lub podpis zaufany </w:t>
      </w:r>
      <w:r w:rsidR="00A00003">
        <w:rPr>
          <w:rFonts w:ascii="Times New Roman" w:hAnsi="Times New Roman"/>
          <w:i/>
        </w:rPr>
        <w:br/>
      </w:r>
      <w:r w:rsidR="00524951" w:rsidRPr="004A5D52">
        <w:rPr>
          <w:rFonts w:ascii="Times New Roman" w:hAnsi="Times New Roman"/>
          <w:i/>
        </w:rPr>
        <w:t>lub podpis osobisty</w:t>
      </w:r>
    </w:p>
    <w:sectPr w:rsidR="00484F88" w:rsidRPr="004A5D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99CD9" w14:textId="77777777" w:rsidR="001A2881" w:rsidRDefault="001A2881" w:rsidP="0038231F">
      <w:pPr>
        <w:spacing w:after="0" w:line="240" w:lineRule="auto"/>
      </w:pPr>
      <w:r>
        <w:separator/>
      </w:r>
    </w:p>
  </w:endnote>
  <w:endnote w:type="continuationSeparator" w:id="0">
    <w:p w14:paraId="35A10862" w14:textId="77777777" w:rsidR="001A2881" w:rsidRDefault="001A28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DDE45" w14:textId="77777777" w:rsidR="000D400E" w:rsidRDefault="000D4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30B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89DD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6E2E1" w14:textId="77777777" w:rsidR="000D400E" w:rsidRDefault="000D4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5F7AB" w14:textId="77777777" w:rsidR="001A2881" w:rsidRDefault="001A2881" w:rsidP="0038231F">
      <w:pPr>
        <w:spacing w:after="0" w:line="240" w:lineRule="auto"/>
      </w:pPr>
      <w:r>
        <w:separator/>
      </w:r>
    </w:p>
  </w:footnote>
  <w:footnote w:type="continuationSeparator" w:id="0">
    <w:p w14:paraId="3D27F67A" w14:textId="77777777" w:rsidR="001A2881" w:rsidRDefault="001A2881" w:rsidP="0038231F">
      <w:pPr>
        <w:spacing w:after="0" w:line="240" w:lineRule="auto"/>
      </w:pPr>
      <w:r>
        <w:continuationSeparator/>
      </w:r>
    </w:p>
  </w:footnote>
  <w:footnote w:id="1">
    <w:p w14:paraId="468441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C431B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B3B5F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58639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C5AA7" w14:textId="77777777" w:rsidR="000D400E" w:rsidRDefault="000D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02659" w14:textId="77777777" w:rsidR="000D400E" w:rsidRDefault="000D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6A09B" w14:textId="77777777" w:rsidR="000D400E" w:rsidRDefault="000D4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4882BCA"/>
    <w:multiLevelType w:val="hybridMultilevel"/>
    <w:tmpl w:val="0032D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121431"/>
    <w:multiLevelType w:val="hybridMultilevel"/>
    <w:tmpl w:val="C938F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191026">
    <w:abstractNumId w:val="13"/>
  </w:num>
  <w:num w:numId="2" w16cid:durableId="318313953">
    <w:abstractNumId w:val="0"/>
  </w:num>
  <w:num w:numId="3" w16cid:durableId="2086024857">
    <w:abstractNumId w:val="12"/>
  </w:num>
  <w:num w:numId="4" w16cid:durableId="1302491818">
    <w:abstractNumId w:val="15"/>
  </w:num>
  <w:num w:numId="5" w16cid:durableId="1078206813">
    <w:abstractNumId w:val="14"/>
  </w:num>
  <w:num w:numId="6" w16cid:durableId="380786800">
    <w:abstractNumId w:val="11"/>
  </w:num>
  <w:num w:numId="7" w16cid:durableId="330721958">
    <w:abstractNumId w:val="1"/>
  </w:num>
  <w:num w:numId="8" w16cid:durableId="856312671">
    <w:abstractNumId w:val="6"/>
  </w:num>
  <w:num w:numId="9" w16cid:durableId="1188518115">
    <w:abstractNumId w:val="4"/>
  </w:num>
  <w:num w:numId="10" w16cid:durableId="1420327358">
    <w:abstractNumId w:val="8"/>
  </w:num>
  <w:num w:numId="11" w16cid:durableId="1217161221">
    <w:abstractNumId w:val="5"/>
  </w:num>
  <w:num w:numId="12" w16cid:durableId="1322393411">
    <w:abstractNumId w:val="10"/>
  </w:num>
  <w:num w:numId="13" w16cid:durableId="191185521">
    <w:abstractNumId w:val="3"/>
  </w:num>
  <w:num w:numId="14" w16cid:durableId="768548854">
    <w:abstractNumId w:val="2"/>
  </w:num>
  <w:num w:numId="15" w16cid:durableId="1628001438">
    <w:abstractNumId w:val="7"/>
  </w:num>
  <w:num w:numId="16" w16cid:durableId="14420673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81"/>
    <w:rsid w:val="00023477"/>
    <w:rsid w:val="000247FF"/>
    <w:rsid w:val="00025C8D"/>
    <w:rsid w:val="000303EE"/>
    <w:rsid w:val="000450B2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400E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288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28A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783D"/>
    <w:rsid w:val="00434CC2"/>
    <w:rsid w:val="004364E6"/>
    <w:rsid w:val="004541F9"/>
    <w:rsid w:val="004609F1"/>
    <w:rsid w:val="004651B5"/>
    <w:rsid w:val="004761C6"/>
    <w:rsid w:val="0047664E"/>
    <w:rsid w:val="00476E7D"/>
    <w:rsid w:val="00482F6E"/>
    <w:rsid w:val="00484F88"/>
    <w:rsid w:val="004A5D5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6DF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2C7"/>
    <w:rsid w:val="009C7756"/>
    <w:rsid w:val="00A0000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5A4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E73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46A7F"/>
  <w15:docId w15:val="{59191F02-86B9-47E4-9A69-848AC745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1040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5</cp:revision>
  <cp:lastPrinted>2016-07-26T10:32:00Z</cp:lastPrinted>
  <dcterms:created xsi:type="dcterms:W3CDTF">2024-08-19T10:17:00Z</dcterms:created>
  <dcterms:modified xsi:type="dcterms:W3CDTF">2024-08-29T12:02:00Z</dcterms:modified>
</cp:coreProperties>
</file>