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B2E1F" w14:textId="77777777" w:rsidR="00A30B42" w:rsidRPr="002245BE" w:rsidRDefault="00A30B42" w:rsidP="00A30B42">
      <w:pPr>
        <w:spacing w:after="240"/>
        <w:jc w:val="right"/>
        <w:rPr>
          <w:sz w:val="22"/>
          <w:szCs w:val="22"/>
        </w:rPr>
      </w:pPr>
      <w:bookmarkStart w:id="0" w:name="_Hlk53520193"/>
      <w:r w:rsidRPr="008C6F6E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8C6F6E">
        <w:rPr>
          <w:sz w:val="22"/>
          <w:szCs w:val="22"/>
        </w:rPr>
        <w:t>2024-08-29</w:t>
      </w:r>
    </w:p>
    <w:p w14:paraId="2CC51808" w14:textId="77777777" w:rsidR="00A30B42" w:rsidRPr="008C6F6E" w:rsidRDefault="00A30B42" w:rsidP="00A30B42">
      <w:pPr>
        <w:spacing w:after="40"/>
        <w:rPr>
          <w:b/>
          <w:bCs/>
          <w:sz w:val="22"/>
          <w:szCs w:val="22"/>
        </w:rPr>
      </w:pPr>
      <w:r w:rsidRPr="008C6F6E">
        <w:rPr>
          <w:b/>
          <w:bCs/>
          <w:sz w:val="22"/>
          <w:szCs w:val="22"/>
        </w:rPr>
        <w:t>Akademia Górniczo - Hutnicza</w:t>
      </w:r>
    </w:p>
    <w:p w14:paraId="2037AA4C" w14:textId="77777777" w:rsidR="00A30B42" w:rsidRPr="008C6F6E" w:rsidRDefault="00A30B42" w:rsidP="00A30B42">
      <w:pPr>
        <w:spacing w:after="40"/>
        <w:rPr>
          <w:b/>
          <w:bCs/>
          <w:sz w:val="22"/>
          <w:szCs w:val="22"/>
        </w:rPr>
      </w:pPr>
      <w:r w:rsidRPr="008C6F6E">
        <w:rPr>
          <w:b/>
          <w:bCs/>
          <w:sz w:val="22"/>
          <w:szCs w:val="22"/>
        </w:rPr>
        <w:t>im. Stanisława Staszica w Krakowie</w:t>
      </w:r>
    </w:p>
    <w:p w14:paraId="128CF2B7" w14:textId="77777777" w:rsidR="00A30B42" w:rsidRPr="002245BE" w:rsidRDefault="00A30B42" w:rsidP="00A30B42">
      <w:pPr>
        <w:spacing w:after="40"/>
        <w:rPr>
          <w:b/>
          <w:bCs/>
          <w:sz w:val="22"/>
          <w:szCs w:val="22"/>
        </w:rPr>
      </w:pPr>
      <w:r w:rsidRPr="008C6F6E">
        <w:rPr>
          <w:b/>
          <w:bCs/>
          <w:sz w:val="22"/>
          <w:szCs w:val="22"/>
        </w:rPr>
        <w:t>Dział Zamówień Publicznych</w:t>
      </w:r>
    </w:p>
    <w:p w14:paraId="4448066F" w14:textId="77777777" w:rsidR="00A30B42" w:rsidRPr="002245BE" w:rsidRDefault="00A30B42" w:rsidP="00A30B42">
      <w:pPr>
        <w:rPr>
          <w:sz w:val="22"/>
          <w:szCs w:val="22"/>
        </w:rPr>
      </w:pPr>
      <w:r w:rsidRPr="008C6F6E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8C6F6E">
        <w:rPr>
          <w:sz w:val="22"/>
          <w:szCs w:val="22"/>
        </w:rPr>
        <w:t>30</w:t>
      </w:r>
    </w:p>
    <w:p w14:paraId="1A2BB3C2" w14:textId="77777777" w:rsidR="00A30B42" w:rsidRPr="002245BE" w:rsidRDefault="00A30B42" w:rsidP="00A30B42">
      <w:pPr>
        <w:rPr>
          <w:sz w:val="22"/>
          <w:szCs w:val="22"/>
        </w:rPr>
      </w:pPr>
      <w:r w:rsidRPr="008C6F6E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8C6F6E">
        <w:rPr>
          <w:sz w:val="22"/>
          <w:szCs w:val="22"/>
        </w:rPr>
        <w:t>Kraków</w:t>
      </w:r>
    </w:p>
    <w:p w14:paraId="199BCE61" w14:textId="77777777" w:rsidR="00A30B42" w:rsidRDefault="00A30B42" w:rsidP="00A30B42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8C6F6E">
        <w:rPr>
          <w:bCs/>
          <w:sz w:val="22"/>
          <w:szCs w:val="22"/>
        </w:rPr>
        <w:t>DE-dzp.272-383/24</w:t>
      </w:r>
    </w:p>
    <w:p w14:paraId="09491BDC" w14:textId="77777777" w:rsidR="00A30B42" w:rsidRDefault="00A30B42" w:rsidP="00A30B42">
      <w:pPr>
        <w:spacing w:line="276" w:lineRule="auto"/>
        <w:rPr>
          <w:sz w:val="22"/>
          <w:szCs w:val="22"/>
        </w:rPr>
      </w:pPr>
    </w:p>
    <w:p w14:paraId="54BE7860" w14:textId="77777777" w:rsidR="00A30B42" w:rsidRPr="00E62859" w:rsidRDefault="00A30B42" w:rsidP="00A30B4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A1CD038" w14:textId="77777777" w:rsidR="00A30B42" w:rsidRPr="00C65E53" w:rsidRDefault="00A30B42" w:rsidP="00A30B4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E6CC9EA" w14:textId="24138E42" w:rsidR="00A30B42" w:rsidRDefault="00A30B42" w:rsidP="00A30B42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8ADA1F" w14:textId="77777777" w:rsidR="00A30B42" w:rsidRDefault="00A30B42" w:rsidP="00A30B4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30B42" w:rsidRPr="00607F9B" w14:paraId="19AD980A" w14:textId="77777777" w:rsidTr="005F4E5B">
        <w:trPr>
          <w:trHeight w:val="638"/>
        </w:trPr>
        <w:tc>
          <w:tcPr>
            <w:tcW w:w="959" w:type="dxa"/>
            <w:shd w:val="clear" w:color="auto" w:fill="auto"/>
          </w:tcPr>
          <w:p w14:paraId="4FDE8F02" w14:textId="77777777" w:rsidR="00A30B42" w:rsidRPr="00607F9B" w:rsidRDefault="00A30B42" w:rsidP="005F4E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211EF6" w14:textId="77777777" w:rsidR="00A30B42" w:rsidRPr="00607F9B" w:rsidRDefault="00A30B42" w:rsidP="005F4E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C6F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C6F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6F6E">
              <w:rPr>
                <w:b/>
                <w:bCs/>
                <w:sz w:val="22"/>
                <w:szCs w:val="22"/>
              </w:rPr>
              <w:t>Wykonanie izolacji pionowej fundamentów oraz drenażu w hali AGH w Modlnicy - DE-dzp.272-383/24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3AE74DA" w14:textId="77777777" w:rsidR="00A30B42" w:rsidRDefault="00A30B42" w:rsidP="00A30B4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30B42" w14:paraId="12426AC9" w14:textId="77777777" w:rsidTr="005F4E5B">
        <w:trPr>
          <w:cantSplit/>
        </w:trPr>
        <w:tc>
          <w:tcPr>
            <w:tcW w:w="10150" w:type="dxa"/>
          </w:tcPr>
          <w:p w14:paraId="46C59208" w14:textId="77777777" w:rsidR="00A30B42" w:rsidRPr="00D26ED6" w:rsidRDefault="00A30B42" w:rsidP="005F4E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C6F6E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248017A5" w14:textId="77777777" w:rsidR="00A30B42" w:rsidRPr="009F0E5C" w:rsidRDefault="00A30B42" w:rsidP="005F4E5B">
            <w:pPr>
              <w:jc w:val="both"/>
              <w:rPr>
                <w:bCs/>
                <w:sz w:val="22"/>
                <w:szCs w:val="22"/>
              </w:rPr>
            </w:pPr>
            <w:r w:rsidRPr="008C6F6E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6F6E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17ED81" w14:textId="77777777" w:rsidR="00A30B42" w:rsidRPr="009F0E5C" w:rsidRDefault="00A30B42" w:rsidP="005F4E5B">
            <w:pPr>
              <w:jc w:val="both"/>
              <w:rPr>
                <w:bCs/>
                <w:sz w:val="22"/>
                <w:szCs w:val="22"/>
              </w:rPr>
            </w:pPr>
            <w:r w:rsidRPr="008C6F6E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6F6E">
              <w:rPr>
                <w:bCs/>
                <w:sz w:val="22"/>
                <w:szCs w:val="22"/>
              </w:rPr>
              <w:t>Gdów</w:t>
            </w:r>
          </w:p>
          <w:p w14:paraId="6DFF6286" w14:textId="77777777" w:rsidR="00A30B42" w:rsidRPr="00D26ED6" w:rsidRDefault="00A30B42" w:rsidP="005F4E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73A7C3" w14:textId="77777777" w:rsidR="00A30B42" w:rsidRPr="00D26ED6" w:rsidRDefault="00A30B42" w:rsidP="005F4E5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C6F6E">
              <w:rPr>
                <w:sz w:val="22"/>
                <w:szCs w:val="22"/>
              </w:rPr>
              <w:t>Wykonanie izolacji pionowej fundamentów oraz drenażu w hali AGH w Modlnicy - DE-dzp.272-383/24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C6F6E">
              <w:rPr>
                <w:b/>
                <w:sz w:val="22"/>
                <w:szCs w:val="22"/>
              </w:rPr>
              <w:t>158 730.26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F7D20F" w14:textId="77777777" w:rsidR="00A30B42" w:rsidRDefault="00A30B42" w:rsidP="005F4E5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90752A0" w14:textId="77777777" w:rsidR="00A30B42" w:rsidRPr="00756CDA" w:rsidRDefault="00A30B42" w:rsidP="00A30B4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30B42" w:rsidRPr="008567C7" w14:paraId="2725B4CA" w14:textId="77777777" w:rsidTr="005F4E5B">
        <w:trPr>
          <w:trHeight w:val="510"/>
        </w:trPr>
        <w:tc>
          <w:tcPr>
            <w:tcW w:w="595" w:type="pct"/>
            <w:vAlign w:val="center"/>
          </w:tcPr>
          <w:p w14:paraId="48F9810B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6D85053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38E4503" w14:textId="77777777" w:rsidR="00A30B42" w:rsidRPr="008567C7" w:rsidRDefault="00A30B42" w:rsidP="005F4E5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3FA5B29" w14:textId="77777777" w:rsidR="00A30B42" w:rsidRPr="008567C7" w:rsidRDefault="00A30B42" w:rsidP="005F4E5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0687E9EC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0B42" w:rsidRPr="008567C7" w14:paraId="032D640B" w14:textId="77777777" w:rsidTr="005F4E5B">
        <w:tc>
          <w:tcPr>
            <w:tcW w:w="595" w:type="pct"/>
            <w:vAlign w:val="center"/>
          </w:tcPr>
          <w:p w14:paraId="6C9569BE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B069F5A" w14:textId="77777777" w:rsidR="00A30B42" w:rsidRPr="002B6761" w:rsidRDefault="00A30B42" w:rsidP="005F4E5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081C06F5" w14:textId="77777777" w:rsidR="00A30B42" w:rsidRPr="008567C7" w:rsidRDefault="00A30B42" w:rsidP="005F4E5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6F6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438E84" w14:textId="77777777" w:rsidR="00A30B42" w:rsidRPr="001B7815" w:rsidRDefault="00A30B42" w:rsidP="005F4E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6F6E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58BF298E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8AA10FE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6F5AA308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A30B42" w:rsidRPr="008567C7" w14:paraId="7FA50D01" w14:textId="77777777" w:rsidTr="005F4E5B">
        <w:tc>
          <w:tcPr>
            <w:tcW w:w="595" w:type="pct"/>
            <w:vAlign w:val="center"/>
          </w:tcPr>
          <w:p w14:paraId="7F63B077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2E75C776" w14:textId="77777777" w:rsidR="00A30B42" w:rsidRPr="009744A7" w:rsidRDefault="00A30B42" w:rsidP="005F4E5B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744A7">
              <w:rPr>
                <w:rFonts w:ascii="Times New Roman" w:hAnsi="Times New Roman" w:cs="Times New Roman"/>
                <w:b/>
                <w:sz w:val="18"/>
                <w:szCs w:val="18"/>
              </w:rPr>
              <w:t>Konsorcjum Firm:</w:t>
            </w:r>
          </w:p>
          <w:p w14:paraId="7771B894" w14:textId="77777777" w:rsidR="00A30B42" w:rsidRPr="009744A7" w:rsidRDefault="00A30B42" w:rsidP="005F4E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Lider - </w:t>
            </w:r>
            <w:proofErr w:type="spellStart"/>
            <w:r w:rsidRPr="009744A7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9744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o.o., Św. </w:t>
            </w:r>
            <w:r w:rsidRPr="009744A7">
              <w:rPr>
                <w:rFonts w:ascii="Times New Roman" w:hAnsi="Times New Roman" w:cs="Times New Roman"/>
                <w:bCs/>
                <w:sz w:val="18"/>
                <w:szCs w:val="18"/>
              </w:rPr>
              <w:t>Wojciecha 89, 32-085 Modlnica</w:t>
            </w:r>
          </w:p>
          <w:p w14:paraId="60C3073D" w14:textId="77777777" w:rsidR="00A30B42" w:rsidRPr="009744A7" w:rsidRDefault="00A30B42" w:rsidP="005F4E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Partner: 2K-Budownictwo sp. z o.o., </w:t>
            </w:r>
            <w:r w:rsidRPr="009744A7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 89, 32-085 Modlnica</w:t>
            </w:r>
          </w:p>
          <w:p w14:paraId="34F9AA91" w14:textId="77777777" w:rsidR="00A30B42" w:rsidRPr="001B7815" w:rsidRDefault="00A30B42" w:rsidP="005F4E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Partner: 2K-Budownictwo sp. z o.o. sp.k., </w:t>
            </w:r>
            <w:r w:rsidRPr="009744A7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 89, 32-085 Modlnica</w:t>
            </w:r>
          </w:p>
        </w:tc>
        <w:tc>
          <w:tcPr>
            <w:tcW w:w="952" w:type="pct"/>
            <w:vAlign w:val="center"/>
          </w:tcPr>
          <w:p w14:paraId="69115CBB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 xml:space="preserve">  52,65</w:t>
            </w:r>
          </w:p>
        </w:tc>
        <w:tc>
          <w:tcPr>
            <w:tcW w:w="952" w:type="pct"/>
            <w:vAlign w:val="center"/>
          </w:tcPr>
          <w:p w14:paraId="5A1F6CE4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02A14372" w14:textId="77777777" w:rsidR="00A30B42" w:rsidRPr="008567C7" w:rsidRDefault="00A30B42" w:rsidP="005F4E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F6E">
              <w:rPr>
                <w:rFonts w:ascii="Times New Roman" w:hAnsi="Times New Roman" w:cs="Times New Roman"/>
                <w:sz w:val="18"/>
                <w:szCs w:val="18"/>
              </w:rPr>
              <w:t xml:space="preserve">  52,65</w:t>
            </w:r>
          </w:p>
        </w:tc>
      </w:tr>
      <w:bookmarkEnd w:id="0"/>
    </w:tbl>
    <w:p w14:paraId="4E3AF239" w14:textId="77777777" w:rsidR="00F960D7" w:rsidRPr="00A30B42" w:rsidRDefault="00F960D7" w:rsidP="00A30B42"/>
    <w:sectPr w:rsidR="00F960D7" w:rsidRPr="00A30B4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78CD5" w14:textId="77777777" w:rsidR="004D25FB" w:rsidRDefault="004D25FB">
      <w:r>
        <w:separator/>
      </w:r>
    </w:p>
  </w:endnote>
  <w:endnote w:type="continuationSeparator" w:id="0">
    <w:p w14:paraId="0E383C00" w14:textId="77777777" w:rsidR="004D25FB" w:rsidRDefault="004D2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5104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3C5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6E534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7D35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544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C00F9" w14:textId="77777777" w:rsidR="004D25FB" w:rsidRDefault="004D25FB">
      <w:r>
        <w:separator/>
      </w:r>
    </w:p>
  </w:footnote>
  <w:footnote w:type="continuationSeparator" w:id="0">
    <w:p w14:paraId="3A72E424" w14:textId="77777777" w:rsidR="004D25FB" w:rsidRDefault="004D2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01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C83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CFE3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5F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25FB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0B42"/>
    <w:rsid w:val="00AA02AC"/>
    <w:rsid w:val="00B32D12"/>
    <w:rsid w:val="00B464D3"/>
    <w:rsid w:val="00B8185B"/>
    <w:rsid w:val="00BD2174"/>
    <w:rsid w:val="00C153B9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71CFC"/>
  <w15:chartTrackingRefBased/>
  <w15:docId w15:val="{697953EC-6081-4BE8-9D3A-360E21A3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0B4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2024-08-29T11:22:00Z</cp:lastPrinted>
  <dcterms:created xsi:type="dcterms:W3CDTF">2024-08-29T11:22:00Z</dcterms:created>
  <dcterms:modified xsi:type="dcterms:W3CDTF">2024-08-29T11:22:00Z</dcterms:modified>
</cp:coreProperties>
</file>