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CEBB4" w14:textId="77777777" w:rsidR="00FB7F50" w:rsidRPr="002245BE" w:rsidRDefault="00F24A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4A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4A7D">
        <w:rPr>
          <w:sz w:val="22"/>
          <w:szCs w:val="22"/>
        </w:rPr>
        <w:t>2024-08-29</w:t>
      </w:r>
    </w:p>
    <w:p w14:paraId="385B2E7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131993" w14:textId="77777777" w:rsidR="00F24A7D" w:rsidRPr="00F24A7D" w:rsidRDefault="00F24A7D" w:rsidP="00FB7F50">
      <w:pPr>
        <w:spacing w:after="40"/>
        <w:rPr>
          <w:b/>
          <w:bCs/>
          <w:sz w:val="22"/>
          <w:szCs w:val="22"/>
        </w:rPr>
      </w:pPr>
      <w:r w:rsidRPr="00F24A7D">
        <w:rPr>
          <w:b/>
          <w:bCs/>
          <w:sz w:val="22"/>
          <w:szCs w:val="22"/>
        </w:rPr>
        <w:t>Akademia Górniczo - Hutnicza</w:t>
      </w:r>
    </w:p>
    <w:p w14:paraId="00C8DDAB" w14:textId="77777777" w:rsidR="00F24A7D" w:rsidRPr="00F24A7D" w:rsidRDefault="00F24A7D" w:rsidP="00FB7F50">
      <w:pPr>
        <w:spacing w:after="40"/>
        <w:rPr>
          <w:b/>
          <w:bCs/>
          <w:sz w:val="22"/>
          <w:szCs w:val="22"/>
        </w:rPr>
      </w:pPr>
      <w:r w:rsidRPr="00F24A7D">
        <w:rPr>
          <w:b/>
          <w:bCs/>
          <w:sz w:val="22"/>
          <w:szCs w:val="22"/>
        </w:rPr>
        <w:t>im. Stanisława Staszica w Krakowie</w:t>
      </w:r>
    </w:p>
    <w:p w14:paraId="34ECA49D" w14:textId="77777777" w:rsidR="00FB7F50" w:rsidRPr="002245BE" w:rsidRDefault="00F24A7D" w:rsidP="00FB7F50">
      <w:pPr>
        <w:spacing w:after="40"/>
        <w:rPr>
          <w:b/>
          <w:bCs/>
          <w:sz w:val="22"/>
          <w:szCs w:val="22"/>
        </w:rPr>
      </w:pPr>
      <w:r w:rsidRPr="00F24A7D">
        <w:rPr>
          <w:b/>
          <w:bCs/>
          <w:sz w:val="22"/>
          <w:szCs w:val="22"/>
        </w:rPr>
        <w:t>Dział Zamówień Publicznych</w:t>
      </w:r>
    </w:p>
    <w:p w14:paraId="7573FD6A" w14:textId="77777777" w:rsidR="00FB7F50" w:rsidRPr="002245BE" w:rsidRDefault="00F24A7D" w:rsidP="00FB7F50">
      <w:pPr>
        <w:rPr>
          <w:sz w:val="22"/>
          <w:szCs w:val="22"/>
        </w:rPr>
      </w:pPr>
      <w:r w:rsidRPr="00F24A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4A7D">
        <w:rPr>
          <w:sz w:val="22"/>
          <w:szCs w:val="22"/>
        </w:rPr>
        <w:t>30</w:t>
      </w:r>
    </w:p>
    <w:p w14:paraId="7DCDC3CD" w14:textId="77777777" w:rsidR="00FB7F50" w:rsidRPr="002245BE" w:rsidRDefault="00F24A7D" w:rsidP="00FB7F50">
      <w:pPr>
        <w:rPr>
          <w:sz w:val="22"/>
          <w:szCs w:val="22"/>
        </w:rPr>
      </w:pPr>
      <w:r w:rsidRPr="00F24A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4A7D">
        <w:rPr>
          <w:sz w:val="22"/>
          <w:szCs w:val="22"/>
        </w:rPr>
        <w:t>Kraków</w:t>
      </w:r>
    </w:p>
    <w:p w14:paraId="59DD947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95A95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24A7D" w:rsidRPr="00607F9B" w14:paraId="52A75DC1" w14:textId="77777777" w:rsidTr="00C444A0">
        <w:trPr>
          <w:trHeight w:val="638"/>
        </w:trPr>
        <w:tc>
          <w:tcPr>
            <w:tcW w:w="959" w:type="dxa"/>
            <w:shd w:val="clear" w:color="auto" w:fill="auto"/>
          </w:tcPr>
          <w:p w14:paraId="1C8D6D95" w14:textId="77777777" w:rsidR="00F24A7D" w:rsidRPr="00607F9B" w:rsidRDefault="00F24A7D" w:rsidP="00C444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B1A8D8" w14:textId="0FA49BCA" w:rsidR="00F24A7D" w:rsidRPr="00607F9B" w:rsidRDefault="00F24A7D" w:rsidP="00C444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4A7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24A7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4A7D">
              <w:rPr>
                <w:b/>
                <w:bCs/>
                <w:sz w:val="22"/>
                <w:szCs w:val="22"/>
              </w:rPr>
              <w:t>Dokończenie modernizacji systemu audio wideo na Auli Głównej w budynku A-0 AGH w Krakowie - DE-dzp.272-306/24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9C4958B" w14:textId="38F93CD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4A7D" w14:paraId="7035EA43" w14:textId="77777777" w:rsidTr="00C444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5A9ECF0" w14:textId="77777777" w:rsidR="00F24A7D" w:rsidRPr="00D26ED6" w:rsidRDefault="00F24A7D" w:rsidP="00C444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24A7D">
              <w:rPr>
                <w:b/>
                <w:sz w:val="22"/>
                <w:szCs w:val="22"/>
              </w:rPr>
              <w:t>Poke</w:t>
            </w:r>
            <w:proofErr w:type="spellEnd"/>
            <w:r w:rsidRPr="00F24A7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4A7D">
              <w:rPr>
                <w:b/>
                <w:sz w:val="22"/>
                <w:szCs w:val="22"/>
              </w:rPr>
              <w:t>Yoke</w:t>
            </w:r>
            <w:proofErr w:type="spellEnd"/>
            <w:r w:rsidRPr="00F24A7D">
              <w:rPr>
                <w:b/>
                <w:sz w:val="22"/>
                <w:szCs w:val="22"/>
              </w:rPr>
              <w:t xml:space="preserve"> Marcin Szopa</w:t>
            </w:r>
          </w:p>
          <w:p w14:paraId="62F354FA" w14:textId="77777777" w:rsidR="00F24A7D" w:rsidRPr="009F0E5C" w:rsidRDefault="00F24A7D" w:rsidP="00C444A0">
            <w:pPr>
              <w:jc w:val="both"/>
              <w:rPr>
                <w:bCs/>
                <w:sz w:val="22"/>
                <w:szCs w:val="22"/>
              </w:rPr>
            </w:pPr>
            <w:r w:rsidRPr="00F24A7D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A7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0FF7F4" w14:textId="77777777" w:rsidR="00F24A7D" w:rsidRPr="009F0E5C" w:rsidRDefault="00F24A7D" w:rsidP="00C444A0">
            <w:pPr>
              <w:jc w:val="both"/>
              <w:rPr>
                <w:bCs/>
                <w:sz w:val="22"/>
                <w:szCs w:val="22"/>
              </w:rPr>
            </w:pPr>
            <w:r w:rsidRPr="00F24A7D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4A7D">
              <w:rPr>
                <w:bCs/>
                <w:sz w:val="22"/>
                <w:szCs w:val="22"/>
              </w:rPr>
              <w:t>Bibice</w:t>
            </w:r>
          </w:p>
          <w:p w14:paraId="7BA80C27" w14:textId="77777777" w:rsidR="00F24A7D" w:rsidRPr="00D26ED6" w:rsidRDefault="00F24A7D" w:rsidP="00C444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71D10" w14:textId="77777777" w:rsidR="00F24A7D" w:rsidRDefault="00F24A7D" w:rsidP="00C444A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24A7D">
              <w:rPr>
                <w:sz w:val="22"/>
                <w:szCs w:val="22"/>
              </w:rPr>
              <w:t>Dokończenie modernizacji systemu audio wideo na Auli Głównej w budynku A-0 AGH w Krakowie - DE-dzp.272-306/24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552FA67" w14:textId="77777777" w:rsidR="00F24A7D" w:rsidRPr="00D26ED6" w:rsidRDefault="00F24A7D" w:rsidP="00C444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4A7D">
              <w:rPr>
                <w:b/>
                <w:sz w:val="22"/>
                <w:szCs w:val="22"/>
              </w:rPr>
              <w:t>164 500.00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5D2A8A" w14:textId="77777777" w:rsidR="00F24A7D" w:rsidRDefault="00F24A7D" w:rsidP="00C444A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F690F8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C3E03" w:rsidRPr="008567C7" w14:paraId="4FA3B5F9" w14:textId="77777777" w:rsidTr="008C3E03">
        <w:trPr>
          <w:trHeight w:val="510"/>
        </w:trPr>
        <w:tc>
          <w:tcPr>
            <w:tcW w:w="595" w:type="pct"/>
            <w:vAlign w:val="center"/>
          </w:tcPr>
          <w:p w14:paraId="5C85FD12" w14:textId="77777777" w:rsidR="008C3E03" w:rsidRPr="008567C7" w:rsidRDefault="008C3E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B4A7083" w14:textId="77777777" w:rsidR="008C3E03" w:rsidRPr="008567C7" w:rsidRDefault="008C3E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1CB0452" w14:textId="77777777" w:rsidR="008C3E03" w:rsidRPr="008567C7" w:rsidRDefault="008C3E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4717024" w14:textId="77777777" w:rsidR="008C3E03" w:rsidRPr="008567C7" w:rsidRDefault="008C3E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1856A925" w14:textId="77777777" w:rsidR="008C3E03" w:rsidRPr="008567C7" w:rsidRDefault="008C3E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3E03" w:rsidRPr="008567C7" w14:paraId="16FCF6B0" w14:textId="77777777" w:rsidTr="008C3E03">
        <w:tc>
          <w:tcPr>
            <w:tcW w:w="595" w:type="pct"/>
            <w:vAlign w:val="center"/>
          </w:tcPr>
          <w:p w14:paraId="568900E0" w14:textId="77777777" w:rsidR="008C3E03" w:rsidRPr="008567C7" w:rsidRDefault="008C3E03" w:rsidP="00C444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0F36F09" w14:textId="77777777" w:rsidR="008C3E03" w:rsidRPr="002B6761" w:rsidRDefault="008C3E03" w:rsidP="00C444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24A7D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F24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4A7D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F24A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75F7880E" w14:textId="77777777" w:rsidR="008C3E03" w:rsidRPr="008567C7" w:rsidRDefault="008C3E03" w:rsidP="00C444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2B6E7B" w14:textId="77777777" w:rsidR="008C3E03" w:rsidRPr="001B7815" w:rsidRDefault="008C3E03" w:rsidP="00C444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4A7D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952" w:type="pct"/>
            <w:vAlign w:val="center"/>
          </w:tcPr>
          <w:p w14:paraId="013A4605" w14:textId="77777777" w:rsidR="008C3E03" w:rsidRPr="008567C7" w:rsidRDefault="008C3E03" w:rsidP="00C444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39CDF6C" w14:textId="77777777" w:rsidR="008C3E03" w:rsidRPr="008567C7" w:rsidRDefault="008C3E03" w:rsidP="00C444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F4F79B6" w14:textId="77777777" w:rsidR="008C3E03" w:rsidRPr="008567C7" w:rsidRDefault="008C3E03" w:rsidP="00C444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A7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19080E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AEC66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FE7A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690D7" w14:textId="77777777" w:rsidR="00F314C8" w:rsidRDefault="00F314C8">
      <w:r>
        <w:separator/>
      </w:r>
    </w:p>
  </w:endnote>
  <w:endnote w:type="continuationSeparator" w:id="0">
    <w:p w14:paraId="0FBCF56B" w14:textId="77777777" w:rsidR="00F314C8" w:rsidRDefault="00F31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364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BA4B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BAA1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BF50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53B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72F59" w14:textId="77777777" w:rsidR="00F314C8" w:rsidRDefault="00F314C8">
      <w:r>
        <w:separator/>
      </w:r>
    </w:p>
  </w:footnote>
  <w:footnote w:type="continuationSeparator" w:id="0">
    <w:p w14:paraId="724EA8DC" w14:textId="77777777" w:rsidR="00F314C8" w:rsidRDefault="00F31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565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4F8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DE41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4C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3E0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4A7D"/>
    <w:rsid w:val="00F314C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2C321"/>
  <w15:chartTrackingRefBased/>
  <w15:docId w15:val="{28704E5B-162A-4D07-91CE-A701B9B3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2024-08-29T09:41:00Z</cp:lastPrinted>
  <dcterms:created xsi:type="dcterms:W3CDTF">2024-08-29T09:41:00Z</dcterms:created>
  <dcterms:modified xsi:type="dcterms:W3CDTF">2024-08-29T09:41:00Z</dcterms:modified>
</cp:coreProperties>
</file>