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0C83BB" w14:textId="77777777" w:rsidR="00BC121E" w:rsidRPr="00985F1E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2272CC"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p w14:paraId="58D06AE8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985F1E">
        <w:rPr>
          <w:rFonts w:ascii="Times New Roman" w:hAnsi="Times New Roman"/>
          <w:b/>
          <w:sz w:val="24"/>
          <w:szCs w:val="24"/>
        </w:rPr>
        <w:t>Wykonawca:</w:t>
      </w:r>
    </w:p>
    <w:p w14:paraId="4EA23626" w14:textId="77777777" w:rsidR="00BC121E" w:rsidRPr="00985F1E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400430E9" w14:textId="77777777" w:rsidR="00BC121E" w:rsidRPr="00985F1E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985F1E"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85F1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985F1E">
        <w:rPr>
          <w:rFonts w:ascii="Times New Roman" w:hAnsi="Times New Roman"/>
          <w:i/>
          <w:sz w:val="16"/>
          <w:szCs w:val="16"/>
        </w:rPr>
        <w:t>)</w:t>
      </w:r>
    </w:p>
    <w:p w14:paraId="7BD54411" w14:textId="77777777" w:rsidR="00BC121E" w:rsidRPr="00985F1E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985F1E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3FA12FD2" w14:textId="77777777" w:rsidR="00BC121E" w:rsidRPr="00985F1E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985F1E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14:paraId="12930BF1" w14:textId="673CBB33" w:rsidR="00BC121E" w:rsidRPr="00985F1E" w:rsidRDefault="00BC121E" w:rsidP="00985F1E">
      <w:pPr>
        <w:spacing w:after="480" w:line="240" w:lineRule="auto"/>
        <w:ind w:right="3260"/>
        <w:rPr>
          <w:rFonts w:ascii="Times New Roman" w:eastAsia="Times New Roman" w:hAnsi="Times New Roman"/>
          <w:bCs/>
          <w:lang w:eastAsia="pl-PL"/>
        </w:rPr>
      </w:pPr>
      <w:r w:rsidRPr="00985F1E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2CC" w:rsidRPr="00985F1E" w14:paraId="38299CAB" w14:textId="77777777" w:rsidTr="00985F1E">
        <w:trPr>
          <w:trHeight w:val="1736"/>
        </w:trPr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E3DDC77" w14:textId="77777777" w:rsidR="002272CC" w:rsidRPr="00985F1E" w:rsidRDefault="002272CC" w:rsidP="00985F1E">
            <w:pPr>
              <w:spacing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63F98C0" w14:textId="77777777" w:rsidR="002272CC" w:rsidRPr="00985F1E" w:rsidRDefault="002272CC" w:rsidP="00985F1E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985F1E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985F1E">
              <w:rPr>
                <w:rFonts w:ascii="Times New Roman" w:eastAsia="Times New Roman" w:hAnsi="Times New Roman"/>
                <w:lang w:eastAsia="pl-PL"/>
              </w:rPr>
              <w:t xml:space="preserve">. Dz. U. z 2022r. poz. 1710) (dalej jako: ustawa </w:t>
            </w:r>
            <w:proofErr w:type="spellStart"/>
            <w:r w:rsidRPr="00985F1E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985F1E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7528C565" w14:textId="76E466A6" w:rsidR="002272CC" w:rsidRPr="009A3C5B" w:rsidRDefault="002272CC" w:rsidP="009A3C5B">
            <w:pPr>
              <w:spacing w:after="12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</w:tc>
      </w:tr>
    </w:tbl>
    <w:p w14:paraId="657BB512" w14:textId="77777777" w:rsid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953FC60" w14:textId="06819E5C" w:rsidR="00BC121E" w:rsidRDefault="00BC12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Na potrzeby postępowania o udzielenie zamówienia publicznego, pn.:</w:t>
      </w:r>
      <w:r w:rsid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985F1E" w:rsidRPr="00D661A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„</w:t>
      </w:r>
      <w:r w:rsidR="00D661AB" w:rsidRPr="00D661AB">
        <w:rPr>
          <w:rFonts w:ascii="Times New Roman" w:eastAsia="Times New Roman" w:hAnsi="Times New Roman"/>
          <w:b/>
          <w:sz w:val="24"/>
          <w:szCs w:val="24"/>
          <w:lang w:eastAsia="pl-PL"/>
        </w:rPr>
        <w:t>Zakup sprzętu do diagnostyki patomorfologicznej w ramach Narodowej Strategii Onkologicznej</w:t>
      </w:r>
      <w:r w:rsidR="00985F1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” -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D661AB">
        <w:rPr>
          <w:rFonts w:ascii="Times New Roman" w:eastAsia="Times New Roman" w:hAnsi="Times New Roman"/>
          <w:b/>
          <w:sz w:val="24"/>
          <w:szCs w:val="24"/>
          <w:lang w:eastAsia="pl-PL"/>
        </w:rPr>
        <w:t>52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A67FB8">
        <w:rPr>
          <w:rFonts w:ascii="Times New Roman" w:eastAsia="Times New Roman" w:hAnsi="Times New Roman"/>
          <w:b/>
          <w:sz w:val="24"/>
          <w:szCs w:val="24"/>
          <w:lang w:eastAsia="pl-PL"/>
        </w:rPr>
        <w:t>4</w:t>
      </w:r>
      <w:r w:rsidR="00B60B3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="002272CC"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Szpital Miejski Specjalistyczny im. Gabriela Narutowicza w Krakowie</w:t>
      </w:r>
      <w:r w:rsidRPr="00985F1E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985F1E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21D6BC61" w14:textId="77777777" w:rsidR="00985F1E" w:rsidRPr="00985F1E" w:rsidRDefault="00985F1E" w:rsidP="00985F1E">
      <w:pPr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605C7F6" w14:textId="224A85E6" w:rsidR="00BC121E" w:rsidRPr="00985F1E" w:rsidRDefault="008E296F" w:rsidP="00985F1E">
      <w:pPr>
        <w:spacing w:after="12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b/>
          <w:bCs/>
          <w:sz w:val="24"/>
          <w:szCs w:val="24"/>
        </w:rPr>
        <w:object w:dxaOrig="1440" w:dyaOrig="1440" w14:anchorId="583E68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BC121E" w:rsidRPr="00985F1E">
        <w:rPr>
          <w:rFonts w:ascii="Times New Roman" w:eastAsia="Times New Roman" w:hAnsi="Times New Roman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 w:rsidRPr="00985F1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06D52773" w14:textId="4156583A" w:rsidR="00BC121E" w:rsidRPr="00985F1E" w:rsidRDefault="00BC121E" w:rsidP="00985F1E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b/>
          <w:bCs/>
          <w:sz w:val="24"/>
          <w:szCs w:val="24"/>
        </w:rPr>
        <w:object w:dxaOrig="1440" w:dyaOrig="1440" w14:anchorId="6D36D1D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3A571CA7" w14:textId="77777777" w:rsidR="00BF69A4" w:rsidRPr="00985F1E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6"/>
        <w:gridCol w:w="5511"/>
      </w:tblGrid>
      <w:tr w:rsidR="00BC121E" w:rsidRPr="00985F1E" w14:paraId="21BBD093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2FD2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6636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08D5C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985F1E" w14:paraId="282ED8D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D5C3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6D88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50146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985F1E" w14:paraId="02041A6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4DB4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C290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AF5CA" w14:textId="77777777" w:rsidR="00BC121E" w:rsidRPr="00985F1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7274C677" w14:textId="77777777" w:rsidR="00BC121E" w:rsidRPr="00985F1E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985F1E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Uwaga</w:t>
      </w:r>
    </w:p>
    <w:p w14:paraId="04EEAB2A" w14:textId="77777777" w:rsidR="00BC121E" w:rsidRPr="00985F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985F1E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3290BE6" w14:textId="153231B4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985F1E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985F1E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985F1E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41A982EF" w14:textId="77777777" w:rsidR="00985F1E" w:rsidRPr="00985F1E" w:rsidRDefault="00985F1E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85F1E" w14:paraId="5FFB73C6" w14:textId="77777777" w:rsidTr="00620E37">
        <w:tc>
          <w:tcPr>
            <w:tcW w:w="2660" w:type="dxa"/>
            <w:shd w:val="clear" w:color="auto" w:fill="auto"/>
          </w:tcPr>
          <w:p w14:paraId="51DE3F81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56372003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14:paraId="1BD3FF5D" w14:textId="77777777" w:rsidR="00BC121E" w:rsidRPr="00985F1E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14:paraId="2EF85852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14:paraId="08610AD9" w14:textId="77777777" w:rsidR="00BC121E" w:rsidRPr="00985F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DE9DE22" w14:textId="77777777" w:rsidR="00BC121E" w:rsidRPr="00985F1E" w:rsidRDefault="002272CC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985F1E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3E803A03" w14:textId="77777777" w:rsidR="00106AC7" w:rsidRPr="00985F1E" w:rsidRDefault="00106AC7" w:rsidP="009A3C5B">
      <w:pPr>
        <w:rPr>
          <w:rFonts w:ascii="Times New Roman" w:hAnsi="Times New Roman"/>
        </w:rPr>
      </w:pPr>
    </w:p>
    <w:sectPr w:rsidR="00106AC7" w:rsidRPr="00985F1E" w:rsidSect="00985F1E">
      <w:footerReference w:type="even" r:id="rId12"/>
      <w:footerReference w:type="default" r:id="rId13"/>
      <w:pgSz w:w="11906" w:h="16838"/>
      <w:pgMar w:top="851" w:right="1418" w:bottom="1135" w:left="1418" w:header="283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B5753D" w14:textId="77777777" w:rsidR="00A2611C" w:rsidRDefault="00A2611C">
      <w:r>
        <w:separator/>
      </w:r>
    </w:p>
  </w:endnote>
  <w:endnote w:type="continuationSeparator" w:id="0">
    <w:p w14:paraId="2FAEF3A3" w14:textId="77777777" w:rsidR="00A2611C" w:rsidRDefault="00A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3FF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28D1C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3B5D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435A7E" w14:textId="59616A17" w:rsidR="009A4CD3" w:rsidRDefault="009A4CD3" w:rsidP="00D661AB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49CA86" w14:textId="77777777" w:rsidR="00A2611C" w:rsidRDefault="00A2611C">
      <w:r>
        <w:separator/>
      </w:r>
    </w:p>
  </w:footnote>
  <w:footnote w:type="continuationSeparator" w:id="0">
    <w:p w14:paraId="5F58A23D" w14:textId="77777777" w:rsidR="00A2611C" w:rsidRDefault="00A261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8199107">
    <w:abstractNumId w:val="13"/>
  </w:num>
  <w:num w:numId="2" w16cid:durableId="1197737682">
    <w:abstractNumId w:val="0"/>
  </w:num>
  <w:num w:numId="3" w16cid:durableId="1492139335">
    <w:abstractNumId w:val="11"/>
  </w:num>
  <w:num w:numId="4" w16cid:durableId="449861844">
    <w:abstractNumId w:val="8"/>
  </w:num>
  <w:num w:numId="5" w16cid:durableId="2041517085">
    <w:abstractNumId w:val="7"/>
  </w:num>
  <w:num w:numId="6" w16cid:durableId="1315991948">
    <w:abstractNumId w:val="1"/>
  </w:num>
  <w:num w:numId="7" w16cid:durableId="1248077343">
    <w:abstractNumId w:val="6"/>
  </w:num>
  <w:num w:numId="8" w16cid:durableId="700519810">
    <w:abstractNumId w:val="3"/>
  </w:num>
  <w:num w:numId="9" w16cid:durableId="1256012266">
    <w:abstractNumId w:val="2"/>
  </w:num>
  <w:num w:numId="10" w16cid:durableId="2092726966">
    <w:abstractNumId w:val="5"/>
  </w:num>
  <w:num w:numId="11" w16cid:durableId="1849445440">
    <w:abstractNumId w:val="10"/>
  </w:num>
  <w:num w:numId="12" w16cid:durableId="2005664818">
    <w:abstractNumId w:val="4"/>
  </w:num>
  <w:num w:numId="13" w16cid:durableId="556937949">
    <w:abstractNumId w:val="9"/>
  </w:num>
  <w:num w:numId="14" w16cid:durableId="3928973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11C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96BEF"/>
    <w:rsid w:val="00204613"/>
    <w:rsid w:val="002272CC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052A1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D7F0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623"/>
    <w:rsid w:val="008E370F"/>
    <w:rsid w:val="00952336"/>
    <w:rsid w:val="00985F1E"/>
    <w:rsid w:val="009A21D7"/>
    <w:rsid w:val="009A3C5B"/>
    <w:rsid w:val="009A4A2C"/>
    <w:rsid w:val="009A4CD3"/>
    <w:rsid w:val="00A00E25"/>
    <w:rsid w:val="00A14DFB"/>
    <w:rsid w:val="00A24942"/>
    <w:rsid w:val="00A2611C"/>
    <w:rsid w:val="00A311C9"/>
    <w:rsid w:val="00A46EFE"/>
    <w:rsid w:val="00A67FB8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37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661AB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DC1DAB5"/>
  <w15:chartTrackingRefBased/>
  <w15:docId w15:val="{CF20A4B2-14D7-4D5A-B906-B4FE75680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cp:lastModifiedBy>Karolina Kosek</cp:lastModifiedBy>
  <cp:revision>3</cp:revision>
  <cp:lastPrinted>2023-05-22T06:41:00Z</cp:lastPrinted>
  <dcterms:created xsi:type="dcterms:W3CDTF">2024-08-26T10:51:00Z</dcterms:created>
  <dcterms:modified xsi:type="dcterms:W3CDTF">2024-08-26T10:52:00Z</dcterms:modified>
</cp:coreProperties>
</file>