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71289" w14:textId="120EE531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86DAC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6EEF127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7A647C7" w14:textId="77777777" w:rsidR="006676AE" w:rsidRPr="0012157F" w:rsidRDefault="006845B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845BC">
        <w:rPr>
          <w:rFonts w:ascii="Arial" w:hAnsi="Arial" w:cs="Arial"/>
        </w:rPr>
        <w:t>Szpital Specjalistyczny im. Stefana Żeromskiego SPZOZ w Krakowie</w:t>
      </w:r>
    </w:p>
    <w:p w14:paraId="111C5245" w14:textId="77777777" w:rsidR="006676AE" w:rsidRPr="0012157F" w:rsidRDefault="006845BC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845BC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6845BC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068CE4A8" w14:textId="77777777" w:rsidR="00F90CD1" w:rsidRDefault="006845BC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845BC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6845BC">
        <w:rPr>
          <w:rFonts w:ascii="Arial" w:hAnsi="Arial" w:cs="Arial"/>
        </w:rPr>
        <w:t>Kraków</w:t>
      </w:r>
    </w:p>
    <w:p w14:paraId="662CAE5C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B29FB80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4A255E8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15E256C9" w14:textId="77777777" w:rsidTr="0018769E">
        <w:tc>
          <w:tcPr>
            <w:tcW w:w="2800" w:type="dxa"/>
            <w:shd w:val="clear" w:color="auto" w:fill="auto"/>
          </w:tcPr>
          <w:p w14:paraId="12C6A184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92EFEB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AEEDAC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4B900E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64EB389F" w14:textId="77777777" w:rsidTr="0018769E">
        <w:tc>
          <w:tcPr>
            <w:tcW w:w="2800" w:type="dxa"/>
            <w:shd w:val="clear" w:color="auto" w:fill="auto"/>
          </w:tcPr>
          <w:p w14:paraId="27280D80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9AAEF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37B7F7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F993DF8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EE80A6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45BC" w:rsidRPr="0012157F" w14:paraId="2B3ABE2C" w14:textId="77777777" w:rsidTr="00511F53">
        <w:tc>
          <w:tcPr>
            <w:tcW w:w="9104" w:type="dxa"/>
            <w:shd w:val="clear" w:color="auto" w:fill="D9D9D9"/>
          </w:tcPr>
          <w:p w14:paraId="16E3AE58" w14:textId="77777777" w:rsidR="006845BC" w:rsidRPr="0012157F" w:rsidRDefault="006845BC" w:rsidP="00511F53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7A41DCB" w14:textId="77777777" w:rsidR="006845BC" w:rsidRPr="0012157F" w:rsidRDefault="006845BC" w:rsidP="00511F5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845B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2E17B496" w14:textId="77777777" w:rsidR="006845BC" w:rsidRPr="00612283" w:rsidRDefault="006845BC" w:rsidP="00511F5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E77AF0A" w14:textId="77777777" w:rsidR="006845BC" w:rsidRPr="00612283" w:rsidRDefault="006845BC" w:rsidP="00511F53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082F697" w14:textId="77777777" w:rsidR="006845BC" w:rsidRPr="0012157F" w:rsidRDefault="006845BC" w:rsidP="00511F53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79E641F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D650566" w14:textId="77777777" w:rsidTr="0018769E">
        <w:tc>
          <w:tcPr>
            <w:tcW w:w="2269" w:type="dxa"/>
            <w:shd w:val="clear" w:color="auto" w:fill="auto"/>
          </w:tcPr>
          <w:p w14:paraId="6273AD56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CD9F4D" w14:textId="77777777" w:rsidR="002578E4" w:rsidRPr="00A2540E" w:rsidRDefault="006845BC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45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Inwestycyjny zakup sprzętu medycznego dla potrzeb Oddziału Noworodków (laktatory)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845BC" w:rsidRPr="00A2540E" w14:paraId="1DF5C34E" w14:textId="77777777" w:rsidTr="00511F53">
        <w:tc>
          <w:tcPr>
            <w:tcW w:w="2269" w:type="dxa"/>
            <w:shd w:val="clear" w:color="auto" w:fill="auto"/>
          </w:tcPr>
          <w:p w14:paraId="778CC4E9" w14:textId="77777777" w:rsidR="006845BC" w:rsidRPr="00A2540E" w:rsidRDefault="006845BC" w:rsidP="00511F5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6B1AF3" w14:textId="77777777" w:rsidR="006845BC" w:rsidRPr="00A2540E" w:rsidRDefault="006845BC" w:rsidP="00511F5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845B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SZP-271-30/24</w:t>
            </w:r>
          </w:p>
        </w:tc>
      </w:tr>
    </w:tbl>
    <w:p w14:paraId="785257E1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A025D0F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845BC" w:rsidRPr="006845B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6DA3014" w14:textId="77777777" w:rsidTr="00650D6C">
        <w:tc>
          <w:tcPr>
            <w:tcW w:w="9104" w:type="dxa"/>
            <w:shd w:val="clear" w:color="auto" w:fill="D9D9D9"/>
          </w:tcPr>
          <w:p w14:paraId="17B8C7E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B734177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FA32FAC" w14:textId="77777777" w:rsidR="006845BC" w:rsidRPr="00992BD8" w:rsidRDefault="006845BC" w:rsidP="006845BC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268B13A" w14:textId="77777777" w:rsidR="002426FF" w:rsidRPr="00A44833" w:rsidRDefault="006845BC" w:rsidP="006845BC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2563CC72" w14:textId="77777777" w:rsidR="006845BC" w:rsidRPr="00A44833" w:rsidRDefault="006845BC" w:rsidP="006845BC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00A70B1B" w14:textId="77777777" w:rsidR="006845BC" w:rsidRPr="0012157F" w:rsidRDefault="006845BC" w:rsidP="006845BC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2361CE8C" w14:textId="77777777" w:rsidR="006845BC" w:rsidRPr="0012157F" w:rsidRDefault="006845BC" w:rsidP="006845BC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 xml:space="preserve">Wykonawca w </w:t>
      </w:r>
      <w:proofErr w:type="gramStart"/>
      <w:r w:rsidRPr="0012157F">
        <w:rPr>
          <w:rFonts w:ascii="Arial" w:hAnsi="Arial" w:cs="Arial"/>
          <w:color w:val="auto"/>
          <w:sz w:val="24"/>
          <w:szCs w:val="24"/>
        </w:rPr>
        <w:t>stosunku</w:t>
      </w:r>
      <w:proofErr w:type="gramEnd"/>
      <w:r w:rsidRPr="0012157F">
        <w:rPr>
          <w:rFonts w:ascii="Arial" w:hAnsi="Arial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7A3D8C20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2635A6F8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3533336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59E08485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12157F">
        <w:rPr>
          <w:rFonts w:ascii="Arial" w:hAnsi="Arial" w:cs="Arial"/>
          <w:sz w:val="24"/>
          <w:szCs w:val="24"/>
        </w:rPr>
        <w:t>……</w:t>
      </w:r>
      <w:r w:rsidR="007A2BCB">
        <w:rPr>
          <w:rFonts w:ascii="Arial" w:hAnsi="Arial" w:cs="Arial"/>
          <w:sz w:val="24"/>
          <w:szCs w:val="24"/>
        </w:rPr>
        <w:t>.</w:t>
      </w:r>
      <w:proofErr w:type="gramEnd"/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548BD5B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2951A23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D552BA0" w14:textId="77777777" w:rsidTr="00CD4DD1">
        <w:tc>
          <w:tcPr>
            <w:tcW w:w="9104" w:type="dxa"/>
            <w:shd w:val="clear" w:color="auto" w:fill="D9D9D9"/>
          </w:tcPr>
          <w:p w14:paraId="4D186E88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7777943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7F2C37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3B48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1EAA0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7EE151F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13658" w14:textId="77777777"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EBBD1" w14:textId="77777777" w:rsidR="00D2702A" w:rsidRPr="0012157F" w:rsidRDefault="00D2702A" w:rsidP="00FF211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507FF7D" w14:textId="77777777" w:rsidR="00D2702A" w:rsidRPr="0012157F" w:rsidRDefault="00D2702A" w:rsidP="000C2F9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511B491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348D7B3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C87AA46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C62F57">
        <w:rPr>
          <w:rFonts w:ascii="Arial" w:hAnsi="Arial" w:cs="Arial"/>
          <w:sz w:val="24"/>
          <w:szCs w:val="24"/>
        </w:rPr>
        <w:t>w  następującym</w:t>
      </w:r>
      <w:proofErr w:type="gramEnd"/>
      <w:r w:rsidRPr="00C62F57">
        <w:rPr>
          <w:rFonts w:ascii="Arial" w:hAnsi="Arial" w:cs="Arial"/>
          <w:sz w:val="24"/>
          <w:szCs w:val="24"/>
        </w:rPr>
        <w:t xml:space="preserve"> zakresie:</w:t>
      </w:r>
    </w:p>
    <w:p w14:paraId="4B9BF467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38FBFD5E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633D2D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D2C7E2F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EF1C97C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CCB6FFE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39423DC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15309EC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B4560B4" w14:textId="77777777" w:rsidTr="00CD4DD1">
        <w:tc>
          <w:tcPr>
            <w:tcW w:w="9104" w:type="dxa"/>
            <w:shd w:val="clear" w:color="auto" w:fill="D9D9D9"/>
          </w:tcPr>
          <w:p w14:paraId="05488C9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F9BC4EA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3557365" w14:textId="77777777" w:rsidTr="00847232">
        <w:tc>
          <w:tcPr>
            <w:tcW w:w="9104" w:type="dxa"/>
            <w:shd w:val="clear" w:color="auto" w:fill="D9D9D9"/>
          </w:tcPr>
          <w:p w14:paraId="55DE1195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038C39B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B4E9F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37FE48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</w:t>
      </w:r>
    </w:p>
    <w:p w14:paraId="7C6F9D7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0F88019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8571CD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0F960A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9FEDC7B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15D62C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6A2661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F339AB6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49C2F27C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2D2EC7" w14:textId="77777777" w:rsidR="00E8066E" w:rsidRDefault="00E8066E" w:rsidP="0038231F">
      <w:pPr>
        <w:spacing w:after="0" w:line="240" w:lineRule="auto"/>
      </w:pPr>
      <w:r>
        <w:separator/>
      </w:r>
    </w:p>
  </w:endnote>
  <w:endnote w:type="continuationSeparator" w:id="0">
    <w:p w14:paraId="28AC597E" w14:textId="77777777" w:rsidR="00E8066E" w:rsidRDefault="00E806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7375D" w14:textId="77777777" w:rsidR="006845BC" w:rsidRDefault="006845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65E2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8A79A1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F66409" w14:textId="77777777" w:rsidR="006845BC" w:rsidRDefault="006845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E55AF" w14:textId="77777777" w:rsidR="00E8066E" w:rsidRDefault="00E8066E" w:rsidP="0038231F">
      <w:pPr>
        <w:spacing w:after="0" w:line="240" w:lineRule="auto"/>
      </w:pPr>
      <w:r>
        <w:separator/>
      </w:r>
    </w:p>
  </w:footnote>
  <w:footnote w:type="continuationSeparator" w:id="0">
    <w:p w14:paraId="31F0D8A4" w14:textId="77777777" w:rsidR="00E8066E" w:rsidRDefault="00E8066E" w:rsidP="0038231F">
      <w:pPr>
        <w:spacing w:after="0" w:line="240" w:lineRule="auto"/>
      </w:pPr>
      <w:r>
        <w:continuationSeparator/>
      </w:r>
    </w:p>
  </w:footnote>
  <w:footnote w:id="1">
    <w:p w14:paraId="77E0196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B3BAE5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B9CB16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4E75E3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BB49B" w14:textId="77777777" w:rsidR="006845BC" w:rsidRDefault="006845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223C1" w14:textId="77777777" w:rsidR="006845BC" w:rsidRDefault="006845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2EF144" w14:textId="77777777" w:rsidR="006845BC" w:rsidRDefault="006845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7306492">
    <w:abstractNumId w:val="11"/>
  </w:num>
  <w:num w:numId="2" w16cid:durableId="1643803089">
    <w:abstractNumId w:val="0"/>
  </w:num>
  <w:num w:numId="3" w16cid:durableId="718169000">
    <w:abstractNumId w:val="10"/>
  </w:num>
  <w:num w:numId="4" w16cid:durableId="1947888688">
    <w:abstractNumId w:val="13"/>
  </w:num>
  <w:num w:numId="5" w16cid:durableId="836044215">
    <w:abstractNumId w:val="12"/>
  </w:num>
  <w:num w:numId="6" w16cid:durableId="1914046882">
    <w:abstractNumId w:val="9"/>
  </w:num>
  <w:num w:numId="7" w16cid:durableId="1283610070">
    <w:abstractNumId w:val="1"/>
  </w:num>
  <w:num w:numId="8" w16cid:durableId="782309596">
    <w:abstractNumId w:val="6"/>
  </w:num>
  <w:num w:numId="9" w16cid:durableId="1822235562">
    <w:abstractNumId w:val="4"/>
  </w:num>
  <w:num w:numId="10" w16cid:durableId="216087120">
    <w:abstractNumId w:val="7"/>
  </w:num>
  <w:num w:numId="11" w16cid:durableId="1336954628">
    <w:abstractNumId w:val="5"/>
  </w:num>
  <w:num w:numId="12" w16cid:durableId="572280808">
    <w:abstractNumId w:val="8"/>
  </w:num>
  <w:num w:numId="13" w16cid:durableId="1063455842">
    <w:abstractNumId w:val="3"/>
  </w:num>
  <w:num w:numId="14" w16cid:durableId="1096904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066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6DAC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45BC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066E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01AD0E"/>
  <w15:docId w15:val="{C0A29610-4DC3-4D64-900E-4CD6A06BF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2016-07-26T10:32:00Z</cp:lastPrinted>
  <dcterms:created xsi:type="dcterms:W3CDTF">2024-08-28T10:15:00Z</dcterms:created>
  <dcterms:modified xsi:type="dcterms:W3CDTF">2024-08-28T10:16:00Z</dcterms:modified>
</cp:coreProperties>
</file>