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B8764" w14:textId="7C2E2591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51304B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63E8BA0" w14:textId="77777777" w:rsidTr="00D62E6E">
        <w:tc>
          <w:tcPr>
            <w:tcW w:w="2800" w:type="dxa"/>
            <w:shd w:val="clear" w:color="auto" w:fill="auto"/>
          </w:tcPr>
          <w:p w14:paraId="2DD5E03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106A1F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680B60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D526CE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3118EEFE" w14:textId="77777777" w:rsidTr="00D62E6E">
        <w:tc>
          <w:tcPr>
            <w:tcW w:w="2800" w:type="dxa"/>
            <w:shd w:val="clear" w:color="auto" w:fill="auto"/>
          </w:tcPr>
          <w:p w14:paraId="287F23FC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094507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4E0B25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276349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954956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51C66" w:rsidRPr="00C14101" w14:paraId="2581C84C" w14:textId="77777777" w:rsidTr="00511F5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E2B3187" w14:textId="77777777" w:rsidR="00151C66" w:rsidRPr="00C14101" w:rsidRDefault="00151C66" w:rsidP="00511F5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A17ADE2" w14:textId="77777777" w:rsidR="00151C66" w:rsidRPr="00C14101" w:rsidRDefault="00151C66" w:rsidP="00511F5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51C66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69768686" w14:textId="77777777" w:rsidR="00151C66" w:rsidRPr="00C14101" w:rsidRDefault="00151C66" w:rsidP="00511F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313B134" w14:textId="77777777" w:rsidR="00151C66" w:rsidRPr="00C14101" w:rsidRDefault="00151C66" w:rsidP="00511F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EEDCC1F" w14:textId="77777777" w:rsidR="00BC121E" w:rsidRPr="00C14101" w:rsidRDefault="00151C66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18F869E" w14:textId="77777777" w:rsidTr="00D62E6E">
        <w:tc>
          <w:tcPr>
            <w:tcW w:w="2269" w:type="dxa"/>
            <w:shd w:val="clear" w:color="auto" w:fill="auto"/>
          </w:tcPr>
          <w:p w14:paraId="03BCC12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4B447E" w14:textId="77777777" w:rsidR="00D62E6E" w:rsidRPr="00D62E6E" w:rsidRDefault="00151C6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1C6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Inwestycyjny zakup sprzętu medycznego dla potrzeb Oddziału Noworodków (laktatory)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51C66" w:rsidRPr="00D62E6E" w14:paraId="68A513B2" w14:textId="77777777" w:rsidTr="00511F53">
        <w:tc>
          <w:tcPr>
            <w:tcW w:w="2269" w:type="dxa"/>
            <w:shd w:val="clear" w:color="auto" w:fill="auto"/>
          </w:tcPr>
          <w:p w14:paraId="4A2C2427" w14:textId="77777777" w:rsidR="00151C66" w:rsidRPr="00D62E6E" w:rsidRDefault="00151C66" w:rsidP="00511F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73D452" w14:textId="77777777" w:rsidR="00151C66" w:rsidRPr="00D62E6E" w:rsidRDefault="00151C66" w:rsidP="00511F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1C6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SZP-271-30/24</w:t>
            </w:r>
          </w:p>
        </w:tc>
      </w:tr>
    </w:tbl>
    <w:p w14:paraId="1FF17F90" w14:textId="77777777" w:rsidR="00BC121E" w:rsidRDefault="00151C66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151C66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0EB7805F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49190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0C473CF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2F5FD663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B9BA7FC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0CCAC27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85BF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C0DE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D6F1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89712C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2CFD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FA3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B8E8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7BED00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8384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E44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267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E3EFE0C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31A4EEF9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708D6B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BEDF5DF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E197F2B" w14:textId="77777777" w:rsidTr="00620E37">
        <w:tc>
          <w:tcPr>
            <w:tcW w:w="2660" w:type="dxa"/>
            <w:shd w:val="clear" w:color="auto" w:fill="auto"/>
          </w:tcPr>
          <w:p w14:paraId="32FE481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020C9FC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4F1BFC1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9564EF1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F1F48BE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E368F05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51C66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33071FC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23FB0" w14:textId="77777777" w:rsidR="005A289B" w:rsidRDefault="005A289B">
      <w:r>
        <w:separator/>
      </w:r>
    </w:p>
  </w:endnote>
  <w:endnote w:type="continuationSeparator" w:id="0">
    <w:p w14:paraId="01698A7B" w14:textId="77777777" w:rsidR="005A289B" w:rsidRDefault="005A2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C68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B2787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56EB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054B659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C3AC55A">
        <v:line id="_x0000_s1025" style="position:absolute;left:0;text-align:left;z-index:251657728" from="-3.85pt,8.7pt" to="455.15pt,8.7pt"/>
      </w:pict>
    </w:r>
  </w:p>
  <w:p w14:paraId="5CE44EB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1B833" w14:textId="77777777" w:rsidR="00151C66" w:rsidRDefault="00151C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80C42" w14:textId="77777777" w:rsidR="005A289B" w:rsidRDefault="005A289B">
      <w:r>
        <w:separator/>
      </w:r>
    </w:p>
  </w:footnote>
  <w:footnote w:type="continuationSeparator" w:id="0">
    <w:p w14:paraId="4EAFA338" w14:textId="77777777" w:rsidR="005A289B" w:rsidRDefault="005A2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C09ED" w14:textId="77777777" w:rsidR="00151C66" w:rsidRDefault="00151C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8F5A1" w14:textId="77777777" w:rsidR="00151C66" w:rsidRDefault="00151C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D4EA9" w14:textId="77777777" w:rsidR="00151C66" w:rsidRDefault="00151C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9130066">
    <w:abstractNumId w:val="13"/>
  </w:num>
  <w:num w:numId="2" w16cid:durableId="1351951752">
    <w:abstractNumId w:val="0"/>
  </w:num>
  <w:num w:numId="3" w16cid:durableId="278799682">
    <w:abstractNumId w:val="11"/>
  </w:num>
  <w:num w:numId="4" w16cid:durableId="119886940">
    <w:abstractNumId w:val="8"/>
  </w:num>
  <w:num w:numId="5" w16cid:durableId="637347166">
    <w:abstractNumId w:val="7"/>
  </w:num>
  <w:num w:numId="6" w16cid:durableId="1381826721">
    <w:abstractNumId w:val="1"/>
  </w:num>
  <w:num w:numId="7" w16cid:durableId="1398018920">
    <w:abstractNumId w:val="6"/>
  </w:num>
  <w:num w:numId="8" w16cid:durableId="981621333">
    <w:abstractNumId w:val="3"/>
  </w:num>
  <w:num w:numId="9" w16cid:durableId="1180389911">
    <w:abstractNumId w:val="2"/>
  </w:num>
  <w:num w:numId="10" w16cid:durableId="31658879">
    <w:abstractNumId w:val="5"/>
  </w:num>
  <w:num w:numId="11" w16cid:durableId="656689417">
    <w:abstractNumId w:val="10"/>
  </w:num>
  <w:num w:numId="12" w16cid:durableId="792018854">
    <w:abstractNumId w:val="4"/>
  </w:num>
  <w:num w:numId="13" w16cid:durableId="112747218">
    <w:abstractNumId w:val="9"/>
  </w:num>
  <w:num w:numId="14" w16cid:durableId="162400001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289B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0D10"/>
    <w:rsid w:val="00111985"/>
    <w:rsid w:val="00147532"/>
    <w:rsid w:val="00151C66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304B"/>
    <w:rsid w:val="00517FF1"/>
    <w:rsid w:val="00533E9F"/>
    <w:rsid w:val="0056132E"/>
    <w:rsid w:val="00583ED5"/>
    <w:rsid w:val="00597DD0"/>
    <w:rsid w:val="005A289B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3587B0"/>
  <w15:chartTrackingRefBased/>
  <w15:docId w15:val="{A4C765F3-DA14-4D29-948E-51926B19C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2010-01-07T09:39:00Z</cp:lastPrinted>
  <dcterms:created xsi:type="dcterms:W3CDTF">2024-08-28T10:22:00Z</dcterms:created>
  <dcterms:modified xsi:type="dcterms:W3CDTF">2024-08-28T10:22:00Z</dcterms:modified>
</cp:coreProperties>
</file>