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F3957" w14:textId="6D3E5E70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A5B07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58FC4255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89ACE4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CBA83E4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0"/>
        <w:gridCol w:w="6714"/>
      </w:tblGrid>
      <w:tr w:rsidR="00140C27" w:rsidRPr="00140C27" w14:paraId="3919CFA9" w14:textId="77777777">
        <w:tc>
          <w:tcPr>
            <w:tcW w:w="2268" w:type="dxa"/>
            <w:shd w:val="clear" w:color="auto" w:fill="auto"/>
          </w:tcPr>
          <w:p w14:paraId="3A628C3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1AA9B6E" w14:textId="12BEC770" w:rsidR="00140C27" w:rsidRPr="00140C27" w:rsidRDefault="00481976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 xml:space="preserve">Inwestycyjny zakup sprzętu medycznego </w:t>
            </w:r>
            <w:r w:rsidR="003D6280">
              <w:rPr>
                <w:rFonts w:ascii="Arial" w:hAnsi="Arial" w:cs="Arial"/>
                <w:bCs/>
              </w:rPr>
              <w:t xml:space="preserve">dla potrzeb Oddziału Noworodków </w:t>
            </w:r>
            <w:r w:rsidRPr="00481976">
              <w:rPr>
                <w:rFonts w:ascii="Arial" w:hAnsi="Arial" w:cs="Arial"/>
                <w:bCs/>
              </w:rPr>
              <w:t>(</w:t>
            </w:r>
            <w:r w:rsidR="000D7874">
              <w:rPr>
                <w:rFonts w:ascii="Arial" w:hAnsi="Arial" w:cs="Arial"/>
                <w:bCs/>
              </w:rPr>
              <w:t>laktatory</w:t>
            </w:r>
            <w:r w:rsidRPr="00481976">
              <w:rPr>
                <w:rFonts w:ascii="Arial" w:hAnsi="Arial" w:cs="Arial"/>
                <w:bCs/>
              </w:rPr>
              <w:t>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81976" w:rsidRPr="00140C27" w14:paraId="3A2E397A" w14:textId="77777777" w:rsidTr="00F10ED2">
        <w:tc>
          <w:tcPr>
            <w:tcW w:w="2268" w:type="dxa"/>
            <w:shd w:val="clear" w:color="auto" w:fill="auto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4ECC428" w14:textId="5AC1633C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>SZP-271-</w:t>
            </w:r>
            <w:r w:rsidR="000D7874">
              <w:rPr>
                <w:rFonts w:ascii="Arial" w:hAnsi="Arial" w:cs="Arial"/>
                <w:bCs/>
              </w:rPr>
              <w:t>30</w:t>
            </w:r>
            <w:r w:rsidRPr="00481976">
              <w:rPr>
                <w:rFonts w:ascii="Arial" w:hAnsi="Arial" w:cs="Arial"/>
                <w:bCs/>
              </w:rPr>
              <w:t>/24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</w:t>
      </w:r>
      <w:proofErr w:type="gramStart"/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</w:t>
      </w:r>
      <w:proofErr w:type="gramEnd"/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2E363A8" w14:textId="31AC5853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238A647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E7374EC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290B5DF9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E59458A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61E1619C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1CDCE19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6AA0A76F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F685E71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1B64EDEB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1FBC1DC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3552D57" w14:textId="06CB9FC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25B96668" w14:textId="5D4823FF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42FDAF06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88F3DC1" w14:textId="608130B8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B336C4" w14:paraId="7F883593" w14:textId="77777777" w:rsidTr="00B336C4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40DF7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C8D31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56AF1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87AC6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ED6A8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E1C4343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4D3E1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54405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6351BB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758B6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E71F0A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29B817" w14:textId="77777777" w:rsidR="00B336C4" w:rsidRDefault="00B336C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14:paraId="6446F50A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7C45E9" w14:textId="77777777" w:rsidR="00B336C4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92B8B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C4F96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9FE13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8FF929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566F3D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F64CBB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EA660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59921C" w14:textId="77777777" w:rsidR="00B336C4" w:rsidRDefault="00B336C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14:paraId="21378A7F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1337BAB" w14:textId="77777777" w:rsidR="00B336C4" w:rsidRDefault="00B336C4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F1C17CC" w14:textId="2267DA3F" w:rsidR="00B336C4" w:rsidRPr="009E385A" w:rsidRDefault="003D628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Laktatory elektryczne szpitalne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3C9F4A7" w14:textId="052C6D38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3D6280">
              <w:rPr>
                <w:rFonts w:ascii="Calibri Light" w:hAnsi="Calibri Light" w:cs="Calibri Light"/>
                <w:sz w:val="20"/>
                <w:szCs w:val="20"/>
              </w:rPr>
              <w:t>8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5BB9B23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93B59EB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4F55BCB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3CF6944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7062C79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2E4DE79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7ADADB3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7613DEC9" w:rsidR="00481976" w:rsidRPr="009E385A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255A890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D468A50" w14:textId="5A6B7DAF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7965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429"/>
        <w:gridCol w:w="1984"/>
        <w:gridCol w:w="1984"/>
      </w:tblGrid>
      <w:tr w:rsidR="00D94D38" w14:paraId="75394BE5" w14:textId="77777777" w:rsidTr="009E385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93B57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66387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AF51399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DC174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F3560F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D94D38" w14:paraId="27B90324" w14:textId="77777777" w:rsidTr="009E385A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19737" w14:textId="77777777" w:rsidR="00D94D38" w:rsidRDefault="00D94D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2D8BE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1E0F7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04BCE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4D38" w14:paraId="5FBD1CA1" w14:textId="77777777" w:rsidTr="009E385A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A45BB" w14:textId="77777777" w:rsidR="00D94D38" w:rsidRDefault="00D94D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205FB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C2927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39522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5004040" w14:textId="77777777" w:rsidR="00D94D38" w:rsidRDefault="00D94D38" w:rsidP="00D94D38">
      <w:pPr>
        <w:ind w:left="644"/>
        <w:contextualSpacing/>
        <w:jc w:val="both"/>
        <w:rPr>
          <w:sz w:val="6"/>
          <w:szCs w:val="6"/>
        </w:rPr>
      </w:pPr>
    </w:p>
    <w:p w14:paraId="68C18660" w14:textId="77777777" w:rsidR="00D94D38" w:rsidRDefault="00D94D38" w:rsidP="00D94D38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02D5B4B8" w14:textId="3A9693B3" w:rsidR="006522FA" w:rsidRPr="000D7874" w:rsidRDefault="005E01CA" w:rsidP="00674D39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i/>
          <w:iCs/>
        </w:rPr>
      </w:pPr>
      <w:r w:rsidRPr="000D7874">
        <w:rPr>
          <w:rFonts w:ascii="Arial" w:hAnsi="Arial" w:cs="Arial"/>
        </w:rPr>
        <w:t xml:space="preserve">wykonamy zamówienie w terminie max. </w:t>
      </w:r>
      <w:r w:rsidR="000D7874" w:rsidRPr="000D7874">
        <w:rPr>
          <w:rFonts w:ascii="Arial" w:hAnsi="Arial" w:cs="Arial"/>
        </w:rPr>
        <w:t xml:space="preserve">7 </w:t>
      </w:r>
      <w:r w:rsidRPr="000D7874">
        <w:rPr>
          <w:rFonts w:ascii="Arial" w:hAnsi="Arial" w:cs="Arial"/>
        </w:rPr>
        <w:t>dni licząc od daty zawarcia umowy</w:t>
      </w:r>
      <w:r w:rsidR="000D7874">
        <w:rPr>
          <w:rFonts w:ascii="Arial" w:hAnsi="Arial" w:cs="Arial"/>
        </w:rPr>
        <w:t>,</w:t>
      </w:r>
    </w:p>
    <w:p w14:paraId="5B82B421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0453E88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B7CB149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60E2C2A0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248E03A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0C2FDF81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0CED999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B56BE6">
        <w:tc>
          <w:tcPr>
            <w:tcW w:w="1984" w:type="dxa"/>
            <w:shd w:val="clear" w:color="auto" w:fill="auto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B56BE6">
        <w:tc>
          <w:tcPr>
            <w:tcW w:w="1984" w:type="dxa"/>
            <w:shd w:val="clear" w:color="auto" w:fill="auto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B56BE6">
        <w:tc>
          <w:tcPr>
            <w:tcW w:w="1984" w:type="dxa"/>
            <w:shd w:val="clear" w:color="auto" w:fill="auto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13E5B6C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A82F5" w14:textId="3EA44EA0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481976">
      <w:rPr>
        <w:sz w:val="20"/>
        <w:szCs w:val="20"/>
      </w:rPr>
      <w:t>SZP-271-</w:t>
    </w:r>
    <w:r w:rsidR="000D7874">
      <w:rPr>
        <w:sz w:val="20"/>
        <w:szCs w:val="20"/>
      </w:rPr>
      <w:t>30</w:t>
    </w:r>
    <w:r w:rsidR="00481976">
      <w:rPr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62067971">
    <w:abstractNumId w:val="2"/>
  </w:num>
  <w:num w:numId="2" w16cid:durableId="1882670393">
    <w:abstractNumId w:val="0"/>
  </w:num>
  <w:num w:numId="3" w16cid:durableId="1839035877">
    <w:abstractNumId w:val="1"/>
  </w:num>
  <w:num w:numId="4" w16cid:durableId="692263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77EBA"/>
    <w:rsid w:val="000D7874"/>
    <w:rsid w:val="001063D3"/>
    <w:rsid w:val="001129C0"/>
    <w:rsid w:val="00140C27"/>
    <w:rsid w:val="00193F60"/>
    <w:rsid w:val="001C7D84"/>
    <w:rsid w:val="001F1C13"/>
    <w:rsid w:val="00216425"/>
    <w:rsid w:val="002214DB"/>
    <w:rsid w:val="0023204E"/>
    <w:rsid w:val="00253194"/>
    <w:rsid w:val="00267D1F"/>
    <w:rsid w:val="002A516E"/>
    <w:rsid w:val="002C23F2"/>
    <w:rsid w:val="002E612D"/>
    <w:rsid w:val="00367F75"/>
    <w:rsid w:val="003A37A9"/>
    <w:rsid w:val="003B769C"/>
    <w:rsid w:val="003D6280"/>
    <w:rsid w:val="003E0201"/>
    <w:rsid w:val="00481976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E01CA"/>
    <w:rsid w:val="005E5768"/>
    <w:rsid w:val="005F6F5F"/>
    <w:rsid w:val="00640768"/>
    <w:rsid w:val="006522FA"/>
    <w:rsid w:val="006B63D6"/>
    <w:rsid w:val="006C641D"/>
    <w:rsid w:val="006D052F"/>
    <w:rsid w:val="006D09E0"/>
    <w:rsid w:val="007D475B"/>
    <w:rsid w:val="007E331F"/>
    <w:rsid w:val="007F3E87"/>
    <w:rsid w:val="00814ACA"/>
    <w:rsid w:val="008C5531"/>
    <w:rsid w:val="009312B4"/>
    <w:rsid w:val="00932E17"/>
    <w:rsid w:val="00951858"/>
    <w:rsid w:val="009569B2"/>
    <w:rsid w:val="0097776D"/>
    <w:rsid w:val="00983D1D"/>
    <w:rsid w:val="009B316D"/>
    <w:rsid w:val="009D75A8"/>
    <w:rsid w:val="009E385A"/>
    <w:rsid w:val="00A23973"/>
    <w:rsid w:val="00A30343"/>
    <w:rsid w:val="00A50E18"/>
    <w:rsid w:val="00A8509D"/>
    <w:rsid w:val="00AA39D6"/>
    <w:rsid w:val="00AE2ACB"/>
    <w:rsid w:val="00AF4AC3"/>
    <w:rsid w:val="00AF662E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7415"/>
    <w:rsid w:val="00CA5B07"/>
    <w:rsid w:val="00CE1552"/>
    <w:rsid w:val="00CE3AE6"/>
    <w:rsid w:val="00D554C7"/>
    <w:rsid w:val="00D5631A"/>
    <w:rsid w:val="00D613AB"/>
    <w:rsid w:val="00D94D38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D38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537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2024-06-03T10:45:00Z</cp:lastPrinted>
  <dcterms:created xsi:type="dcterms:W3CDTF">2024-08-08T08:42:00Z</dcterms:created>
  <dcterms:modified xsi:type="dcterms:W3CDTF">2024-08-28T10:20:00Z</dcterms:modified>
</cp:coreProperties>
</file>