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B84AF" w14:textId="30DDBD09" w:rsidR="008D2AB8" w:rsidRPr="00DD5DFD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 xml:space="preserve">Załącznik nr </w:t>
      </w:r>
      <w:r w:rsidR="00012286" w:rsidRPr="00DD5DFD">
        <w:rPr>
          <w:rFonts w:ascii="Verdana" w:hAnsi="Verdana"/>
          <w:sz w:val="18"/>
          <w:szCs w:val="18"/>
        </w:rPr>
        <w:t>1</w:t>
      </w:r>
    </w:p>
    <w:p w14:paraId="48DDFB0D" w14:textId="77777777" w:rsidR="008D2AB8" w:rsidRPr="00DD5DF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E556123" w14:textId="561FC6CA" w:rsidR="008D2AB8" w:rsidRPr="00DD5DFD" w:rsidRDefault="008D2AB8" w:rsidP="00CF07B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FORMULARZ OFERTY</w:t>
      </w:r>
    </w:p>
    <w:p w14:paraId="7464DF96" w14:textId="573D3223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………………………………………………….</w:t>
      </w:r>
    </w:p>
    <w:p w14:paraId="5CE2621F" w14:textId="5D637BB2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……………………………………………….</w:t>
      </w:r>
    </w:p>
    <w:p w14:paraId="73DB1700" w14:textId="3AB70E60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370E4FBD" w14:textId="6664A6BD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E287F" w:rsidRPr="00DD5DFD">
        <w:rPr>
          <w:rFonts w:ascii="Verdana" w:hAnsi="Verdana"/>
          <w:sz w:val="18"/>
          <w:szCs w:val="18"/>
        </w:rPr>
        <w:t>.........</w:t>
      </w:r>
    </w:p>
    <w:p w14:paraId="3B15DF80" w14:textId="4453D88C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12C032C" w14:textId="4EE044BC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0828860" w14:textId="0EE2C6A2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AB6991A" w14:textId="57B09F86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E287F" w:rsidRPr="00DD5DFD">
        <w:rPr>
          <w:rFonts w:ascii="Verdana" w:hAnsi="Verdana"/>
          <w:sz w:val="18"/>
          <w:szCs w:val="18"/>
        </w:rPr>
        <w:t>..........................................</w:t>
      </w:r>
    </w:p>
    <w:p w14:paraId="759D273E" w14:textId="6D119C93" w:rsidR="008D2AB8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8F76924" w14:textId="77777777" w:rsidR="008D2AB8" w:rsidRPr="00DD5DF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Do: Nazwa i siedziba Zamawiającego:</w:t>
      </w:r>
    </w:p>
    <w:p w14:paraId="3689480B" w14:textId="77777777" w:rsidR="0099081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Akademia Górniczo - Hutnicza</w:t>
      </w:r>
    </w:p>
    <w:p w14:paraId="4B9DB027" w14:textId="77777777" w:rsidR="0099081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im. Stanisława Staszica w Krakowie</w:t>
      </w:r>
    </w:p>
    <w:p w14:paraId="7B7BA00E" w14:textId="77777777" w:rsidR="008D2AB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Dział Zamówień Publicznych</w:t>
      </w:r>
      <w:r w:rsidR="008D2AB8" w:rsidRPr="00DD5DFD">
        <w:rPr>
          <w:rFonts w:ascii="Verdana" w:hAnsi="Verdana"/>
          <w:b/>
          <w:sz w:val="18"/>
          <w:szCs w:val="18"/>
        </w:rPr>
        <w:t xml:space="preserve">  </w:t>
      </w:r>
    </w:p>
    <w:p w14:paraId="50B83BC3" w14:textId="77777777" w:rsidR="008D2AB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Al. Mickiewicza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30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</w:p>
    <w:p w14:paraId="46D97949" w14:textId="77777777" w:rsidR="008D2AB8" w:rsidRPr="00DD5DFD" w:rsidRDefault="00990818" w:rsidP="008D2AB8">
      <w:pPr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30-059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Kraków</w:t>
      </w:r>
      <w:r w:rsidR="008D2AB8" w:rsidRPr="00DD5DFD">
        <w:rPr>
          <w:rFonts w:ascii="Verdana" w:hAnsi="Verdana"/>
          <w:b/>
          <w:sz w:val="18"/>
          <w:szCs w:val="18"/>
        </w:rPr>
        <w:t xml:space="preserve">,  </w:t>
      </w:r>
    </w:p>
    <w:p w14:paraId="200ED05F" w14:textId="77777777" w:rsidR="008D2AB8" w:rsidRPr="00DD5DF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EC39D4A" w14:textId="45C05444" w:rsidR="008D2AB8" w:rsidRPr="00DD5DFD" w:rsidRDefault="008D2AB8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90818" w:rsidRPr="00DD5DFD">
        <w:rPr>
          <w:rFonts w:ascii="Verdana" w:hAnsi="Verdana"/>
          <w:b/>
          <w:sz w:val="18"/>
          <w:szCs w:val="18"/>
        </w:rPr>
        <w:t>dostawa drukarki 3D i materiały eksploatacyjne do drukarki 3D na potrzeby realizacji projektu - GRANT REKTORA nr 47/GRANT/2024 pn. "Prototypowanie nowych rozwiązań z użyciem specjalistycznego oprogramowania" - DE-dzp.272-</w:t>
      </w:r>
      <w:r w:rsidR="004A38A3">
        <w:rPr>
          <w:rFonts w:ascii="Verdana" w:hAnsi="Verdana"/>
          <w:b/>
          <w:sz w:val="18"/>
          <w:szCs w:val="18"/>
        </w:rPr>
        <w:t>46</w:t>
      </w:r>
      <w:r w:rsidR="00990818" w:rsidRPr="00DD5DFD">
        <w:rPr>
          <w:rFonts w:ascii="Verdana" w:hAnsi="Verdana"/>
          <w:b/>
          <w:sz w:val="18"/>
          <w:szCs w:val="18"/>
        </w:rPr>
        <w:t>1/24</w:t>
      </w:r>
      <w:r w:rsidRPr="00DD5DFD">
        <w:rPr>
          <w:rFonts w:ascii="Verdana" w:hAnsi="Verdana"/>
          <w:b/>
          <w:sz w:val="18"/>
          <w:szCs w:val="18"/>
        </w:rPr>
        <w:t xml:space="preserve">, </w:t>
      </w:r>
      <w:r w:rsidRPr="00DD5DF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0E649A" w:rsidRPr="00DD5DFD" w14:paraId="3422C5ED" w14:textId="77777777" w:rsidTr="0036651A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1E848D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CFE446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28751D1C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EA802F" w14:textId="10D44C3D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4449B7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20CCC5A1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C6644A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DD5DFD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024A91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6AF374DD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8D73A79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3EAF4EC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[%]</w:t>
            </w:r>
          </w:p>
          <w:p w14:paraId="37C2C7B8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74AA58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04B7DD45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[PLN]</w:t>
            </w:r>
          </w:p>
          <w:p w14:paraId="1CB057BE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0E649A" w:rsidRPr="00DD5DFD" w14:paraId="0B05F858" w14:textId="77777777" w:rsidTr="0036651A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0FEDE4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2600AC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F48CD8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CC0373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AD2978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1CC081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11DB85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1F622B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0E649A" w:rsidRPr="00DD5DFD" w14:paraId="5FAC3244" w14:textId="77777777" w:rsidTr="003665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151105" w14:textId="77777777" w:rsidR="000E649A" w:rsidRPr="00DD5DFD" w:rsidRDefault="000E649A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F0D7" w14:textId="4D493247" w:rsidR="000E649A" w:rsidRPr="00DD5DFD" w:rsidRDefault="000E649A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DD5DFD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Drukarka 3D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D36A" w14:textId="77777777" w:rsidR="00BF02C2" w:rsidRPr="00DD5DFD" w:rsidRDefault="00BF02C2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…………..</w:t>
            </w:r>
          </w:p>
          <w:p w14:paraId="7E36440A" w14:textId="0ADA70B4" w:rsidR="000E649A" w:rsidRPr="00DD5DFD" w:rsidRDefault="00BF02C2" w:rsidP="000E649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Model: 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2EF8" w14:textId="39024C0D" w:rsidR="000E649A" w:rsidRPr="00DD5DFD" w:rsidRDefault="000E649A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92F8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AC0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8CFC75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BE03FF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E649A" w:rsidRPr="00DD5DFD" w14:paraId="06B54665" w14:textId="77777777" w:rsidTr="003665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11325E" w14:textId="77777777" w:rsidR="000E649A" w:rsidRPr="00DD5DFD" w:rsidRDefault="000E649A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6E41" w14:textId="398E49CD" w:rsidR="00D245AA" w:rsidRPr="00DD5DFD" w:rsidRDefault="00D245AA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Hot-end dedykowany do drukarki w różnych rozmiarach dyszy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A0B1" w14:textId="77777777" w:rsidR="00BF02C2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…………..</w:t>
            </w:r>
          </w:p>
          <w:p w14:paraId="5375053D" w14:textId="4C7C82D6" w:rsidR="000E649A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Model: 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D37F" w14:textId="2D6BCC37" w:rsidR="000E649A" w:rsidRPr="00DD5DFD" w:rsidRDefault="00177B54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0E649A"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7CE9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0E550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7A12C5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2EC7D6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D245AA" w:rsidRPr="00DD5DFD" w14:paraId="172557B6" w14:textId="77777777" w:rsidTr="00CF07B9">
        <w:trPr>
          <w:trHeight w:val="5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AB6932" w14:textId="2195B7C8" w:rsidR="00D245AA" w:rsidRPr="00DD5DFD" w:rsidRDefault="00D245AA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B1C1" w14:textId="209958F0" w:rsidR="00D245AA" w:rsidRPr="00DD5DFD" w:rsidRDefault="00D245AA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Klej</w:t>
            </w:r>
            <w:r w:rsidR="00177B54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adhezyjny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3218" w14:textId="00E8D208" w:rsidR="00BF02C2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</w:t>
            </w:r>
            <w:r w:rsidR="00C310B1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  <w:r w:rsidR="00177B5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…………</w:t>
            </w:r>
            <w:r w:rsidR="00CF07B9">
              <w:rPr>
                <w:rFonts w:ascii="Verdana" w:hAnsi="Verdana"/>
                <w:b/>
                <w:bCs/>
                <w:sz w:val="18"/>
                <w:szCs w:val="18"/>
              </w:rPr>
              <w:t>…..</w:t>
            </w:r>
          </w:p>
          <w:p w14:paraId="67706B69" w14:textId="7ECE2B0F" w:rsidR="00D245AA" w:rsidRDefault="00BF02C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</w:t>
            </w:r>
            <w:r w:rsidR="00C310B1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  <w:r w:rsidR="00177B5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…………</w:t>
            </w:r>
            <w:r w:rsidR="00CF07B9">
              <w:rPr>
                <w:rFonts w:ascii="Verdana" w:hAnsi="Verdana"/>
                <w:b/>
                <w:bCs/>
                <w:sz w:val="18"/>
                <w:szCs w:val="18"/>
              </w:rPr>
              <w:t>….</w:t>
            </w:r>
          </w:p>
          <w:p w14:paraId="0D830611" w14:textId="6CE80F3F" w:rsidR="00177B54" w:rsidRPr="00CF07B9" w:rsidRDefault="00177B54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828E" w14:textId="633DA959" w:rsidR="00D245AA" w:rsidRPr="00DD5DFD" w:rsidRDefault="00C0057D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177B5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D245AA" w:rsidRPr="00DD5DFD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6D43" w14:textId="77777777" w:rsidR="00D245AA" w:rsidRPr="00DD5DFD" w:rsidRDefault="00D245A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5790" w14:textId="77777777" w:rsidR="00D245AA" w:rsidRPr="00DD5DFD" w:rsidRDefault="00D245A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69204E" w14:textId="77777777" w:rsidR="00D245AA" w:rsidRPr="00DD5DFD" w:rsidRDefault="00D245A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0926E1" w14:textId="77777777" w:rsidR="00D245AA" w:rsidRPr="00DD5DFD" w:rsidRDefault="00D245A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C310B1" w:rsidRPr="00DD5DFD" w14:paraId="04263218" w14:textId="77777777" w:rsidTr="00CF07B9">
        <w:trPr>
          <w:trHeight w:val="5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8B1A0A" w14:textId="485C6FAD" w:rsidR="00C310B1" w:rsidRPr="00DD5DFD" w:rsidRDefault="00C310B1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CB05" w14:textId="51BB3175" w:rsidR="00C310B1" w:rsidRPr="00DD5DFD" w:rsidRDefault="00C310B1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Spray adhezyjny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E464" w14:textId="4656DA75" w:rsidR="00C310B1" w:rsidRPr="00DD5DFD" w:rsidRDefault="00C310B1" w:rsidP="00C310B1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…..</w:t>
            </w:r>
          </w:p>
          <w:p w14:paraId="52E37367" w14:textId="42E4F0C2" w:rsidR="00C310B1" w:rsidRPr="00DD5DFD" w:rsidRDefault="00C310B1" w:rsidP="00C310B1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: 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…………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2888" w14:textId="5ED44B6E" w:rsidR="00C310B1" w:rsidRDefault="00C0057D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C310B1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DBBE" w14:textId="77777777" w:rsidR="00C310B1" w:rsidRPr="00DD5DFD" w:rsidRDefault="00C310B1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0F6C" w14:textId="77777777" w:rsidR="00C310B1" w:rsidRPr="00DD5DFD" w:rsidRDefault="00C310B1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ED5E67" w14:textId="77777777" w:rsidR="00C310B1" w:rsidRPr="00DD5DFD" w:rsidRDefault="00C310B1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4B69C9" w14:textId="77777777" w:rsidR="00C310B1" w:rsidRPr="00DD5DFD" w:rsidRDefault="00C310B1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D245AA" w:rsidRPr="00DD5DFD" w14:paraId="5260961A" w14:textId="77777777" w:rsidTr="00CF07B9">
        <w:trPr>
          <w:trHeight w:val="124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8EE7CC" w14:textId="07B84089" w:rsidR="00D245AA" w:rsidRPr="00DD5DFD" w:rsidRDefault="00D245AA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lastRenderedPageBreak/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5404" w14:textId="77777777" w:rsidR="000F0E7E" w:rsidRDefault="00D245AA" w:rsidP="000E649A">
            <w:pPr>
              <w:suppressAutoHyphens/>
              <w:spacing w:after="120"/>
              <w:rPr>
                <w:rFonts w:ascii="Verdana" w:hAnsi="Verdana"/>
                <w:b/>
                <w:iCs/>
                <w:color w:val="000000"/>
                <w:sz w:val="18"/>
                <w:szCs w:val="18"/>
                <w:lang w:eastAsia="x-none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Podkładka adhezyjna </w:t>
            </w:r>
            <w:r w:rsidR="000F0E7E" w:rsidRPr="00DD5DFD">
              <w:rPr>
                <w:rFonts w:ascii="Verdana" w:hAnsi="Verdana"/>
                <w:b/>
                <w:iCs/>
                <w:color w:val="000000"/>
                <w:sz w:val="18"/>
                <w:szCs w:val="18"/>
                <w:lang w:eastAsia="x-none"/>
              </w:rPr>
              <w:t>ze stali sprężynowej</w:t>
            </w:r>
          </w:p>
          <w:p w14:paraId="1C67E5E9" w14:textId="77777777" w:rsidR="00DD5DFD" w:rsidRDefault="00DD5DFD" w:rsidP="000E649A">
            <w:pPr>
              <w:suppressAutoHyphens/>
              <w:spacing w:after="120"/>
              <w:rPr>
                <w:rFonts w:ascii="Verdana" w:hAnsi="Verdana"/>
                <w:b/>
                <w:iCs/>
                <w:color w:val="000000"/>
                <w:sz w:val="18"/>
                <w:szCs w:val="18"/>
                <w:lang w:eastAsia="x-none"/>
              </w:rPr>
            </w:pPr>
          </w:p>
          <w:p w14:paraId="6A5F56F2" w14:textId="4FAC0283" w:rsidR="00DD5DFD" w:rsidRPr="00DD5DFD" w:rsidRDefault="00DD5DFD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239A" w14:textId="7BE0C20A" w:rsidR="00BF02C2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</w:t>
            </w:r>
            <w:r w:rsidR="00CF07B9">
              <w:rPr>
                <w:rFonts w:ascii="Verdana" w:hAnsi="Verdana"/>
                <w:b/>
                <w:bCs/>
                <w:sz w:val="18"/>
                <w:szCs w:val="18"/>
              </w:rPr>
              <w:t>……</w:t>
            </w:r>
          </w:p>
          <w:p w14:paraId="669779F2" w14:textId="7B5F7828" w:rsidR="00D245AA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Model: …………</w:t>
            </w:r>
            <w:r w:rsidR="00CF07B9">
              <w:rPr>
                <w:rFonts w:ascii="Verdana" w:hAnsi="Verdana"/>
                <w:b/>
                <w:bCs/>
                <w:sz w:val="18"/>
                <w:szCs w:val="18"/>
              </w:rPr>
              <w:t>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38AA" w14:textId="1D0036C9" w:rsidR="00D245AA" w:rsidRPr="00DD5DFD" w:rsidRDefault="00177B54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D245AA"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C658" w14:textId="77777777" w:rsidR="00D245AA" w:rsidRPr="00DD5DFD" w:rsidRDefault="00D245A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1015" w14:textId="77777777" w:rsidR="00D245AA" w:rsidRPr="00DD5DFD" w:rsidRDefault="00D245A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A3E80C" w14:textId="77777777" w:rsidR="00D245AA" w:rsidRPr="00DD5DFD" w:rsidRDefault="00D245A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09D5EC" w14:textId="77777777" w:rsidR="00D245AA" w:rsidRPr="00DD5DFD" w:rsidRDefault="00D245A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E649A" w:rsidRPr="00DD5DFD" w14:paraId="5B7C5873" w14:textId="77777777" w:rsidTr="0036651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5A48A9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9A26F88" w14:textId="77777777" w:rsidR="000E649A" w:rsidRPr="00DD5DFD" w:rsidRDefault="000E649A" w:rsidP="000E649A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179DA33A" w14:textId="77777777" w:rsidR="000E649A" w:rsidRPr="00DD5DFD" w:rsidRDefault="000E649A" w:rsidP="000E649A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BB45A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9290BA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C6F39B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E649A" w:rsidRPr="00DD5DFD" w14:paraId="78D9C98B" w14:textId="77777777" w:rsidTr="0036651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5A1722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373647A6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6C0B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A8B96F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DED68D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FB4CE53" w14:textId="77777777" w:rsidR="00EF5FA6" w:rsidRPr="00DD5DFD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46EEEEA8" w14:textId="4D6C0913" w:rsidR="00EF5FA6" w:rsidRPr="00DD5DFD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  <w:r w:rsidRPr="00DD5DFD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DD5DFD">
        <w:rPr>
          <w:rFonts w:ascii="Verdana" w:hAnsi="Verdana"/>
          <w:b/>
          <w:bCs/>
          <w:i/>
          <w:iCs/>
          <w:sz w:val="18"/>
          <w:szCs w:val="18"/>
        </w:rPr>
        <w:t xml:space="preserve">na drukarkę 3D </w:t>
      </w:r>
      <w:r w:rsidRPr="00DD5DFD">
        <w:rPr>
          <w:rFonts w:ascii="Verdana" w:hAnsi="Verdana"/>
          <w:i/>
          <w:iCs/>
          <w:sz w:val="18"/>
          <w:szCs w:val="18"/>
        </w:rPr>
        <w:t xml:space="preserve">wchodzącą w zakres niniejszej umowy. Po przedstawieniu przez Zamawiającego zamówienia potwierdzonego przez organ nadzorujący Zamawiającego Wykonawca uwzględni w wystawionej fakturze 0% stawkę podatku VAT.  </w:t>
      </w:r>
    </w:p>
    <w:p w14:paraId="47498EBB" w14:textId="77777777" w:rsidR="00284F62" w:rsidRDefault="00284F62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sz w:val="18"/>
          <w:szCs w:val="18"/>
          <w:lang w:val="x-none"/>
        </w:rPr>
      </w:pPr>
    </w:p>
    <w:p w14:paraId="54C0E189" w14:textId="0E82B43F" w:rsidR="008D2AB8" w:rsidRPr="00284F62" w:rsidRDefault="00284F62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 w:rsidRPr="00284F62">
        <w:rPr>
          <w:rFonts w:ascii="Verdana" w:hAnsi="Verdana"/>
          <w:bCs/>
          <w:iCs/>
          <w:color w:val="FF0000"/>
          <w:sz w:val="18"/>
          <w:szCs w:val="18"/>
          <w:lang w:val="x-none"/>
        </w:rPr>
        <w:t>W cenie brutto oferty wykonawca winien uwzględnić 23% stawkę podatku VAT</w:t>
      </w:r>
    </w:p>
    <w:p w14:paraId="3C3FA1B9" w14:textId="77777777" w:rsidR="00DE20B4" w:rsidRPr="00DD5DFD" w:rsidRDefault="00DE20B4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B599B6" w14:textId="28F60514" w:rsidR="008D2AB8" w:rsidRPr="00DD5DF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 xml:space="preserve">Termin realizacji umowy: </w:t>
      </w:r>
      <w:r w:rsidR="009218B9" w:rsidRPr="00DD5DFD">
        <w:rPr>
          <w:rFonts w:ascii="Verdana" w:hAnsi="Verdana"/>
          <w:b/>
          <w:bCs/>
          <w:sz w:val="18"/>
          <w:szCs w:val="18"/>
        </w:rPr>
        <w:t xml:space="preserve">do 14 dni od daty </w:t>
      </w:r>
      <w:r w:rsidR="00DD5DFD">
        <w:rPr>
          <w:rFonts w:ascii="Verdana" w:hAnsi="Verdana"/>
          <w:b/>
          <w:bCs/>
          <w:sz w:val="18"/>
          <w:szCs w:val="18"/>
        </w:rPr>
        <w:t xml:space="preserve">otrzymania zamówienia potwierdzonego przez </w:t>
      </w:r>
      <w:proofErr w:type="spellStart"/>
      <w:r w:rsidR="00DD5DFD">
        <w:rPr>
          <w:rFonts w:ascii="Verdana" w:hAnsi="Verdana"/>
          <w:b/>
          <w:bCs/>
          <w:sz w:val="18"/>
          <w:szCs w:val="18"/>
        </w:rPr>
        <w:t>MNiSW</w:t>
      </w:r>
      <w:proofErr w:type="spellEnd"/>
      <w:r w:rsidR="00DD5DFD">
        <w:rPr>
          <w:rFonts w:ascii="Verdana" w:hAnsi="Verdana"/>
          <w:sz w:val="18"/>
          <w:szCs w:val="18"/>
        </w:rPr>
        <w:t xml:space="preserve"> </w:t>
      </w:r>
      <w:r w:rsidRPr="00DD5DFD">
        <w:rPr>
          <w:rFonts w:ascii="Verdana" w:hAnsi="Verdana"/>
          <w:i/>
          <w:sz w:val="18"/>
          <w:szCs w:val="18"/>
          <w:highlight w:val="yellow"/>
        </w:rPr>
        <w:t>(kryterium oceny ofert)</w:t>
      </w:r>
    </w:p>
    <w:p w14:paraId="54D6D6BF" w14:textId="6AF13758" w:rsidR="008D2AB8" w:rsidRPr="00DD5DF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 xml:space="preserve">Okres udzielonej gwarancji </w:t>
      </w:r>
      <w:r w:rsidR="001721F7" w:rsidRPr="00DD5DFD">
        <w:rPr>
          <w:rFonts w:ascii="Verdana" w:hAnsi="Verdana"/>
          <w:b/>
          <w:sz w:val="18"/>
          <w:szCs w:val="18"/>
        </w:rPr>
        <w:t xml:space="preserve">na drukarkę 3D </w:t>
      </w:r>
      <w:r w:rsidRPr="00DD5DFD">
        <w:rPr>
          <w:rFonts w:ascii="Verdana" w:hAnsi="Verdana"/>
          <w:b/>
          <w:sz w:val="18"/>
          <w:szCs w:val="18"/>
        </w:rPr>
        <w:t>wynosi:</w:t>
      </w:r>
      <w:r w:rsidRPr="00DD5DFD">
        <w:rPr>
          <w:rFonts w:ascii="Verdana" w:hAnsi="Verdana"/>
          <w:sz w:val="18"/>
          <w:szCs w:val="18"/>
        </w:rPr>
        <w:t xml:space="preserve"> </w:t>
      </w:r>
      <w:r w:rsidRPr="00DD5DFD">
        <w:rPr>
          <w:rFonts w:ascii="Verdana" w:hAnsi="Verdana"/>
          <w:b/>
          <w:bCs/>
          <w:sz w:val="18"/>
          <w:szCs w:val="18"/>
        </w:rPr>
        <w:t>………</w:t>
      </w:r>
      <w:r w:rsidR="009218B9" w:rsidRPr="00DD5DFD">
        <w:rPr>
          <w:rFonts w:ascii="Verdana" w:hAnsi="Verdana"/>
          <w:b/>
          <w:bCs/>
          <w:sz w:val="18"/>
          <w:szCs w:val="18"/>
        </w:rPr>
        <w:t xml:space="preserve"> miesięcy</w:t>
      </w:r>
      <w:r w:rsidR="00DD5DFD">
        <w:rPr>
          <w:rFonts w:ascii="Verdana" w:hAnsi="Verdana"/>
          <w:sz w:val="18"/>
          <w:szCs w:val="18"/>
        </w:rPr>
        <w:t xml:space="preserve"> </w:t>
      </w:r>
      <w:r w:rsidRPr="00DD5DFD">
        <w:rPr>
          <w:rFonts w:ascii="Verdana" w:hAnsi="Verdana"/>
          <w:sz w:val="18"/>
          <w:szCs w:val="18"/>
          <w:highlight w:val="yellow"/>
        </w:rPr>
        <w:t>(</w:t>
      </w:r>
      <w:r w:rsidRPr="00DD5DFD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50F95259" w14:textId="77777777" w:rsidR="008D2AB8" w:rsidRPr="00DD5DF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D5DFD">
        <w:rPr>
          <w:rFonts w:ascii="Verdana" w:hAnsi="Verdana"/>
          <w:sz w:val="18"/>
          <w:szCs w:val="18"/>
        </w:rPr>
        <w:t>6 marca 2018 r</w:t>
      </w:r>
      <w:r w:rsidRPr="00DD5DFD">
        <w:rPr>
          <w:rFonts w:ascii="Verdana" w:hAnsi="Verdana"/>
          <w:sz w:val="18"/>
          <w:szCs w:val="18"/>
        </w:rPr>
        <w:t>.</w:t>
      </w:r>
      <w:r w:rsidR="00A0022B" w:rsidRPr="00DD5DFD">
        <w:rPr>
          <w:rFonts w:ascii="Verdana" w:hAnsi="Verdana"/>
          <w:sz w:val="18"/>
          <w:szCs w:val="18"/>
        </w:rPr>
        <w:t xml:space="preserve"> Prawo przedsiębiorców, </w:t>
      </w:r>
      <w:r w:rsidRPr="00DD5DFD">
        <w:rPr>
          <w:rFonts w:ascii="Verdana" w:hAnsi="Verdana"/>
          <w:sz w:val="18"/>
          <w:szCs w:val="18"/>
        </w:rPr>
        <w:t>należymy do małych lub średnich przedsiębiorców:</w:t>
      </w:r>
      <w:r w:rsidRPr="00DD5DFD">
        <w:rPr>
          <w:rFonts w:ascii="Verdana" w:hAnsi="Verdana"/>
          <w:b/>
          <w:sz w:val="18"/>
          <w:szCs w:val="18"/>
        </w:rPr>
        <w:t xml:space="preserve"> TAK/NIE</w:t>
      </w:r>
    </w:p>
    <w:p w14:paraId="1A4567D4" w14:textId="77777777" w:rsidR="00C900FD" w:rsidRPr="00DD5DFD" w:rsidRDefault="008D2AB8" w:rsidP="00C900F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Termin płatności: </w:t>
      </w:r>
      <w:r w:rsidR="00C900FD" w:rsidRPr="00DD5DFD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7D90EEE" w14:textId="73ACF6A2" w:rsidR="008D2AB8" w:rsidRPr="00DD5DFD" w:rsidRDefault="008D2AB8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4DE94296" w14:textId="77777777" w:rsidR="00FE545C" w:rsidRPr="00DD5DFD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DD5DFD">
        <w:rPr>
          <w:rFonts w:ascii="Verdana" w:hAnsi="Verdana"/>
          <w:sz w:val="18"/>
          <w:szCs w:val="18"/>
        </w:rPr>
        <w:br w:type="page"/>
      </w:r>
      <w:r w:rsidR="00FE545C" w:rsidRPr="00DD5DFD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509BBC7" w14:textId="77777777" w:rsidR="00DE20B4" w:rsidRPr="00DD5DFD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61756F39" w14:textId="3B899456" w:rsidR="00DE20B4" w:rsidRPr="00DD5DFD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DD5DF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3AC89B3" w14:textId="3951B96B" w:rsidR="00F90C57" w:rsidRPr="00DD5DFD" w:rsidRDefault="00F90C57" w:rsidP="00F90C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DD5DFD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DD5DFD">
        <w:rPr>
          <w:rFonts w:ascii="Verdana" w:hAnsi="Verdana"/>
          <w:sz w:val="18"/>
          <w:szCs w:val="18"/>
        </w:rPr>
        <w:t>późn</w:t>
      </w:r>
      <w:proofErr w:type="spellEnd"/>
      <w:r w:rsidRPr="00DD5DFD">
        <w:rPr>
          <w:rFonts w:ascii="Verdana" w:hAnsi="Verdana"/>
          <w:sz w:val="18"/>
          <w:szCs w:val="18"/>
        </w:rPr>
        <w:t xml:space="preserve">. zm.)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DD5DFD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drukarkę 3D </w:t>
      </w:r>
      <w:r w:rsidRPr="00DD5DFD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8E44DD">
        <w:rPr>
          <w:rFonts w:ascii="Verdana" w:hAnsi="Verdana"/>
          <w:b/>
          <w:bCs/>
          <w:color w:val="000000"/>
          <w:sz w:val="18"/>
          <w:szCs w:val="18"/>
          <w:lang w:eastAsia="ar-SA"/>
        </w:rPr>
        <w:t>drukarka 3D</w:t>
      </w:r>
      <w:r w:rsidRPr="00DD5DFD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DD5DFD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DD5DFD">
        <w:rPr>
          <w:rFonts w:ascii="Verdana" w:hAnsi="Verdana"/>
          <w:bCs/>
          <w:i/>
          <w:iCs/>
          <w:sz w:val="18"/>
          <w:szCs w:val="18"/>
        </w:rPr>
        <w:t>stawą</w:t>
      </w:r>
      <w:r w:rsidRPr="00DD5DFD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DD5DFD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DD5DFD">
        <w:rPr>
          <w:rFonts w:ascii="Verdana" w:hAnsi="Verdana"/>
          <w:sz w:val="18"/>
          <w:szCs w:val="18"/>
        </w:rPr>
        <w:t>późn</w:t>
      </w:r>
      <w:proofErr w:type="spellEnd"/>
      <w:r w:rsidRPr="00DD5DFD">
        <w:rPr>
          <w:rFonts w:ascii="Verdana" w:hAnsi="Verdana"/>
          <w:sz w:val="18"/>
          <w:szCs w:val="18"/>
        </w:rPr>
        <w:t>. zm.)</w:t>
      </w:r>
    </w:p>
    <w:p w14:paraId="17DC460C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77F89F" w14:textId="77777777" w:rsidR="00DE20B4" w:rsidRPr="00DD5DFD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5DF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89E9CB" w14:textId="77777777" w:rsidR="00DE20B4" w:rsidRPr="00DD5DFD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5DF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DAD84E" w14:textId="77777777" w:rsidR="00DE20B4" w:rsidRPr="00DD5DFD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DD5DFD" w14:paraId="38C984B3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8EDB8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48D54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49E8F0E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2E720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Nazwa podwykonawcy</w:t>
            </w:r>
            <w:r w:rsidRPr="00DD5DF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E20B4" w:rsidRPr="00DD5DFD" w14:paraId="77BF0BEA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4AB35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8E479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D618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E20B4" w:rsidRPr="00DD5DFD" w14:paraId="566262C4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90EDC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BFBB1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932F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73DA3D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2881240" w14:textId="0EC1BE1E" w:rsidR="00DE20B4" w:rsidRPr="00DD5DFD" w:rsidRDefault="00DE20B4" w:rsidP="00DE20B4">
      <w:pPr>
        <w:pStyle w:val="Nagwek1"/>
        <w:rPr>
          <w:rFonts w:ascii="Verdana" w:hAnsi="Verdana" w:cs="Times New Roman"/>
          <w:sz w:val="18"/>
          <w:szCs w:val="18"/>
        </w:rPr>
      </w:pPr>
      <w:r w:rsidRPr="00DD5DFD">
        <w:rPr>
          <w:rFonts w:ascii="Verdana" w:hAnsi="Verdana" w:cs="Times New Roman"/>
          <w:sz w:val="18"/>
          <w:szCs w:val="18"/>
        </w:rPr>
        <w:tab/>
        <w:t>Imię i Nazwisko</w:t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</w:p>
    <w:p w14:paraId="49311504" w14:textId="77777777" w:rsidR="00DE20B4" w:rsidRPr="00DD5DFD" w:rsidRDefault="00DE20B4" w:rsidP="00DE20B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7B000647" w14:textId="39A73082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5DFD">
        <w:rPr>
          <w:rFonts w:ascii="Verdana" w:hAnsi="Verdana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ab/>
        <w:t xml:space="preserve"> </w:t>
      </w:r>
    </w:p>
    <w:p w14:paraId="4AFDCB1A" w14:textId="77777777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5658149" w14:textId="5DFCBA20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5DFD">
        <w:rPr>
          <w:rFonts w:ascii="Verdana" w:hAnsi="Verdana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ab/>
      </w:r>
    </w:p>
    <w:p w14:paraId="221D8305" w14:textId="77777777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13824D1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D5DFD">
        <w:rPr>
          <w:rFonts w:ascii="Verdana" w:hAnsi="Verdana"/>
          <w:sz w:val="18"/>
          <w:szCs w:val="18"/>
        </w:rPr>
        <w:t>ych</w:t>
      </w:r>
      <w:proofErr w:type="spellEnd"/>
      <w:r w:rsidRPr="00DD5DFD">
        <w:rPr>
          <w:rFonts w:ascii="Verdana" w:hAnsi="Verdana"/>
          <w:sz w:val="18"/>
          <w:szCs w:val="18"/>
        </w:rPr>
        <w:t>) dokumentu(ów)</w:t>
      </w:r>
    </w:p>
    <w:p w14:paraId="41E94323" w14:textId="77777777" w:rsidR="00DE20B4" w:rsidRPr="00DD5DFD" w:rsidRDefault="00DE20B4" w:rsidP="00DE20B4">
      <w:p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CC16E0F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załącznikami do niniejszej oferty są:</w:t>
      </w:r>
    </w:p>
    <w:p w14:paraId="13A7EED9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C82B38E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D2F1552" w14:textId="09966844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251B040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2E34957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4814A07" w14:textId="77777777" w:rsidR="00DE20B4" w:rsidRPr="00DD5DFD" w:rsidRDefault="00DE20B4" w:rsidP="00DE20B4">
      <w:pPr>
        <w:jc w:val="both"/>
        <w:rPr>
          <w:rFonts w:ascii="Verdana" w:hAnsi="Verdana"/>
          <w:sz w:val="18"/>
          <w:szCs w:val="18"/>
        </w:rPr>
      </w:pPr>
    </w:p>
    <w:p w14:paraId="5F01BA98" w14:textId="77777777" w:rsidR="00DE20B4" w:rsidRPr="00DD5DFD" w:rsidRDefault="00DE20B4" w:rsidP="00DE20B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9B08C77" w14:textId="0F430222" w:rsidR="00DE20B4" w:rsidRPr="008E44DD" w:rsidRDefault="00DE20B4" w:rsidP="008E44DD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ab/>
      </w:r>
    </w:p>
    <w:sectPr w:rsidR="00DE20B4" w:rsidRPr="008E44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E10A54" w14:textId="77777777" w:rsidR="00960E2B" w:rsidRDefault="00960E2B">
      <w:r>
        <w:separator/>
      </w:r>
    </w:p>
  </w:endnote>
  <w:endnote w:type="continuationSeparator" w:id="0">
    <w:p w14:paraId="0FA73CCF" w14:textId="77777777" w:rsidR="00960E2B" w:rsidRDefault="00960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D6FF3" w14:textId="77777777" w:rsidR="00990818" w:rsidRDefault="009908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115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DCC23" w14:textId="77777777" w:rsidR="00990818" w:rsidRDefault="00990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B7189" w14:textId="77777777" w:rsidR="00960E2B" w:rsidRDefault="00960E2B">
      <w:r>
        <w:separator/>
      </w:r>
    </w:p>
  </w:footnote>
  <w:footnote w:type="continuationSeparator" w:id="0">
    <w:p w14:paraId="5FF3A4B9" w14:textId="77777777" w:rsidR="00960E2B" w:rsidRDefault="00960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D4E0E" w14:textId="77777777" w:rsidR="00990818" w:rsidRDefault="00990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254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A413F" w14:textId="77777777" w:rsidR="00990818" w:rsidRDefault="00990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5101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6811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0891085">
    <w:abstractNumId w:val="0"/>
  </w:num>
  <w:num w:numId="4" w16cid:durableId="1127239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E2B"/>
    <w:rsid w:val="00012286"/>
    <w:rsid w:val="00031AAF"/>
    <w:rsid w:val="000704FC"/>
    <w:rsid w:val="00071CCC"/>
    <w:rsid w:val="000B731D"/>
    <w:rsid w:val="000D6134"/>
    <w:rsid w:val="000E09C7"/>
    <w:rsid w:val="000E287F"/>
    <w:rsid w:val="000E649A"/>
    <w:rsid w:val="000F0E7E"/>
    <w:rsid w:val="000F6589"/>
    <w:rsid w:val="00106636"/>
    <w:rsid w:val="00116EC6"/>
    <w:rsid w:val="001721F7"/>
    <w:rsid w:val="00177B54"/>
    <w:rsid w:val="001801DD"/>
    <w:rsid w:val="001D4612"/>
    <w:rsid w:val="00207E98"/>
    <w:rsid w:val="002723B0"/>
    <w:rsid w:val="00284F62"/>
    <w:rsid w:val="00312827"/>
    <w:rsid w:val="00315A4A"/>
    <w:rsid w:val="004A38A3"/>
    <w:rsid w:val="004B7300"/>
    <w:rsid w:val="004C6753"/>
    <w:rsid w:val="004D3727"/>
    <w:rsid w:val="00515F3E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44DD"/>
    <w:rsid w:val="008F1C66"/>
    <w:rsid w:val="009218B9"/>
    <w:rsid w:val="00960E2B"/>
    <w:rsid w:val="00970FE4"/>
    <w:rsid w:val="00990818"/>
    <w:rsid w:val="00A0022B"/>
    <w:rsid w:val="00A346FE"/>
    <w:rsid w:val="00A47B4D"/>
    <w:rsid w:val="00A615B4"/>
    <w:rsid w:val="00A83018"/>
    <w:rsid w:val="00B774DC"/>
    <w:rsid w:val="00BF02C2"/>
    <w:rsid w:val="00C0057D"/>
    <w:rsid w:val="00C310B1"/>
    <w:rsid w:val="00C900FD"/>
    <w:rsid w:val="00C969A6"/>
    <w:rsid w:val="00CA7D36"/>
    <w:rsid w:val="00CF07B9"/>
    <w:rsid w:val="00D24208"/>
    <w:rsid w:val="00D245AA"/>
    <w:rsid w:val="00D27BB0"/>
    <w:rsid w:val="00D60C38"/>
    <w:rsid w:val="00D66893"/>
    <w:rsid w:val="00D90ACB"/>
    <w:rsid w:val="00DC1500"/>
    <w:rsid w:val="00DD5DFD"/>
    <w:rsid w:val="00DE20B4"/>
    <w:rsid w:val="00E37FE1"/>
    <w:rsid w:val="00E41A4D"/>
    <w:rsid w:val="00E44371"/>
    <w:rsid w:val="00E949B0"/>
    <w:rsid w:val="00EC0BEA"/>
    <w:rsid w:val="00EF5FA6"/>
    <w:rsid w:val="00F00591"/>
    <w:rsid w:val="00F51688"/>
    <w:rsid w:val="00F53146"/>
    <w:rsid w:val="00F90C57"/>
    <w:rsid w:val="00F91018"/>
    <w:rsid w:val="00F916B3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58A2D"/>
  <w15:chartTrackingRefBased/>
  <w15:docId w15:val="{5E354624-45E6-4BD4-B431-3875777E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809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2024-06-28T06:07:00Z</cp:lastPrinted>
  <dcterms:created xsi:type="dcterms:W3CDTF">2024-08-26T09:35:00Z</dcterms:created>
  <dcterms:modified xsi:type="dcterms:W3CDTF">2024-08-26T09:35:00Z</dcterms:modified>
</cp:coreProperties>
</file>