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05764449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6902E7"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dostawa drukarki 3D i materiały eksploatacyjne do drukarki 3D na potrzeby realizacji projektu - GRANT REKTORA nr 47/GRANT/2024 pn. "Prototypowanie nowych rozwiązań z użyciem specjalistycznego oprogramowania" - DE-dzp.272-</w:t>
      </w:r>
      <w:r w:rsidR="00B731B2">
        <w:rPr>
          <w:rFonts w:ascii="Verdana" w:eastAsia="Times New Roman" w:hAnsi="Verdana" w:cs="Calibri"/>
          <w:b/>
          <w:sz w:val="18"/>
          <w:szCs w:val="18"/>
          <w:lang w:eastAsia="pl-PL"/>
        </w:rPr>
        <w:t>461</w:t>
      </w:r>
      <w:r w:rsidR="006902E7"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103B9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2024-08-26T09:30:00Z</dcterms:created>
  <dcterms:modified xsi:type="dcterms:W3CDTF">2024-08-26T09:30:00Z</dcterms:modified>
</cp:coreProperties>
</file>