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44DDCE2D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A40EDD">
        <w:rPr>
          <w:rFonts w:ascii="Arial" w:hAnsi="Arial" w:cs="Arial"/>
          <w:b/>
        </w:rPr>
        <w:t>445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2678DF6A" w:rsidR="00F90CD1" w:rsidRPr="00ED2EDD" w:rsidRDefault="00A40EDD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D</w:t>
      </w:r>
      <w:r w:rsidRPr="00A40EDD">
        <w:rPr>
          <w:rFonts w:ascii="Arial" w:hAnsi="Arial" w:cs="Arial"/>
          <w:b/>
          <w:iCs/>
          <w:sz w:val="20"/>
          <w:szCs w:val="20"/>
        </w:rPr>
        <w:t>ostawa mikroskopu cyfrowego wyposażonego w kamerę i oprogramowanie dla WIMiC  DE-dzp.272-445/24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61B5BC" w14:textId="77777777" w:rsidR="00753779" w:rsidRDefault="00753779" w:rsidP="0038231F">
      <w:pPr>
        <w:spacing w:after="0" w:line="240" w:lineRule="auto"/>
      </w:pPr>
      <w:r>
        <w:separator/>
      </w:r>
    </w:p>
  </w:endnote>
  <w:endnote w:type="continuationSeparator" w:id="0">
    <w:p w14:paraId="24DB3A7D" w14:textId="77777777" w:rsidR="00753779" w:rsidRDefault="007537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B3E5F0" w14:textId="77777777" w:rsidR="00753779" w:rsidRDefault="00753779" w:rsidP="0038231F">
      <w:pPr>
        <w:spacing w:after="0" w:line="240" w:lineRule="auto"/>
      </w:pPr>
      <w:r>
        <w:separator/>
      </w:r>
    </w:p>
  </w:footnote>
  <w:footnote w:type="continuationSeparator" w:id="0">
    <w:p w14:paraId="7A72C8F3" w14:textId="77777777" w:rsidR="00753779" w:rsidRDefault="00753779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5473D"/>
    <w:rsid w:val="00061107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3403"/>
    <w:rsid w:val="00103D09"/>
    <w:rsid w:val="00105EE6"/>
    <w:rsid w:val="00110593"/>
    <w:rsid w:val="0011306C"/>
    <w:rsid w:val="0012157F"/>
    <w:rsid w:val="00122954"/>
    <w:rsid w:val="00160A7A"/>
    <w:rsid w:val="001902D2"/>
    <w:rsid w:val="001B53D5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83D89"/>
    <w:rsid w:val="003A75B5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30FD"/>
    <w:rsid w:val="00665AF4"/>
    <w:rsid w:val="006676AE"/>
    <w:rsid w:val="006A3A1F"/>
    <w:rsid w:val="006A52B6"/>
    <w:rsid w:val="006B53D6"/>
    <w:rsid w:val="006D2B88"/>
    <w:rsid w:val="006F0034"/>
    <w:rsid w:val="006F3D32"/>
    <w:rsid w:val="00706CF4"/>
    <w:rsid w:val="00710937"/>
    <w:rsid w:val="007118F0"/>
    <w:rsid w:val="00721D87"/>
    <w:rsid w:val="0072560B"/>
    <w:rsid w:val="00746532"/>
    <w:rsid w:val="00747CEE"/>
    <w:rsid w:val="00751725"/>
    <w:rsid w:val="00753779"/>
    <w:rsid w:val="00756C8F"/>
    <w:rsid w:val="00757EFB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16838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A5AF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155E7"/>
    <w:rsid w:val="00C2406D"/>
    <w:rsid w:val="00C242D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2EDD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821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2024-08-20T07:05:00Z</dcterms:created>
  <dcterms:modified xsi:type="dcterms:W3CDTF">2024-08-20T10:48:00Z</dcterms:modified>
</cp:coreProperties>
</file>