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E0991A" w14:textId="14705618" w:rsidR="00D62E6E" w:rsidRPr="00C7514A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7514A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2E2DB6" w:rsidRPr="00C7514A">
        <w:rPr>
          <w:rFonts w:ascii="Arial Narrow" w:eastAsia="Times New Roman" w:hAnsi="Arial Narrow" w:cs="Arial"/>
          <w:bCs/>
          <w:sz w:val="24"/>
          <w:szCs w:val="20"/>
          <w:lang w:eastAsia="pl-PL"/>
        </w:rPr>
        <w:t>7</w:t>
      </w:r>
      <w:r w:rsidRPr="00C7514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C7514A" w14:paraId="0DDB4343" w14:textId="77777777" w:rsidTr="00D62E6E">
        <w:tc>
          <w:tcPr>
            <w:tcW w:w="2800" w:type="dxa"/>
            <w:shd w:val="clear" w:color="auto" w:fill="auto"/>
          </w:tcPr>
          <w:p w14:paraId="405E3710" w14:textId="77777777" w:rsidR="00D62E6E" w:rsidRPr="00C7514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7514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7514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97338A0" w14:textId="77777777" w:rsidR="00D62E6E" w:rsidRPr="00C7514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4504DD5" w14:textId="77777777" w:rsidR="00D62E6E" w:rsidRPr="00C7514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7514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C6BA06" w14:textId="77777777" w:rsidR="00D62E6E" w:rsidRPr="00C7514A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751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7514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751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C7514A" w14:paraId="0F571311" w14:textId="77777777" w:rsidTr="00D62E6E">
        <w:tc>
          <w:tcPr>
            <w:tcW w:w="2800" w:type="dxa"/>
            <w:shd w:val="clear" w:color="auto" w:fill="auto"/>
          </w:tcPr>
          <w:p w14:paraId="2FB014F7" w14:textId="77777777" w:rsidR="00D62E6E" w:rsidRPr="00C7514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7514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1212758" w14:textId="77777777" w:rsidR="00D62E6E" w:rsidRPr="00C7514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FEF05C1" w14:textId="77777777" w:rsidR="00D62E6E" w:rsidRPr="00C7514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7514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FBC8C16" w14:textId="77777777" w:rsidR="00D62E6E" w:rsidRPr="00C7514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751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7514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751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A833C4F" w14:textId="77777777" w:rsidR="00BC121E" w:rsidRPr="00C7514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E2DB6" w:rsidRPr="00C7514A" w14:paraId="4ABB376E" w14:textId="77777777" w:rsidTr="00DE2A1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4629BC" w14:textId="77777777" w:rsidR="002E2DB6" w:rsidRPr="00C7514A" w:rsidRDefault="002E2DB6" w:rsidP="00DE2A1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C7514A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6BBE9B7" w14:textId="37ADACE6" w:rsidR="002E2DB6" w:rsidRPr="00C7514A" w:rsidRDefault="002E2DB6" w:rsidP="00DE2A1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7514A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7514A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C7514A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C7514A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C7514A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C7514A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C7514A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4201D1D8" w14:textId="77777777" w:rsidR="002E2DB6" w:rsidRPr="00C7514A" w:rsidRDefault="002E2DB6" w:rsidP="00DE2A1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C7514A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ADC266E" w14:textId="77777777" w:rsidR="002E2DB6" w:rsidRPr="00C7514A" w:rsidRDefault="002E2DB6" w:rsidP="00DE2A1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6D396B31" w14:textId="0B4A5F44" w:rsidR="00BC121E" w:rsidRPr="00C7514A" w:rsidRDefault="002E2DB6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751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C7514A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C7514A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C7514A" w14:paraId="4FAD117C" w14:textId="77777777" w:rsidTr="00D62E6E">
        <w:tc>
          <w:tcPr>
            <w:tcW w:w="2269" w:type="dxa"/>
            <w:shd w:val="clear" w:color="auto" w:fill="auto"/>
          </w:tcPr>
          <w:p w14:paraId="4ED218E2" w14:textId="77777777" w:rsidR="00D62E6E" w:rsidRPr="00C7514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751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116719" w14:textId="016F4C8A" w:rsidR="00D62E6E" w:rsidRPr="00C7514A" w:rsidRDefault="002E2DB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7514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specjalistycznych materiałów opatrunkowych na okres 24 miesięcy</w:t>
            </w:r>
            <w:r w:rsidR="00D62E6E" w:rsidRPr="00C7514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E2DB6" w:rsidRPr="00C7514A" w14:paraId="40E8BC1E" w14:textId="77777777" w:rsidTr="00DE2A13">
        <w:tc>
          <w:tcPr>
            <w:tcW w:w="2269" w:type="dxa"/>
            <w:shd w:val="clear" w:color="auto" w:fill="auto"/>
          </w:tcPr>
          <w:p w14:paraId="5A391859" w14:textId="77777777" w:rsidR="002E2DB6" w:rsidRPr="00C7514A" w:rsidRDefault="002E2DB6" w:rsidP="00DE2A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751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B680731" w14:textId="3144EF41" w:rsidR="002E2DB6" w:rsidRPr="00C7514A" w:rsidRDefault="002E2DB6" w:rsidP="00DE2A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7514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111/2024</w:t>
            </w:r>
          </w:p>
        </w:tc>
      </w:tr>
    </w:tbl>
    <w:p w14:paraId="0C60BC29" w14:textId="67C4D6E4" w:rsidR="00BC121E" w:rsidRPr="00C7514A" w:rsidRDefault="002E2DB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751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C751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C7514A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7514A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C751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C7514A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761F348D" w14:textId="5928B57D" w:rsidR="00BC121E" w:rsidRPr="00C7514A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C7514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400B5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2" type="#_x0000_t75" style="width:453.3pt;height:17.55pt" o:ole="">
            <v:imagedata r:id="rId8" o:title=""/>
          </v:shape>
          <w:control r:id="rId9" w:name="OptionButton211" w:shapeid="_x0000_i1042"/>
        </w:object>
      </w:r>
      <w:r w:rsidR="00BC121E" w:rsidRPr="00C751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C751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C7514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C7514A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C7514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C7514A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26300640" w14:textId="232E9862" w:rsidR="00BC121E" w:rsidRPr="00C7514A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7514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A45D7E7">
          <v:shape id="_x0000_i1041" type="#_x0000_t75" style="width:453.3pt;height:17.55pt" o:ole="">
            <v:imagedata r:id="rId10" o:title=""/>
          </v:shape>
          <w:control r:id="rId11" w:name="OptionButton21" w:shapeid="_x0000_i1041"/>
        </w:object>
      </w:r>
      <w:r w:rsidRPr="00C751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C7514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C7514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C7514A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C7514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B6C9700" w14:textId="77777777" w:rsidR="00BF69A4" w:rsidRPr="00C7514A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7514A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7514A" w14:paraId="028995A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994FF" w14:textId="77777777" w:rsidR="00BC121E" w:rsidRPr="00C7514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751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5C4BE" w14:textId="77777777" w:rsidR="00BC121E" w:rsidRPr="00C7514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751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97927" w14:textId="77777777" w:rsidR="00BC121E" w:rsidRPr="00C7514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751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7514A" w14:paraId="27D6C00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DE766" w14:textId="77777777" w:rsidR="00BC121E" w:rsidRPr="00C7514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751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30D0" w14:textId="77777777" w:rsidR="00BC121E" w:rsidRPr="00C7514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4769A" w14:textId="77777777" w:rsidR="00BC121E" w:rsidRPr="00C7514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C7514A" w14:paraId="37AA77D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163FE" w14:textId="77777777" w:rsidR="00BC121E" w:rsidRPr="00C7514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751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01DC" w14:textId="77777777" w:rsidR="00BC121E" w:rsidRPr="00C7514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20EB1" w14:textId="77777777" w:rsidR="00BC121E" w:rsidRPr="00C7514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21C531C7" w14:textId="77777777" w:rsidR="00BC121E" w:rsidRPr="00C7514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C7514A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251366A0" w14:textId="77777777" w:rsidR="00BC121E" w:rsidRPr="00C7514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C7514A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454DEF7" w14:textId="77777777" w:rsidR="00067B62" w:rsidRPr="00C7514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C7514A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C7514A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C7514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6FA9793" w14:textId="77777777" w:rsidR="00067B62" w:rsidRPr="00C7514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7514A" w14:paraId="0C468DF6" w14:textId="77777777" w:rsidTr="00620E37">
        <w:tc>
          <w:tcPr>
            <w:tcW w:w="2660" w:type="dxa"/>
            <w:shd w:val="clear" w:color="auto" w:fill="auto"/>
          </w:tcPr>
          <w:p w14:paraId="0695C756" w14:textId="77777777" w:rsidR="00BC121E" w:rsidRPr="00C7514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B0CD521" w14:textId="77777777" w:rsidR="00BC121E" w:rsidRPr="00C7514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7514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659373D" w14:textId="77777777" w:rsidR="00BC121E" w:rsidRPr="00C7514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751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C751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C751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7A920B6" w14:textId="77777777" w:rsidR="00BC121E" w:rsidRPr="00C7514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E58C235" w14:textId="77777777" w:rsidR="00BC121E" w:rsidRPr="00C7514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7514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E1F27CB" w14:textId="5E7F8FA1" w:rsidR="00BC121E" w:rsidRPr="00C7514A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751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E2DB6" w:rsidRPr="00C751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C751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C751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9C0C98C" w14:textId="77777777" w:rsidR="00106AC7" w:rsidRPr="00C7514A" w:rsidRDefault="00106AC7" w:rsidP="00BC121E">
      <w:pPr>
        <w:rPr>
          <w:rFonts w:ascii="Arial Narrow" w:hAnsi="Arial Narrow"/>
        </w:rPr>
      </w:pPr>
    </w:p>
    <w:sectPr w:rsidR="00106AC7" w:rsidRPr="00C7514A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8A91BA" w14:textId="77777777" w:rsidR="0095435E" w:rsidRDefault="0095435E">
      <w:r>
        <w:separator/>
      </w:r>
    </w:p>
  </w:endnote>
  <w:endnote w:type="continuationSeparator" w:id="0">
    <w:p w14:paraId="1E823202" w14:textId="77777777" w:rsidR="0095435E" w:rsidRDefault="00954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DFEB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E50A9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25D7D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0D6D41C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639467F">
        <v:line id="_x0000_s1025" style="position:absolute;left:0;text-align:left;z-index:251657728" from="-3.85pt,8.7pt" to="455.15pt,8.7pt"/>
      </w:pict>
    </w:r>
  </w:p>
  <w:p w14:paraId="0C94111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F94F92" w14:textId="77777777" w:rsidR="002E2DB6" w:rsidRDefault="002E2D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486659" w14:textId="77777777" w:rsidR="0095435E" w:rsidRDefault="0095435E">
      <w:r>
        <w:separator/>
      </w:r>
    </w:p>
  </w:footnote>
  <w:footnote w:type="continuationSeparator" w:id="0">
    <w:p w14:paraId="7CD1702C" w14:textId="77777777" w:rsidR="0095435E" w:rsidRDefault="009543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59091" w14:textId="77777777" w:rsidR="002E2DB6" w:rsidRDefault="002E2D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A1859C" w14:textId="77777777" w:rsidR="002E2DB6" w:rsidRDefault="002E2D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275AED" w14:textId="77777777" w:rsidR="002E2DB6" w:rsidRDefault="002E2D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81857317">
    <w:abstractNumId w:val="13"/>
  </w:num>
  <w:num w:numId="2" w16cid:durableId="233855165">
    <w:abstractNumId w:val="0"/>
  </w:num>
  <w:num w:numId="3" w16cid:durableId="268002583">
    <w:abstractNumId w:val="11"/>
  </w:num>
  <w:num w:numId="4" w16cid:durableId="1625112600">
    <w:abstractNumId w:val="8"/>
  </w:num>
  <w:num w:numId="5" w16cid:durableId="270599125">
    <w:abstractNumId w:val="7"/>
  </w:num>
  <w:num w:numId="6" w16cid:durableId="986980186">
    <w:abstractNumId w:val="1"/>
  </w:num>
  <w:num w:numId="7" w16cid:durableId="89087721">
    <w:abstractNumId w:val="6"/>
  </w:num>
  <w:num w:numId="8" w16cid:durableId="1393237363">
    <w:abstractNumId w:val="3"/>
  </w:num>
  <w:num w:numId="9" w16cid:durableId="190265764">
    <w:abstractNumId w:val="2"/>
  </w:num>
  <w:num w:numId="10" w16cid:durableId="416488106">
    <w:abstractNumId w:val="5"/>
  </w:num>
  <w:num w:numId="11" w16cid:durableId="462232150">
    <w:abstractNumId w:val="10"/>
  </w:num>
  <w:num w:numId="12" w16cid:durableId="396128226">
    <w:abstractNumId w:val="4"/>
  </w:num>
  <w:num w:numId="13" w16cid:durableId="2058161915">
    <w:abstractNumId w:val="9"/>
  </w:num>
  <w:num w:numId="14" w16cid:durableId="14708249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435E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2DB6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5435E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7514A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956C7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FC8AB4"/>
  <w15:chartTrackingRefBased/>
  <w15:docId w15:val="{4E893B27-9A1E-432D-9B74-B7B8FC1E5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1754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2024-08-28T06:12:00Z</cp:lastPrinted>
  <dcterms:created xsi:type="dcterms:W3CDTF">2024-08-28T06:12:00Z</dcterms:created>
  <dcterms:modified xsi:type="dcterms:W3CDTF">2024-08-28T06:12:00Z</dcterms:modified>
</cp:coreProperties>
</file>