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1AE497" w14:textId="68DA348E" w:rsidR="00554D72" w:rsidRPr="00EA6C62" w:rsidRDefault="00540616" w:rsidP="00554D72">
      <w:pPr>
        <w:spacing w:after="480"/>
        <w:jc w:val="right"/>
      </w:pPr>
      <w:r w:rsidRPr="00EA6C62">
        <w:t>Niepołomice</w:t>
      </w:r>
      <w:r w:rsidR="00554D72" w:rsidRPr="00EA6C62">
        <w:t xml:space="preserve"> dnia: </w:t>
      </w:r>
      <w:r w:rsidRPr="00EA6C62">
        <w:t>2024-08-2</w:t>
      </w:r>
      <w:r w:rsidR="00EA6C62">
        <w:t>7</w:t>
      </w:r>
    </w:p>
    <w:p w14:paraId="6DC04C25" w14:textId="77777777" w:rsidR="00554D72" w:rsidRPr="00EA6C62" w:rsidRDefault="00540616" w:rsidP="00554D72">
      <w:pPr>
        <w:spacing w:line="360" w:lineRule="auto"/>
        <w:rPr>
          <w:b/>
          <w:bCs/>
        </w:rPr>
      </w:pPr>
      <w:r w:rsidRPr="00EA6C62">
        <w:rPr>
          <w:b/>
          <w:bCs/>
        </w:rPr>
        <w:t>GMINA NIEPOŁOMICE</w:t>
      </w:r>
    </w:p>
    <w:p w14:paraId="053618BD" w14:textId="77777777" w:rsidR="00554D72" w:rsidRPr="00EA6C62" w:rsidRDefault="00540616" w:rsidP="00554D72">
      <w:pPr>
        <w:spacing w:line="360" w:lineRule="auto"/>
      </w:pPr>
      <w:r w:rsidRPr="00EA6C62">
        <w:t>Pl. Zwycięstwa</w:t>
      </w:r>
      <w:r w:rsidR="00554D72" w:rsidRPr="00EA6C62">
        <w:t xml:space="preserve"> </w:t>
      </w:r>
      <w:r w:rsidRPr="00EA6C62">
        <w:t>13</w:t>
      </w:r>
    </w:p>
    <w:p w14:paraId="075FB05A" w14:textId="77777777" w:rsidR="00554D72" w:rsidRPr="00EA6C62" w:rsidRDefault="00540616" w:rsidP="00554D72">
      <w:r w:rsidRPr="00EA6C62">
        <w:t>32-005</w:t>
      </w:r>
      <w:r w:rsidR="00554D72" w:rsidRPr="00EA6C62">
        <w:t xml:space="preserve"> </w:t>
      </w:r>
      <w:r w:rsidRPr="00EA6C62">
        <w:t>Niepołomice</w:t>
      </w:r>
    </w:p>
    <w:p w14:paraId="17E1917A" w14:textId="144D603C" w:rsidR="00554D72" w:rsidRPr="00EA6C62" w:rsidRDefault="00EA6C62" w:rsidP="00554D72">
      <w:pPr>
        <w:spacing w:after="480"/>
        <w:jc w:val="both"/>
        <w:rPr>
          <w:bCs/>
        </w:rPr>
      </w:pPr>
      <w:r>
        <w:rPr>
          <w:bCs/>
        </w:rPr>
        <w:t>Pismo: ZP.271.</w:t>
      </w:r>
      <w:r w:rsidRPr="00EA6C62">
        <w:rPr>
          <w:bCs/>
        </w:rPr>
        <w:t>28.2024</w:t>
      </w:r>
      <w:r>
        <w:rPr>
          <w:bCs/>
        </w:rPr>
        <w:t>.1</w:t>
      </w:r>
    </w:p>
    <w:p w14:paraId="4396A50D" w14:textId="77777777" w:rsidR="00554D72" w:rsidRPr="00EA6C62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EA6C62">
        <w:rPr>
          <w:b/>
        </w:rPr>
        <w:t>WYKONAWCY</w:t>
      </w:r>
    </w:p>
    <w:p w14:paraId="0546B240" w14:textId="77777777" w:rsidR="00554D72" w:rsidRPr="00EA6C62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EA6C62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EA6C62" w14:paraId="405420CC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310284" w14:textId="77777777" w:rsidR="00AB5D68" w:rsidRPr="00EA6C62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EA6C62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14:paraId="673A3D72" w14:textId="77777777" w:rsidR="00AB5D68" w:rsidRPr="00EA6C6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EA6C62">
              <w:t xml:space="preserve">o zmianie treści Specyfikacji Warunków Zamówienia </w:t>
            </w:r>
            <w:r w:rsidR="00E32881" w:rsidRPr="00EA6C62">
              <w:t xml:space="preserve">(dalej </w:t>
            </w:r>
            <w:r w:rsidR="00E32881" w:rsidRPr="00EA6C62">
              <w:rPr>
                <w:b/>
                <w:bCs/>
              </w:rPr>
              <w:t>SWZ</w:t>
            </w:r>
            <w:r w:rsidR="00E32881" w:rsidRPr="00EA6C62">
              <w:t>)</w:t>
            </w:r>
          </w:p>
        </w:tc>
      </w:tr>
    </w:tbl>
    <w:p w14:paraId="767AF88A" w14:textId="77777777" w:rsidR="00EF1037" w:rsidRPr="00EA6C62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14:paraId="669DBC71" w14:textId="77777777" w:rsidR="00554D72" w:rsidRPr="00EA6C62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EA6C62">
        <w:rPr>
          <w:rFonts w:eastAsia="Calibri"/>
          <w:lang w:eastAsia="en-US"/>
        </w:rPr>
        <w:t xml:space="preserve">Dotyczy </w:t>
      </w:r>
      <w:r w:rsidRPr="00EA6C62">
        <w:t>postępowania o udzielenie zamówienia publicznego</w:t>
      </w:r>
      <w:r w:rsidRPr="00EA6C6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EA6C62" w14:paraId="56045A68" w14:textId="77777777" w:rsidTr="00860A6D">
        <w:tc>
          <w:tcPr>
            <w:tcW w:w="2269" w:type="dxa"/>
            <w:shd w:val="clear" w:color="auto" w:fill="auto"/>
          </w:tcPr>
          <w:p w14:paraId="4C53340F" w14:textId="77777777" w:rsidR="00554D72" w:rsidRPr="00EA6C62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A6C6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010AB4" w14:textId="77777777" w:rsidR="00554D72" w:rsidRPr="00EA6C62" w:rsidRDefault="0054061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A6C62">
              <w:rPr>
                <w:bCs/>
              </w:rPr>
              <w:t>Modernizacja dróg gminnych w roku 2024 na terenie Miasta i Gminy Niepołomice</w:t>
            </w:r>
            <w:r w:rsidR="00554D72" w:rsidRPr="00EA6C62">
              <w:rPr>
                <w:bCs/>
              </w:rPr>
              <w:t>.</w:t>
            </w:r>
          </w:p>
        </w:tc>
      </w:tr>
      <w:tr w:rsidR="00540616" w:rsidRPr="00EA6C62" w14:paraId="46C2752A" w14:textId="77777777" w:rsidTr="00320994">
        <w:tc>
          <w:tcPr>
            <w:tcW w:w="2269" w:type="dxa"/>
            <w:shd w:val="clear" w:color="auto" w:fill="auto"/>
          </w:tcPr>
          <w:p w14:paraId="000D1869" w14:textId="77777777" w:rsidR="00540616" w:rsidRPr="00EA6C62" w:rsidRDefault="00540616" w:rsidP="003209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A6C6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6E1258" w14:textId="77777777" w:rsidR="00540616" w:rsidRPr="00EA6C62" w:rsidRDefault="00540616" w:rsidP="003209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A6C62">
              <w:rPr>
                <w:bCs/>
              </w:rPr>
              <w:t>ZP.271.28.2024</w:t>
            </w:r>
          </w:p>
        </w:tc>
      </w:tr>
    </w:tbl>
    <w:p w14:paraId="2D15A06C" w14:textId="338D5EC8" w:rsidR="00EF1037" w:rsidRDefault="005C0930" w:rsidP="0060415D">
      <w:pPr>
        <w:spacing w:before="480" w:after="120" w:line="360" w:lineRule="auto"/>
        <w:jc w:val="both"/>
      </w:pPr>
      <w:r w:rsidRPr="00EA6C62">
        <w:t xml:space="preserve">Zamawiający, </w:t>
      </w:r>
      <w:r w:rsidR="00540616" w:rsidRPr="00EA6C62">
        <w:rPr>
          <w:b/>
        </w:rPr>
        <w:t>GMINA NIEPOŁOMICE</w:t>
      </w:r>
      <w:r w:rsidRPr="00EA6C62">
        <w:t xml:space="preserve">, działając na podstawie art. </w:t>
      </w:r>
      <w:r w:rsidR="00F004A8" w:rsidRPr="00EA6C62">
        <w:t>286</w:t>
      </w:r>
      <w:r w:rsidRPr="00EA6C62">
        <w:t xml:space="preserve"> ust. 1 i </w:t>
      </w:r>
      <w:r w:rsidR="00F004A8" w:rsidRPr="00EA6C62">
        <w:t>7</w:t>
      </w:r>
      <w:r w:rsidRPr="00EA6C62">
        <w:t xml:space="preserve"> ustawy z dnia 11 września 2019r. Prawo zamówień publicznych </w:t>
      </w:r>
      <w:r w:rsidR="00540616" w:rsidRPr="00EA6C62">
        <w:t>(</w:t>
      </w:r>
      <w:proofErr w:type="spellStart"/>
      <w:r w:rsidR="00540616" w:rsidRPr="00EA6C62">
        <w:t>t.j</w:t>
      </w:r>
      <w:proofErr w:type="spellEnd"/>
      <w:r w:rsidR="00540616" w:rsidRPr="00EA6C62">
        <w:t>. Dz. U. z 2023r. poz. 1605</w:t>
      </w:r>
      <w:r w:rsidR="00EA6C62">
        <w:t xml:space="preserve"> ze zm.</w:t>
      </w:r>
      <w:r w:rsidR="00540616" w:rsidRPr="00EA6C62">
        <w:t>)</w:t>
      </w:r>
      <w:r w:rsidRPr="00EA6C62">
        <w:t xml:space="preserve">, </w:t>
      </w:r>
      <w:r w:rsidR="00EB3650" w:rsidRPr="00EA6C62">
        <w:t xml:space="preserve">informuje o </w:t>
      </w:r>
      <w:r w:rsidRPr="00EA6C62">
        <w:t>dokon</w:t>
      </w:r>
      <w:r w:rsidR="00EB3650" w:rsidRPr="00EA6C62">
        <w:t>aniu</w:t>
      </w:r>
      <w:r w:rsidRPr="00EA6C62">
        <w:t xml:space="preserve"> </w:t>
      </w:r>
      <w:r w:rsidR="00460DC4" w:rsidRPr="00EA6C62">
        <w:t>zmian</w:t>
      </w:r>
      <w:r w:rsidRPr="00EA6C62">
        <w:t xml:space="preserve"> w z</w:t>
      </w:r>
      <w:r w:rsidR="00460DC4" w:rsidRPr="00EA6C62">
        <w:t>apis</w:t>
      </w:r>
      <w:r w:rsidRPr="00EA6C62">
        <w:t>ach</w:t>
      </w:r>
      <w:r w:rsidR="00460DC4" w:rsidRPr="00EA6C62">
        <w:t xml:space="preserve"> </w:t>
      </w:r>
      <w:r w:rsidR="00E32881" w:rsidRPr="00EA6C62">
        <w:t xml:space="preserve">SWZ </w:t>
      </w:r>
      <w:r w:rsidR="00460DC4" w:rsidRPr="00EA6C62">
        <w:t>w następującym zakresie</w:t>
      </w:r>
      <w:r w:rsidR="00EF1037" w:rsidRPr="00EA6C62">
        <w:t>:</w:t>
      </w:r>
    </w:p>
    <w:p w14:paraId="7390326C" w14:textId="4668EB2A" w:rsidR="00DF060E" w:rsidRDefault="00EA6C62" w:rsidP="0060415D">
      <w:pPr>
        <w:spacing w:before="480" w:after="120" w:line="360" w:lineRule="auto"/>
        <w:jc w:val="both"/>
      </w:pPr>
      <w:r>
        <w:t>Załącznik</w:t>
      </w:r>
      <w:r w:rsidR="00DF060E">
        <w:t xml:space="preserve"> do SWZ</w:t>
      </w:r>
      <w:r>
        <w:t xml:space="preserve"> nr 9 – Obowiązujący przedmiar robót</w:t>
      </w:r>
      <w:r w:rsidR="00DF060E">
        <w:t>.</w:t>
      </w:r>
    </w:p>
    <w:p w14:paraId="403C46CA" w14:textId="611143E8" w:rsidR="00DF060E" w:rsidRDefault="00DF060E" w:rsidP="0060415D">
      <w:pPr>
        <w:spacing w:before="480" w:after="120" w:line="360" w:lineRule="auto"/>
        <w:jc w:val="both"/>
      </w:pPr>
      <w:r>
        <w:t>Zamawiający informuje, iż „Obowiązujący przedmiar robót” został opublikowany na stronie prowadzonego postępowania</w:t>
      </w:r>
      <w:r w:rsidR="004164FC">
        <w:t xml:space="preserve"> i jest on właściwym dokumentem do opracowania kosztorysu ofertowego.</w:t>
      </w:r>
    </w:p>
    <w:p w14:paraId="2F02B4E2" w14:textId="77998EAA" w:rsidR="00EA6C62" w:rsidRDefault="00EA6C62" w:rsidP="0060415D">
      <w:pPr>
        <w:spacing w:before="480" w:after="120" w:line="360" w:lineRule="auto"/>
        <w:jc w:val="both"/>
      </w:pPr>
      <w:r>
        <w:t xml:space="preserve"> </w:t>
      </w:r>
    </w:p>
    <w:p w14:paraId="40A34B77" w14:textId="77777777" w:rsidR="004164FC" w:rsidRPr="00EA6C62" w:rsidRDefault="004164FC" w:rsidP="0060415D">
      <w:pPr>
        <w:spacing w:before="480" w:after="120" w:line="360" w:lineRule="auto"/>
        <w:jc w:val="both"/>
      </w:pPr>
    </w:p>
    <w:sectPr w:rsidR="004164FC" w:rsidRPr="00EA6C62" w:rsidSect="00554D72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A2111" w14:textId="77777777" w:rsidR="00915B82" w:rsidRDefault="00915B82">
      <w:r>
        <w:separator/>
      </w:r>
    </w:p>
  </w:endnote>
  <w:endnote w:type="continuationSeparator" w:id="0">
    <w:p w14:paraId="0803CABD" w14:textId="77777777" w:rsidR="00915B82" w:rsidRDefault="00915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B6EE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F98D6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5A88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1FECE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CF74C4" w14:textId="77777777" w:rsidR="00EF1037" w:rsidRDefault="00EF1037">
    <w:pPr>
      <w:pStyle w:val="Stopka"/>
      <w:tabs>
        <w:tab w:val="clear" w:pos="4536"/>
        <w:tab w:val="left" w:pos="6237"/>
      </w:tabs>
    </w:pPr>
  </w:p>
  <w:p w14:paraId="43BF54C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A5AC09" w14:textId="77777777" w:rsidR="00915B82" w:rsidRDefault="00915B82">
      <w:r>
        <w:separator/>
      </w:r>
    </w:p>
  </w:footnote>
  <w:footnote w:type="continuationSeparator" w:id="0">
    <w:p w14:paraId="3C855AB9" w14:textId="77777777" w:rsidR="00915B82" w:rsidRDefault="00915B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B82"/>
    <w:rsid w:val="00057D02"/>
    <w:rsid w:val="000613E0"/>
    <w:rsid w:val="000852B7"/>
    <w:rsid w:val="00152970"/>
    <w:rsid w:val="001A571A"/>
    <w:rsid w:val="00250DE0"/>
    <w:rsid w:val="002B1C74"/>
    <w:rsid w:val="00384EFD"/>
    <w:rsid w:val="003B00FE"/>
    <w:rsid w:val="003D23F9"/>
    <w:rsid w:val="004164FC"/>
    <w:rsid w:val="004222DA"/>
    <w:rsid w:val="00453637"/>
    <w:rsid w:val="00453E59"/>
    <w:rsid w:val="00460DC4"/>
    <w:rsid w:val="005079A4"/>
    <w:rsid w:val="00540616"/>
    <w:rsid w:val="00554D72"/>
    <w:rsid w:val="0055546F"/>
    <w:rsid w:val="005869DA"/>
    <w:rsid w:val="005C0930"/>
    <w:rsid w:val="0060415D"/>
    <w:rsid w:val="006D4AE5"/>
    <w:rsid w:val="007C2DD4"/>
    <w:rsid w:val="00854803"/>
    <w:rsid w:val="00860A6D"/>
    <w:rsid w:val="00862B7D"/>
    <w:rsid w:val="0087224A"/>
    <w:rsid w:val="00881C07"/>
    <w:rsid w:val="009149C3"/>
    <w:rsid w:val="00915B82"/>
    <w:rsid w:val="00953AA1"/>
    <w:rsid w:val="0095641D"/>
    <w:rsid w:val="009D169F"/>
    <w:rsid w:val="00A220FB"/>
    <w:rsid w:val="00AB5D68"/>
    <w:rsid w:val="00B179DB"/>
    <w:rsid w:val="00B26D41"/>
    <w:rsid w:val="00B361A9"/>
    <w:rsid w:val="00C152AE"/>
    <w:rsid w:val="00CF444F"/>
    <w:rsid w:val="00D0074C"/>
    <w:rsid w:val="00D1574A"/>
    <w:rsid w:val="00D248D2"/>
    <w:rsid w:val="00DE306E"/>
    <w:rsid w:val="00DF060E"/>
    <w:rsid w:val="00E02559"/>
    <w:rsid w:val="00E27B9A"/>
    <w:rsid w:val="00E32881"/>
    <w:rsid w:val="00E74582"/>
    <w:rsid w:val="00EA6C6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626C8F"/>
  <w15:chartTrackingRefBased/>
  <w15:docId w15:val="{6B86F1E3-0E6C-430D-B553-87322D599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118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cp:lastModifiedBy>Agnieszka Raniszewska</cp:lastModifiedBy>
  <cp:revision>2</cp:revision>
  <cp:lastPrinted>2024-08-27T06:41:00Z</cp:lastPrinted>
  <dcterms:created xsi:type="dcterms:W3CDTF">2024-08-27T07:26:00Z</dcterms:created>
  <dcterms:modified xsi:type="dcterms:W3CDTF">2024-08-27T07:26:00Z</dcterms:modified>
</cp:coreProperties>
</file>