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0D1A6F" w14:textId="77777777" w:rsidR="00F245C5" w:rsidRPr="00353FDC" w:rsidRDefault="00B211CB" w:rsidP="00F245C5">
      <w:pPr>
        <w:spacing w:after="600"/>
        <w:jc w:val="right"/>
        <w:rPr>
          <w:rFonts w:ascii="Arial" w:hAnsi="Arial" w:cs="Arial"/>
        </w:rPr>
      </w:pPr>
      <w:bookmarkStart w:id="0" w:name="_Hlk53520193"/>
      <w:r w:rsidRPr="00B211CB">
        <w:rPr>
          <w:rFonts w:ascii="Arial" w:hAnsi="Arial" w:cs="Arial"/>
        </w:rPr>
        <w:t>Warszawa</w:t>
      </w:r>
      <w:r w:rsidR="00F245C5" w:rsidRPr="00353FDC">
        <w:rPr>
          <w:rFonts w:ascii="Arial" w:hAnsi="Arial" w:cs="Arial"/>
        </w:rPr>
        <w:t xml:space="preserve"> dnia: </w:t>
      </w:r>
      <w:r w:rsidRPr="00B211CB">
        <w:rPr>
          <w:rFonts w:ascii="Arial" w:hAnsi="Arial" w:cs="Arial"/>
        </w:rPr>
        <w:t>2024-08-27</w:t>
      </w:r>
    </w:p>
    <w:p w14:paraId="28BBCD0C" w14:textId="77777777" w:rsidR="00F245C5" w:rsidRPr="00353FDC" w:rsidRDefault="00B211CB" w:rsidP="00F245C5">
      <w:pPr>
        <w:spacing w:line="360" w:lineRule="auto"/>
        <w:ind w:right="3969"/>
        <w:rPr>
          <w:rFonts w:ascii="Arial" w:hAnsi="Arial" w:cs="Arial"/>
          <w:b/>
          <w:bCs/>
        </w:rPr>
      </w:pPr>
      <w:r w:rsidRPr="00B211CB">
        <w:rPr>
          <w:rFonts w:ascii="Arial" w:hAnsi="Arial" w:cs="Arial"/>
          <w:b/>
          <w:bCs/>
        </w:rPr>
        <w:t>Państwowy Instytut Medyczny MSWiA</w:t>
      </w:r>
    </w:p>
    <w:p w14:paraId="47B60C18" w14:textId="77777777" w:rsidR="00F245C5" w:rsidRPr="00353FDC" w:rsidRDefault="00B211CB" w:rsidP="00F245C5">
      <w:pPr>
        <w:spacing w:line="360" w:lineRule="auto"/>
        <w:ind w:right="3969"/>
        <w:rPr>
          <w:rFonts w:ascii="Arial" w:hAnsi="Arial" w:cs="Arial"/>
        </w:rPr>
      </w:pPr>
      <w:r w:rsidRPr="00B211CB">
        <w:rPr>
          <w:rFonts w:ascii="Arial" w:hAnsi="Arial" w:cs="Arial"/>
        </w:rPr>
        <w:t>Wołoska</w:t>
      </w:r>
      <w:r w:rsidR="00F245C5" w:rsidRPr="00353FDC">
        <w:rPr>
          <w:rFonts w:ascii="Arial" w:hAnsi="Arial" w:cs="Arial"/>
        </w:rPr>
        <w:t xml:space="preserve"> </w:t>
      </w:r>
      <w:r w:rsidRPr="00B211CB">
        <w:rPr>
          <w:rFonts w:ascii="Arial" w:hAnsi="Arial" w:cs="Arial"/>
        </w:rPr>
        <w:t>137</w:t>
      </w:r>
    </w:p>
    <w:p w14:paraId="2DFAD12F" w14:textId="77777777" w:rsidR="00F245C5" w:rsidRPr="00353FDC" w:rsidRDefault="00B211CB" w:rsidP="00D30F1F">
      <w:pPr>
        <w:ind w:right="4253"/>
        <w:rPr>
          <w:rFonts w:ascii="Arial" w:hAnsi="Arial" w:cs="Arial"/>
        </w:rPr>
      </w:pPr>
      <w:r w:rsidRPr="00B211CB">
        <w:rPr>
          <w:rFonts w:ascii="Arial" w:hAnsi="Arial" w:cs="Arial"/>
        </w:rPr>
        <w:t>02-507</w:t>
      </w:r>
      <w:r w:rsidR="00F245C5" w:rsidRPr="00353FDC">
        <w:rPr>
          <w:rFonts w:ascii="Arial" w:hAnsi="Arial" w:cs="Arial"/>
        </w:rPr>
        <w:t xml:space="preserve"> </w:t>
      </w:r>
      <w:r w:rsidRPr="00B211CB">
        <w:rPr>
          <w:rFonts w:ascii="Arial" w:hAnsi="Arial" w:cs="Arial"/>
        </w:rPr>
        <w:t>Warszawa</w:t>
      </w:r>
    </w:p>
    <w:p w14:paraId="0A37B119" w14:textId="77777777" w:rsidR="00F245C5" w:rsidRPr="00353FDC" w:rsidRDefault="00F245C5" w:rsidP="00F245C5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591C854" w14:textId="77777777" w:rsidR="00F245C5" w:rsidRDefault="00F245C5" w:rsidP="00F245C5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14BEF37E" w14:textId="77777777" w:rsidR="00D30F1F" w:rsidRDefault="00D30F1F" w:rsidP="00D30F1F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7C8FEC5B" w14:textId="77777777" w:rsidR="00F245C5" w:rsidRPr="00D30F1F" w:rsidRDefault="00D30F1F" w:rsidP="00D30F1F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76E8C450" w14:textId="77777777" w:rsidTr="002716A3">
        <w:tc>
          <w:tcPr>
            <w:tcW w:w="10065" w:type="dxa"/>
            <w:shd w:val="clear" w:color="auto" w:fill="F2F2F2"/>
            <w:hideMark/>
          </w:tcPr>
          <w:p w14:paraId="386B591E" w14:textId="77777777" w:rsidR="00F245C5" w:rsidRPr="00353FDC" w:rsidRDefault="00F245C5" w:rsidP="002716A3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946A9B2" w14:textId="390DB132" w:rsidR="00F245C5" w:rsidRPr="00353FDC" w:rsidRDefault="00F245C5" w:rsidP="002716A3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A83E42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 ODRZUCENIU OFERTY DLA ZADANIA NR 1</w:t>
            </w:r>
          </w:p>
        </w:tc>
      </w:tr>
    </w:tbl>
    <w:p w14:paraId="5AC0292C" w14:textId="77777777" w:rsidR="00F245C5" w:rsidRPr="00353FDC" w:rsidRDefault="00F245C5" w:rsidP="00A83E42">
      <w:pPr>
        <w:keepNext/>
        <w:spacing w:after="240"/>
        <w:outlineLvl w:val="0"/>
        <w:rPr>
          <w:rFonts w:ascii="Arial" w:hAnsi="Arial" w:cs="Arial"/>
          <w:b/>
        </w:rPr>
      </w:pPr>
    </w:p>
    <w:p w14:paraId="18F85D6B" w14:textId="77777777" w:rsidR="00F245C5" w:rsidRPr="00353FDC" w:rsidRDefault="00F245C5" w:rsidP="00A83E42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6D005790" w14:textId="77777777" w:rsidTr="002716A3">
        <w:tc>
          <w:tcPr>
            <w:tcW w:w="2269" w:type="dxa"/>
            <w:shd w:val="clear" w:color="auto" w:fill="auto"/>
          </w:tcPr>
          <w:p w14:paraId="0B24A2F2" w14:textId="77777777" w:rsidR="00F245C5" w:rsidRPr="00353FDC" w:rsidRDefault="00F245C5" w:rsidP="00A83E4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8BE5EC" w14:textId="77777777" w:rsidR="00F245C5" w:rsidRPr="00353FDC" w:rsidRDefault="00B211CB" w:rsidP="00A83E4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211CB">
              <w:rPr>
                <w:rFonts w:ascii="Arial" w:hAnsi="Arial" w:cs="Arial"/>
                <w:bCs/>
              </w:rPr>
              <w:t>Udzielanie świadczeń zdrowotnych w zakresie opieki pielęgniarskiej w Poliklinikach PIM MSWiA</w:t>
            </w:r>
          </w:p>
        </w:tc>
      </w:tr>
      <w:tr w:rsidR="00B211CB" w:rsidRPr="00353FDC" w14:paraId="7162E050" w14:textId="77777777" w:rsidTr="00F436EE">
        <w:tc>
          <w:tcPr>
            <w:tcW w:w="2269" w:type="dxa"/>
            <w:shd w:val="clear" w:color="auto" w:fill="auto"/>
          </w:tcPr>
          <w:p w14:paraId="412C1E6E" w14:textId="77777777" w:rsidR="00B211CB" w:rsidRPr="00353FDC" w:rsidRDefault="00B211CB" w:rsidP="00A83E4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984A2F" w14:textId="77777777" w:rsidR="00B211CB" w:rsidRPr="00353FDC" w:rsidRDefault="00B211CB" w:rsidP="00A83E4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211CB">
              <w:rPr>
                <w:rFonts w:ascii="Arial" w:hAnsi="Arial" w:cs="Arial"/>
                <w:bCs/>
              </w:rPr>
              <w:t>PIM-SK-2375/49/24</w:t>
            </w:r>
          </w:p>
        </w:tc>
      </w:tr>
    </w:tbl>
    <w:p w14:paraId="794444D6" w14:textId="77777777" w:rsidR="00F245C5" w:rsidRPr="00E1738E" w:rsidRDefault="00F245C5" w:rsidP="00A83E42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B11B59C" w14:textId="6E667817" w:rsidR="00A02E94" w:rsidRDefault="00F245C5" w:rsidP="00A83E42">
      <w:pPr>
        <w:pStyle w:val="Nagwek"/>
        <w:tabs>
          <w:tab w:val="left" w:pos="708"/>
        </w:tabs>
        <w:spacing w:after="120"/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B211CB" w:rsidRPr="00B211CB">
        <w:rPr>
          <w:rFonts w:ascii="Arial" w:hAnsi="Arial" w:cs="Arial"/>
          <w:b/>
        </w:rPr>
        <w:t>Państwowy Instytut Medyczny MSWiA</w:t>
      </w:r>
      <w:r w:rsidRPr="008D02AA">
        <w:rPr>
          <w:rFonts w:ascii="Arial" w:hAnsi="Arial" w:cs="Arial"/>
        </w:rPr>
        <w:t>, działając na podstawie art. 253 ust. 1 ustawy z dnia 11 września 2019</w:t>
      </w:r>
      <w:r w:rsidR="00A83E42">
        <w:rPr>
          <w:rFonts w:ascii="Arial" w:hAnsi="Arial" w:cs="Arial"/>
        </w:rPr>
        <w:t xml:space="preserve"> </w:t>
      </w:r>
      <w:r w:rsidRPr="008D02AA">
        <w:rPr>
          <w:rFonts w:ascii="Arial" w:hAnsi="Arial" w:cs="Arial"/>
        </w:rPr>
        <w:t xml:space="preserve">r. Prawo zamówień publicznych </w:t>
      </w:r>
      <w:r w:rsidR="00B211CB" w:rsidRPr="00B211CB">
        <w:rPr>
          <w:rFonts w:ascii="Arial" w:hAnsi="Arial" w:cs="Arial"/>
        </w:rPr>
        <w:t>(</w:t>
      </w:r>
      <w:proofErr w:type="spellStart"/>
      <w:r w:rsidR="00B211CB" w:rsidRPr="00B211CB">
        <w:rPr>
          <w:rFonts w:ascii="Arial" w:hAnsi="Arial" w:cs="Arial"/>
        </w:rPr>
        <w:t>t.j</w:t>
      </w:r>
      <w:proofErr w:type="spellEnd"/>
      <w:r w:rsidR="00B211CB" w:rsidRPr="00B211CB">
        <w:rPr>
          <w:rFonts w:ascii="Arial" w:hAnsi="Arial" w:cs="Arial"/>
        </w:rPr>
        <w:t>. Dz. U. z 2023</w:t>
      </w:r>
      <w:r w:rsidR="00A83E42">
        <w:rPr>
          <w:rFonts w:ascii="Arial" w:hAnsi="Arial" w:cs="Arial"/>
        </w:rPr>
        <w:t xml:space="preserve"> </w:t>
      </w:r>
      <w:r w:rsidR="00B211CB" w:rsidRPr="00B211CB">
        <w:rPr>
          <w:rFonts w:ascii="Arial" w:hAnsi="Arial" w:cs="Arial"/>
        </w:rPr>
        <w:t>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211CB" w14:paraId="44732613" w14:textId="77777777" w:rsidTr="00A83E4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102DC" w14:textId="77777777" w:rsidR="00B211CB" w:rsidRPr="00F245C5" w:rsidRDefault="00B211CB" w:rsidP="00F436E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211CB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211CB">
              <w:rPr>
                <w:rFonts w:ascii="Arial" w:hAnsi="Arial" w:cs="Arial"/>
              </w:rPr>
              <w:t>Udzielanie świadczeń zdrowotnych w zakresie opieki pielęgniarskiej w  Poliklinice w Siedlcach.</w:t>
            </w:r>
          </w:p>
          <w:p w14:paraId="67875596" w14:textId="77777777" w:rsidR="00B211CB" w:rsidRPr="00F245C5" w:rsidRDefault="00B211CB" w:rsidP="00F436E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211CB">
              <w:rPr>
                <w:rFonts w:ascii="Arial" w:hAnsi="Arial" w:cs="Arial"/>
                <w:b/>
              </w:rPr>
              <w:t xml:space="preserve">Krystyna </w:t>
            </w:r>
            <w:proofErr w:type="spellStart"/>
            <w:r w:rsidRPr="00B211CB">
              <w:rPr>
                <w:rFonts w:ascii="Arial" w:hAnsi="Arial" w:cs="Arial"/>
                <w:b/>
              </w:rPr>
              <w:t>Biardzka</w:t>
            </w:r>
            <w:proofErr w:type="spellEnd"/>
          </w:p>
          <w:p w14:paraId="4DEB4704" w14:textId="77777777" w:rsidR="00B211CB" w:rsidRPr="00F245C5" w:rsidRDefault="00B211CB" w:rsidP="00F436E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211CB">
              <w:rPr>
                <w:rFonts w:ascii="Arial" w:hAnsi="Arial" w:cs="Arial"/>
                <w:bCs/>
              </w:rPr>
              <w:t>Żytnia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211CB">
              <w:rPr>
                <w:rFonts w:ascii="Arial" w:hAnsi="Arial" w:cs="Arial"/>
                <w:bCs/>
              </w:rPr>
              <w:t>88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6103C7E" w14:textId="77777777" w:rsidR="00B211CB" w:rsidRPr="00F245C5" w:rsidRDefault="00B211CB" w:rsidP="00F436EE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211CB">
              <w:rPr>
                <w:rFonts w:ascii="Arial" w:hAnsi="Arial" w:cs="Arial"/>
                <w:bCs/>
              </w:rPr>
              <w:t>08-110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211CB">
              <w:rPr>
                <w:rFonts w:ascii="Arial" w:hAnsi="Arial" w:cs="Arial"/>
                <w:bCs/>
              </w:rPr>
              <w:t>Siedlce</w:t>
            </w:r>
          </w:p>
          <w:p w14:paraId="47ED9806" w14:textId="77777777" w:rsidR="00B211CB" w:rsidRPr="00F245C5" w:rsidRDefault="00B211CB" w:rsidP="00F436E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211CB">
              <w:rPr>
                <w:rFonts w:ascii="Arial" w:hAnsi="Arial" w:cs="Arial"/>
                <w:b/>
              </w:rPr>
              <w:t>90 000.00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0EDE764" w14:textId="77777777" w:rsidR="00B211CB" w:rsidRPr="00F245C5" w:rsidRDefault="00B211CB" w:rsidP="00F436E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9706ADA" w14:textId="77777777" w:rsidR="00A83E42" w:rsidRPr="00A83E42" w:rsidRDefault="00A83E42" w:rsidP="00A83E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83E42">
              <w:rPr>
                <w:rFonts w:ascii="Arial" w:hAnsi="Arial" w:cs="Arial"/>
              </w:rPr>
              <w:t>Merytoryczne: Wybrana oferta spełniła wszystkie wymagania zawarte w SWZ oraz uzyskała</w:t>
            </w:r>
          </w:p>
          <w:p w14:paraId="78C006BB" w14:textId="77777777" w:rsidR="00A83E42" w:rsidRPr="00A83E42" w:rsidRDefault="00A83E42" w:rsidP="00A83E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83E42">
              <w:rPr>
                <w:rFonts w:ascii="Arial" w:hAnsi="Arial" w:cs="Arial"/>
              </w:rPr>
              <w:t>największą liczbą punktów w oparciu o kryteria oceny ofert.</w:t>
            </w:r>
          </w:p>
          <w:p w14:paraId="41D28633" w14:textId="79CF3675" w:rsidR="00B211CB" w:rsidRPr="00B211CB" w:rsidRDefault="00A83E42" w:rsidP="00A83E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A83E42">
              <w:rPr>
                <w:rFonts w:ascii="Arial" w:hAnsi="Arial" w:cs="Arial"/>
              </w:rPr>
              <w:t>Prawne: Art. 239 ust 1 ustawy PZP</w:t>
            </w:r>
          </w:p>
        </w:tc>
      </w:tr>
      <w:tr w:rsidR="00B211CB" w14:paraId="5479EDC2" w14:textId="77777777" w:rsidTr="00A83E4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87A27" w14:textId="77777777" w:rsidR="00B211CB" w:rsidRPr="00F245C5" w:rsidRDefault="00B211CB" w:rsidP="00F436E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211CB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211CB">
              <w:rPr>
                <w:rFonts w:ascii="Arial" w:hAnsi="Arial" w:cs="Arial"/>
              </w:rPr>
              <w:t>Udzielanie świadczeń zdrowotnych w zakresie opieki pielęgniarskiej w  Poliklinice w Ciechanowie - POZ Ostrołęka.</w:t>
            </w:r>
          </w:p>
          <w:p w14:paraId="5EC2D613" w14:textId="77777777" w:rsidR="00B211CB" w:rsidRPr="00F245C5" w:rsidRDefault="00B211CB" w:rsidP="00F436E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211CB">
              <w:rPr>
                <w:rFonts w:ascii="Arial" w:hAnsi="Arial" w:cs="Arial"/>
                <w:b/>
              </w:rPr>
              <w:t>Stanisława Kotlarz</w:t>
            </w:r>
          </w:p>
          <w:p w14:paraId="739B81AC" w14:textId="77777777" w:rsidR="00B211CB" w:rsidRPr="00F245C5" w:rsidRDefault="00B211CB" w:rsidP="00F436E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211CB">
              <w:rPr>
                <w:rFonts w:ascii="Arial" w:hAnsi="Arial" w:cs="Arial"/>
                <w:bCs/>
              </w:rPr>
              <w:t>Psarskiego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211CB">
              <w:rPr>
                <w:rFonts w:ascii="Arial" w:hAnsi="Arial" w:cs="Arial"/>
                <w:bCs/>
              </w:rPr>
              <w:t>15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211CB">
              <w:rPr>
                <w:rFonts w:ascii="Arial" w:hAnsi="Arial" w:cs="Arial"/>
                <w:bCs/>
              </w:rPr>
              <w:t>/17</w:t>
            </w:r>
          </w:p>
          <w:p w14:paraId="2FCA9D78" w14:textId="77777777" w:rsidR="00B211CB" w:rsidRPr="00F245C5" w:rsidRDefault="00B211CB" w:rsidP="00F436EE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211CB">
              <w:rPr>
                <w:rFonts w:ascii="Arial" w:hAnsi="Arial" w:cs="Arial"/>
                <w:bCs/>
              </w:rPr>
              <w:t>07-410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211CB">
              <w:rPr>
                <w:rFonts w:ascii="Arial" w:hAnsi="Arial" w:cs="Arial"/>
                <w:bCs/>
              </w:rPr>
              <w:t>Ostrołęka</w:t>
            </w:r>
          </w:p>
          <w:p w14:paraId="0B07D359" w14:textId="77777777" w:rsidR="00B211CB" w:rsidRPr="00F245C5" w:rsidRDefault="00B211CB" w:rsidP="00F436E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211CB">
              <w:rPr>
                <w:rFonts w:ascii="Arial" w:hAnsi="Arial" w:cs="Arial"/>
                <w:b/>
              </w:rPr>
              <w:t>60 000.00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643AD23" w14:textId="77777777" w:rsidR="00B211CB" w:rsidRPr="00F245C5" w:rsidRDefault="00B211CB" w:rsidP="00F436E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50E8A88" w14:textId="77777777" w:rsidR="00A83E42" w:rsidRPr="00A83E42" w:rsidRDefault="00A83E42" w:rsidP="00A83E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83E42">
              <w:rPr>
                <w:rFonts w:ascii="Arial" w:hAnsi="Arial" w:cs="Arial"/>
              </w:rPr>
              <w:t>Merytoryczne: Wybrana oferta spełniła wszystkie wymagania zawarte w SWZ oraz uzyskała</w:t>
            </w:r>
          </w:p>
          <w:p w14:paraId="69E5439E" w14:textId="77777777" w:rsidR="00A83E42" w:rsidRPr="00A83E42" w:rsidRDefault="00A83E42" w:rsidP="00A83E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83E42">
              <w:rPr>
                <w:rFonts w:ascii="Arial" w:hAnsi="Arial" w:cs="Arial"/>
              </w:rPr>
              <w:t>największą liczbą punktów w oparciu o kryteria oceny ofert.</w:t>
            </w:r>
          </w:p>
          <w:p w14:paraId="2D55ED36" w14:textId="1B5FF7CA" w:rsidR="00B211CB" w:rsidRPr="00B211CB" w:rsidRDefault="00A83E42" w:rsidP="00A83E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A83E42">
              <w:rPr>
                <w:rFonts w:ascii="Arial" w:hAnsi="Arial" w:cs="Arial"/>
              </w:rPr>
              <w:t>Prawne: Art. 239 ust 1 ustawy PZP</w:t>
            </w:r>
          </w:p>
        </w:tc>
      </w:tr>
      <w:tr w:rsidR="00B211CB" w14:paraId="624F4370" w14:textId="77777777" w:rsidTr="00A83E4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30DB5" w14:textId="77777777" w:rsidR="00B211CB" w:rsidRPr="00F245C5" w:rsidRDefault="00B211CB" w:rsidP="00F436E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211CB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211CB">
              <w:rPr>
                <w:rFonts w:ascii="Arial" w:hAnsi="Arial" w:cs="Arial"/>
              </w:rPr>
              <w:t>Udzielanie świadczeń zdrowotnych w zakresie opieki pielęgniarskiej przeciętnie 50 godzin w miesiącu w Poliklinice w Ciechanowie.</w:t>
            </w:r>
          </w:p>
          <w:p w14:paraId="5E51B79D" w14:textId="77777777" w:rsidR="00B211CB" w:rsidRPr="00F245C5" w:rsidRDefault="00B211CB" w:rsidP="00F436E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211CB">
              <w:rPr>
                <w:rFonts w:ascii="Arial" w:hAnsi="Arial" w:cs="Arial"/>
                <w:b/>
              </w:rPr>
              <w:t>Izabela Ogonowska</w:t>
            </w:r>
          </w:p>
          <w:p w14:paraId="7FFDDA39" w14:textId="77777777" w:rsidR="00B211CB" w:rsidRPr="00F245C5" w:rsidRDefault="00B211CB" w:rsidP="00F436E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211CB">
              <w:rPr>
                <w:rFonts w:ascii="Arial" w:hAnsi="Arial" w:cs="Arial"/>
                <w:bCs/>
              </w:rPr>
              <w:t>Kmicica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211CB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8A9B4E4" w14:textId="77777777" w:rsidR="00B211CB" w:rsidRPr="00F245C5" w:rsidRDefault="00B211CB" w:rsidP="00F436EE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211CB">
              <w:rPr>
                <w:rFonts w:ascii="Arial" w:hAnsi="Arial" w:cs="Arial"/>
                <w:bCs/>
              </w:rPr>
              <w:t>06-400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211CB">
              <w:rPr>
                <w:rFonts w:ascii="Arial" w:hAnsi="Arial" w:cs="Arial"/>
                <w:bCs/>
              </w:rPr>
              <w:t>Ciechanów</w:t>
            </w:r>
          </w:p>
          <w:p w14:paraId="318D7628" w14:textId="77777777" w:rsidR="00B211CB" w:rsidRPr="00F245C5" w:rsidRDefault="00B211CB" w:rsidP="00F436E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211CB">
              <w:rPr>
                <w:rFonts w:ascii="Arial" w:hAnsi="Arial" w:cs="Arial"/>
                <w:b/>
              </w:rPr>
              <w:t>15 000.00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AFAA284" w14:textId="77777777" w:rsidR="00B211CB" w:rsidRPr="00F245C5" w:rsidRDefault="00B211CB" w:rsidP="00F436E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69175F8" w14:textId="77777777" w:rsidR="00A83E42" w:rsidRPr="00A83E42" w:rsidRDefault="00A83E42" w:rsidP="00A83E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83E42">
              <w:rPr>
                <w:rFonts w:ascii="Arial" w:hAnsi="Arial" w:cs="Arial"/>
              </w:rPr>
              <w:t>Merytoryczne: Wybrana oferta spełniła wszystkie wymagania zawarte w SWZ oraz uzyskała</w:t>
            </w:r>
          </w:p>
          <w:p w14:paraId="55678981" w14:textId="77777777" w:rsidR="00A83E42" w:rsidRPr="00A83E42" w:rsidRDefault="00A83E42" w:rsidP="00A83E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83E42">
              <w:rPr>
                <w:rFonts w:ascii="Arial" w:hAnsi="Arial" w:cs="Arial"/>
              </w:rPr>
              <w:t>największą liczbą punktów w oparciu o kryteria oceny ofert.</w:t>
            </w:r>
          </w:p>
          <w:p w14:paraId="1C396E75" w14:textId="0012EE9D" w:rsidR="00B211CB" w:rsidRPr="00B211CB" w:rsidRDefault="00A83E42" w:rsidP="00A83E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A83E42">
              <w:rPr>
                <w:rFonts w:ascii="Arial" w:hAnsi="Arial" w:cs="Arial"/>
              </w:rPr>
              <w:t>Prawne: Art. 239 ust 1 ustawy PZP</w:t>
            </w:r>
          </w:p>
        </w:tc>
      </w:tr>
      <w:tr w:rsidR="00B211CB" w14:paraId="05D5222D" w14:textId="77777777" w:rsidTr="00A83E4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AFDBA" w14:textId="77777777" w:rsidR="00B211CB" w:rsidRPr="00F245C5" w:rsidRDefault="00B211CB" w:rsidP="00F436E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211CB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211CB">
              <w:rPr>
                <w:rFonts w:ascii="Arial" w:hAnsi="Arial" w:cs="Arial"/>
              </w:rPr>
              <w:t>Udzielanie świadczeń w zakresie opieki pielęgniarskiej przeciętnie 120 godzin w miesiącu w Poliklinice - Warszawa ul. Sandomierska 5/7</w:t>
            </w:r>
          </w:p>
          <w:p w14:paraId="0D447A7A" w14:textId="77777777" w:rsidR="00B211CB" w:rsidRPr="00F245C5" w:rsidRDefault="00B211CB" w:rsidP="00F436E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211CB">
              <w:rPr>
                <w:rFonts w:ascii="Arial" w:hAnsi="Arial" w:cs="Arial"/>
                <w:b/>
              </w:rPr>
              <w:t>Elzbieta</w:t>
            </w:r>
            <w:proofErr w:type="spellEnd"/>
            <w:r w:rsidRPr="00B211CB">
              <w:rPr>
                <w:rFonts w:ascii="Arial" w:hAnsi="Arial" w:cs="Arial"/>
                <w:b/>
              </w:rPr>
              <w:t xml:space="preserve"> Stefaniak</w:t>
            </w:r>
          </w:p>
          <w:p w14:paraId="171B4CC0" w14:textId="77777777" w:rsidR="00B211CB" w:rsidRPr="00F245C5" w:rsidRDefault="00B211CB" w:rsidP="00F436E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211CB">
              <w:rPr>
                <w:rFonts w:ascii="Arial" w:hAnsi="Arial" w:cs="Arial"/>
                <w:bCs/>
              </w:rPr>
              <w:t>Okulickiego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211CB">
              <w:rPr>
                <w:rFonts w:ascii="Arial" w:hAnsi="Arial" w:cs="Arial"/>
                <w:bCs/>
              </w:rPr>
              <w:t>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211CB">
              <w:rPr>
                <w:rFonts w:ascii="Arial" w:hAnsi="Arial" w:cs="Arial"/>
                <w:bCs/>
              </w:rPr>
              <w:t>/42</w:t>
            </w:r>
          </w:p>
          <w:p w14:paraId="0D5C1E98" w14:textId="77777777" w:rsidR="00B211CB" w:rsidRPr="00F245C5" w:rsidRDefault="00B211CB" w:rsidP="00F436EE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211CB">
              <w:rPr>
                <w:rFonts w:ascii="Arial" w:hAnsi="Arial" w:cs="Arial"/>
                <w:bCs/>
              </w:rPr>
              <w:t>03-984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211CB">
              <w:rPr>
                <w:rFonts w:ascii="Arial" w:hAnsi="Arial" w:cs="Arial"/>
                <w:bCs/>
              </w:rPr>
              <w:t>Warszawa</w:t>
            </w:r>
          </w:p>
          <w:p w14:paraId="220E7394" w14:textId="77777777" w:rsidR="00B211CB" w:rsidRPr="00F245C5" w:rsidRDefault="00B211CB" w:rsidP="00F436E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211CB">
              <w:rPr>
                <w:rFonts w:ascii="Arial" w:hAnsi="Arial" w:cs="Arial"/>
                <w:b/>
              </w:rPr>
              <w:t>86 400.00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F74BDC0" w14:textId="77777777" w:rsidR="00B211CB" w:rsidRPr="00F245C5" w:rsidRDefault="00B211CB" w:rsidP="00F436E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0F394AA" w14:textId="77777777" w:rsidR="00A83E42" w:rsidRPr="00A83E42" w:rsidRDefault="00A83E42" w:rsidP="00A83E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83E42">
              <w:rPr>
                <w:rFonts w:ascii="Arial" w:hAnsi="Arial" w:cs="Arial"/>
              </w:rPr>
              <w:t>Merytoryczne: Wybrana oferta spełniła wszystkie wymagania zawarte w SWZ oraz uzyskała</w:t>
            </w:r>
          </w:p>
          <w:p w14:paraId="3B9B0085" w14:textId="77777777" w:rsidR="00A83E42" w:rsidRPr="00A83E42" w:rsidRDefault="00A83E42" w:rsidP="00A83E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83E42">
              <w:rPr>
                <w:rFonts w:ascii="Arial" w:hAnsi="Arial" w:cs="Arial"/>
              </w:rPr>
              <w:t>największą liczbą punktów w oparciu o kryteria oceny ofert.</w:t>
            </w:r>
          </w:p>
          <w:p w14:paraId="5CA01F14" w14:textId="446FC216" w:rsidR="00B211CB" w:rsidRPr="00B211CB" w:rsidRDefault="00A83E42" w:rsidP="00A83E4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A83E42">
              <w:rPr>
                <w:rFonts w:ascii="Arial" w:hAnsi="Arial" w:cs="Arial"/>
              </w:rPr>
              <w:t>Prawne: Art. 239 ust 1 ustawy PZP</w:t>
            </w:r>
          </w:p>
        </w:tc>
      </w:tr>
    </w:tbl>
    <w:p w14:paraId="5C8CDF01" w14:textId="77777777" w:rsidR="00A02E94" w:rsidRDefault="00F245C5" w:rsidP="00A83E42">
      <w:pPr>
        <w:spacing w:line="276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14:paraId="74108364" w14:textId="77777777" w:rsidTr="00A83E4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540E38" w14:textId="77777777" w:rsidR="00A02E94" w:rsidRPr="00F245C5" w:rsidRDefault="00F245C5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B2408D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6342A1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FFF96D" w14:textId="77777777" w:rsidR="00A02E94" w:rsidRPr="00F245C5" w:rsidRDefault="00A02E94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B211CB" w14:paraId="36442503" w14:textId="77777777" w:rsidTr="00A83E4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D922D" w14:textId="77777777" w:rsidR="00B211CB" w:rsidRPr="007D7932" w:rsidRDefault="00B211CB" w:rsidP="00F436E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211CB">
              <w:rPr>
                <w:rFonts w:ascii="Arial" w:hAnsi="Arial" w:cs="Arial"/>
                <w:sz w:val="22"/>
                <w:szCs w:val="22"/>
              </w:rPr>
              <w:t>Udzielanie świadczeń zdrowotnych w zakresie opieki pielęgniarskiej w  Poliklinice w Siedlcach.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D8EA2" w14:textId="77777777" w:rsidR="00B211CB" w:rsidRPr="007D7932" w:rsidRDefault="00B211CB" w:rsidP="00F436E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11C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Krystyna </w:t>
            </w:r>
            <w:proofErr w:type="spellStart"/>
            <w:r w:rsidRPr="00B211CB">
              <w:rPr>
                <w:rFonts w:ascii="Arial" w:hAnsi="Arial" w:cs="Arial"/>
                <w:b/>
                <w:bCs/>
                <w:sz w:val="22"/>
                <w:szCs w:val="22"/>
              </w:rPr>
              <w:t>Biardzka</w:t>
            </w:r>
            <w:proofErr w:type="spellEnd"/>
          </w:p>
          <w:p w14:paraId="06F59EDE" w14:textId="77777777" w:rsidR="00B211CB" w:rsidRPr="007D7932" w:rsidRDefault="00B211CB" w:rsidP="00F436E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>Żytnia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211CB">
              <w:rPr>
                <w:rFonts w:ascii="Arial" w:hAnsi="Arial" w:cs="Arial"/>
                <w:sz w:val="22"/>
                <w:szCs w:val="22"/>
              </w:rPr>
              <w:t>88</w:t>
            </w:r>
          </w:p>
          <w:p w14:paraId="17DC5F1A" w14:textId="77777777" w:rsidR="00B211CB" w:rsidRPr="007D7932" w:rsidRDefault="00B211CB" w:rsidP="00F436E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>08-110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211CB">
              <w:rPr>
                <w:rFonts w:ascii="Arial" w:hAnsi="Arial" w:cs="Arial"/>
                <w:sz w:val="22"/>
                <w:szCs w:val="22"/>
              </w:rPr>
              <w:t>Siedlce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9219D" w14:textId="77777777" w:rsidR="00B211CB" w:rsidRPr="007D7932" w:rsidRDefault="00B211CB" w:rsidP="00F436E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B7494" w14:textId="77777777" w:rsidR="00B211CB" w:rsidRPr="007D7932" w:rsidRDefault="00B211CB" w:rsidP="00F436E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211CB" w14:paraId="34064C76" w14:textId="77777777" w:rsidTr="00A83E4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CB65C" w14:textId="77777777" w:rsidR="00B211CB" w:rsidRPr="007D7932" w:rsidRDefault="00B211CB" w:rsidP="00F436E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211CB">
              <w:rPr>
                <w:rFonts w:ascii="Arial" w:hAnsi="Arial" w:cs="Arial"/>
                <w:sz w:val="22"/>
                <w:szCs w:val="22"/>
              </w:rPr>
              <w:t>Udzielanie świadczeń zdrowotnych w zakresie opieki pielęgniarskiej w  Poliklinice w Ciechanowie - POZ Ostrołęka.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D231" w14:textId="77777777" w:rsidR="00B211CB" w:rsidRPr="007D7932" w:rsidRDefault="00B211CB" w:rsidP="00F436E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11CB">
              <w:rPr>
                <w:rFonts w:ascii="Arial" w:hAnsi="Arial" w:cs="Arial"/>
                <w:b/>
                <w:bCs/>
                <w:sz w:val="22"/>
                <w:szCs w:val="22"/>
              </w:rPr>
              <w:t>Stanisława Kotlarz</w:t>
            </w:r>
          </w:p>
          <w:p w14:paraId="3A189BDC" w14:textId="77777777" w:rsidR="00B211CB" w:rsidRPr="007D7932" w:rsidRDefault="00B211CB" w:rsidP="00F436E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>Psarskiego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211CB">
              <w:rPr>
                <w:rFonts w:ascii="Arial" w:hAnsi="Arial" w:cs="Arial"/>
                <w:sz w:val="22"/>
                <w:szCs w:val="22"/>
              </w:rPr>
              <w:t>15/17</w:t>
            </w:r>
          </w:p>
          <w:p w14:paraId="5D201CB7" w14:textId="77777777" w:rsidR="00B211CB" w:rsidRPr="007D7932" w:rsidRDefault="00B211CB" w:rsidP="00F436E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>07-410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211CB">
              <w:rPr>
                <w:rFonts w:ascii="Arial" w:hAnsi="Arial" w:cs="Arial"/>
                <w:sz w:val="22"/>
                <w:szCs w:val="22"/>
              </w:rPr>
              <w:t>Ostrołęka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A717F" w14:textId="77777777" w:rsidR="00B211CB" w:rsidRPr="007D7932" w:rsidRDefault="00B211CB" w:rsidP="00F436E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0E6E3" w14:textId="77777777" w:rsidR="00B211CB" w:rsidRPr="007D7932" w:rsidRDefault="00B211CB" w:rsidP="00F436E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211CB" w14:paraId="21DD0D7D" w14:textId="77777777" w:rsidTr="00A83E4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014F8" w14:textId="77777777" w:rsidR="00B211CB" w:rsidRPr="007D7932" w:rsidRDefault="00B211CB" w:rsidP="00F436E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211CB">
              <w:rPr>
                <w:rFonts w:ascii="Arial" w:hAnsi="Arial" w:cs="Arial"/>
                <w:sz w:val="22"/>
                <w:szCs w:val="22"/>
              </w:rPr>
              <w:t>Udzielanie świadczeń zdrowotnych w zakresie opieki pielęgniarskiej przeciętnie 50 godzin w miesiącu w Poliklinice w Ciechanowie.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16096" w14:textId="77777777" w:rsidR="00B211CB" w:rsidRPr="007D7932" w:rsidRDefault="00B211CB" w:rsidP="00F436E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11CB">
              <w:rPr>
                <w:rFonts w:ascii="Arial" w:hAnsi="Arial" w:cs="Arial"/>
                <w:b/>
                <w:bCs/>
                <w:sz w:val="22"/>
                <w:szCs w:val="22"/>
              </w:rPr>
              <w:t>Izabela Ogonowska</w:t>
            </w:r>
          </w:p>
          <w:p w14:paraId="518322F2" w14:textId="77777777" w:rsidR="00B211CB" w:rsidRPr="007D7932" w:rsidRDefault="00B211CB" w:rsidP="00F436E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>Kmicica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211CB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2EE0908E" w14:textId="77777777" w:rsidR="00B211CB" w:rsidRPr="007D7932" w:rsidRDefault="00B211CB" w:rsidP="00F436E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>06-400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211CB">
              <w:rPr>
                <w:rFonts w:ascii="Arial" w:hAnsi="Arial" w:cs="Arial"/>
                <w:sz w:val="22"/>
                <w:szCs w:val="22"/>
              </w:rPr>
              <w:t>Ciechanów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66DFA" w14:textId="77777777" w:rsidR="00B211CB" w:rsidRPr="007D7932" w:rsidRDefault="00B211CB" w:rsidP="00F436E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5FA39" w14:textId="77777777" w:rsidR="00B211CB" w:rsidRPr="007D7932" w:rsidRDefault="00B211CB" w:rsidP="00F436E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211CB" w14:paraId="695CB107" w14:textId="77777777" w:rsidTr="00A83E4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B3167" w14:textId="77777777" w:rsidR="00B211CB" w:rsidRPr="007D7932" w:rsidRDefault="00B211CB" w:rsidP="00F436E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211CB">
              <w:rPr>
                <w:rFonts w:ascii="Arial" w:hAnsi="Arial" w:cs="Arial"/>
                <w:sz w:val="22"/>
                <w:szCs w:val="22"/>
              </w:rPr>
              <w:t>Udzielanie świadczeń w zakresie opieki pielęgniarskiej przeciętnie 120 godzin w miesiącu w Poliklinice - Warszawa ul. Sandomierska 5/7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310B7" w14:textId="77777777" w:rsidR="00B211CB" w:rsidRPr="007D7932" w:rsidRDefault="00B211CB" w:rsidP="00F436E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211CB">
              <w:rPr>
                <w:rFonts w:ascii="Arial" w:hAnsi="Arial" w:cs="Arial"/>
                <w:b/>
                <w:bCs/>
                <w:sz w:val="22"/>
                <w:szCs w:val="22"/>
              </w:rPr>
              <w:t>Elzbieta</w:t>
            </w:r>
            <w:proofErr w:type="spellEnd"/>
            <w:r w:rsidRPr="00B211C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Stefaniak</w:t>
            </w:r>
          </w:p>
          <w:p w14:paraId="4824FD38" w14:textId="77777777" w:rsidR="00B211CB" w:rsidRPr="007D7932" w:rsidRDefault="00B211CB" w:rsidP="00F436E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>Okulickiego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211CB">
              <w:rPr>
                <w:rFonts w:ascii="Arial" w:hAnsi="Arial" w:cs="Arial"/>
                <w:sz w:val="22"/>
                <w:szCs w:val="22"/>
              </w:rPr>
              <w:t>2/42</w:t>
            </w:r>
          </w:p>
          <w:p w14:paraId="4E1324C9" w14:textId="77777777" w:rsidR="00B211CB" w:rsidRPr="007D7932" w:rsidRDefault="00B211CB" w:rsidP="00F436E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>03-984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211CB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70BE2" w14:textId="77777777" w:rsidR="00B211CB" w:rsidRPr="007D7932" w:rsidRDefault="00B211CB" w:rsidP="00F436E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FC747" w14:textId="77777777" w:rsidR="00B211CB" w:rsidRPr="007D7932" w:rsidRDefault="00B211CB" w:rsidP="00F436E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24004943" w14:textId="77777777" w:rsidR="00A02E94" w:rsidRDefault="00A02E94" w:rsidP="00A02E94">
      <w:pPr>
        <w:spacing w:before="120"/>
        <w:jc w:val="both"/>
        <w:rPr>
          <w:rFonts w:ascii="Arial" w:hAnsi="Arial" w:cs="Arial"/>
          <w:color w:val="000000"/>
        </w:rPr>
      </w:pPr>
    </w:p>
    <w:p w14:paraId="3A076283" w14:textId="77777777" w:rsidR="00A02E94" w:rsidRDefault="00A02E94" w:rsidP="00A02E94">
      <w:pPr>
        <w:spacing w:after="120"/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3A87CF6A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85B06E5" w14:textId="77777777" w:rsidR="00A02E94" w:rsidRPr="007D7932" w:rsidRDefault="00A02E94" w:rsidP="005C35E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72447B8" w14:textId="77777777" w:rsidR="00A02E94" w:rsidRPr="007D7932" w:rsidRDefault="00A02E94" w:rsidP="005C35E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5E05773" w14:textId="77777777" w:rsidR="00A02E94" w:rsidRPr="007D7932" w:rsidRDefault="00A02E94" w:rsidP="005C35E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B211CB" w14:paraId="512554AF" w14:textId="77777777" w:rsidTr="00F436EE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72CDA12" w14:textId="77777777" w:rsidR="00B211CB" w:rsidRPr="007D7932" w:rsidRDefault="00B211CB" w:rsidP="00F436EE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EB69FBB" w14:textId="77777777" w:rsidR="00B211CB" w:rsidRPr="007D7932" w:rsidRDefault="00B211CB" w:rsidP="00F436EE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11C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Danuta Elżbieta </w:t>
            </w:r>
            <w:proofErr w:type="spellStart"/>
            <w:r w:rsidRPr="00B211CB">
              <w:rPr>
                <w:rFonts w:ascii="Arial" w:hAnsi="Arial" w:cs="Arial"/>
                <w:b/>
                <w:bCs/>
                <w:sz w:val="22"/>
                <w:szCs w:val="22"/>
              </w:rPr>
              <w:t>Trypucka</w:t>
            </w:r>
            <w:proofErr w:type="spellEnd"/>
          </w:p>
          <w:p w14:paraId="1F1AB5CF" w14:textId="77777777" w:rsidR="00B211CB" w:rsidRPr="007D7932" w:rsidRDefault="00B211CB" w:rsidP="00F436E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>Kraszewskiego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211CB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EBD76C0" w14:textId="77777777" w:rsidR="00B211CB" w:rsidRPr="007D7932" w:rsidRDefault="00B211CB" w:rsidP="00F436EE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>08-110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211CB">
              <w:rPr>
                <w:rFonts w:ascii="Arial" w:hAnsi="Arial" w:cs="Arial"/>
                <w:sz w:val="22"/>
                <w:szCs w:val="22"/>
              </w:rPr>
              <w:t>Siedlce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819891" w14:textId="77777777" w:rsidR="00B211CB" w:rsidRDefault="00B211CB" w:rsidP="00F436EE">
            <w:p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>Oferta odrzucona w zadaniu 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B211CB">
              <w:rPr>
                <w:rFonts w:ascii="Arial" w:hAnsi="Arial" w:cs="Arial"/>
                <w:b/>
                <w:sz w:val="22"/>
                <w:szCs w:val="22"/>
              </w:rPr>
              <w:t>Art. 226 ust. 1 pkt 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7C6ACF8" w14:textId="77777777" w:rsidR="00B211CB" w:rsidRPr="0013621B" w:rsidRDefault="00B211CB" w:rsidP="00F436EE">
            <w:pPr>
              <w:spacing w:before="60"/>
              <w:rPr>
                <w:rFonts w:ascii="Arial" w:hAnsi="Arial" w:cs="Arial"/>
                <w:sz w:val="12"/>
                <w:szCs w:val="12"/>
              </w:rPr>
            </w:pPr>
          </w:p>
          <w:p w14:paraId="1BE68C13" w14:textId="77777777" w:rsidR="00B211CB" w:rsidRPr="007D7932" w:rsidRDefault="00B211CB" w:rsidP="00F436EE">
            <w:pPr>
              <w:spacing w:after="40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7698709E" w14:textId="77777777" w:rsidR="00B211CB" w:rsidRPr="007D7932" w:rsidRDefault="00B211CB" w:rsidP="00F436EE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211CB">
              <w:rPr>
                <w:rFonts w:ascii="Arial" w:hAnsi="Arial" w:cs="Arial"/>
                <w:sz w:val="22"/>
                <w:szCs w:val="22"/>
              </w:rPr>
              <w:t>Brak podpisu elektronicznego</w:t>
            </w:r>
          </w:p>
        </w:tc>
      </w:tr>
    </w:tbl>
    <w:p w14:paraId="202E9E02" w14:textId="77777777" w:rsidR="00A02E94" w:rsidRDefault="00A02E94" w:rsidP="00A02E94">
      <w:pPr>
        <w:spacing w:before="120" w:after="120"/>
        <w:jc w:val="both"/>
        <w:rPr>
          <w:rFonts w:ascii="Arial" w:hAnsi="Arial" w:cs="Arial"/>
          <w:color w:val="000000"/>
          <w:sz w:val="16"/>
          <w:szCs w:val="16"/>
        </w:rPr>
      </w:pPr>
    </w:p>
    <w:p w14:paraId="377083CD" w14:textId="77777777" w:rsidR="00A02E94" w:rsidRDefault="00A02E94" w:rsidP="007D7932">
      <w:pPr>
        <w:spacing w:after="40" w:line="360" w:lineRule="auto"/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727D177A" w14:textId="77777777" w:rsidR="00A02E94" w:rsidRDefault="00A02E94" w:rsidP="007D793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B211CB">
        <w:rPr>
          <w:rFonts w:ascii="Arial" w:hAnsi="Arial" w:cs="Arial"/>
        </w:rPr>
        <w:t>nie krótszym niż 5 dni od dnia przesłania niniejszej informacji o wyborze najkorzystniejszej oferty.</w:t>
      </w:r>
    </w:p>
    <w:p w14:paraId="43FA9284" w14:textId="77777777" w:rsidR="00A02E94" w:rsidRDefault="00A02E94" w:rsidP="0013621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7ED39AB4" w14:textId="77777777" w:rsidR="0013621B" w:rsidRPr="00C6247D" w:rsidRDefault="0013621B" w:rsidP="0013621B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16E2F9E8" w14:textId="77777777" w:rsidR="0013621B" w:rsidRPr="00D50535" w:rsidRDefault="0013621B" w:rsidP="0013621B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1C99FF57" w14:textId="77777777" w:rsidR="0013621B" w:rsidRPr="004B39E0" w:rsidRDefault="0013621B" w:rsidP="0013621B">
      <w:pPr>
        <w:spacing w:after="360" w:line="360" w:lineRule="auto"/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5AE58013" w14:textId="01BCAFF6" w:rsidR="008642B3" w:rsidRPr="0013621B" w:rsidRDefault="00B211CB" w:rsidP="0013621B">
      <w:pPr>
        <w:jc w:val="right"/>
        <w:rPr>
          <w:rFonts w:ascii="Arial" w:hAnsi="Arial" w:cs="Arial"/>
          <w:vertAlign w:val="superscript"/>
        </w:rPr>
      </w:pPr>
      <w:r w:rsidRPr="00B211CB">
        <w:rPr>
          <w:rFonts w:ascii="Arial" w:hAnsi="Arial" w:cs="Arial"/>
        </w:rPr>
        <w:t>Zofia</w:t>
      </w:r>
      <w:r w:rsidR="0013621B" w:rsidRPr="004B39E0">
        <w:rPr>
          <w:rFonts w:ascii="Arial" w:hAnsi="Arial" w:cs="Arial"/>
        </w:rPr>
        <w:t xml:space="preserve"> </w:t>
      </w:r>
      <w:bookmarkEnd w:id="0"/>
      <w:r w:rsidRPr="00B211CB">
        <w:rPr>
          <w:rFonts w:ascii="Arial" w:hAnsi="Arial" w:cs="Arial"/>
        </w:rPr>
        <w:t>Felczak</w:t>
      </w:r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9118DA" w14:textId="77777777" w:rsidR="00002C38" w:rsidRDefault="00002C38">
      <w:r>
        <w:separator/>
      </w:r>
    </w:p>
  </w:endnote>
  <w:endnote w:type="continuationSeparator" w:id="0">
    <w:p w14:paraId="73E7E934" w14:textId="77777777" w:rsidR="00002C38" w:rsidRDefault="00002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CF06C4" w14:textId="77777777" w:rsidR="00B211CB" w:rsidRDefault="00B211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06C587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7D4BA0A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6F1DDFC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1BCD10" w14:textId="77777777" w:rsidR="00B211CB" w:rsidRDefault="00B211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95C4F7" w14:textId="77777777" w:rsidR="00002C38" w:rsidRDefault="00002C38">
      <w:r>
        <w:separator/>
      </w:r>
    </w:p>
  </w:footnote>
  <w:footnote w:type="continuationSeparator" w:id="0">
    <w:p w14:paraId="1C1A2517" w14:textId="77777777" w:rsidR="00002C38" w:rsidRDefault="00002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5759C" w14:textId="77777777" w:rsidR="00B211CB" w:rsidRDefault="00B211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23C393" w14:textId="77777777" w:rsidR="00B211CB" w:rsidRDefault="00B211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634F8F" w14:textId="77777777" w:rsidR="00B211CB" w:rsidRDefault="00B211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C38"/>
    <w:rsid w:val="00002C38"/>
    <w:rsid w:val="00022322"/>
    <w:rsid w:val="00042497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83E42"/>
    <w:rsid w:val="00A91321"/>
    <w:rsid w:val="00AA02AC"/>
    <w:rsid w:val="00B211CB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8ED"/>
    <w:rsid w:val="00CA0B33"/>
    <w:rsid w:val="00CA3511"/>
    <w:rsid w:val="00D01E5B"/>
    <w:rsid w:val="00D04203"/>
    <w:rsid w:val="00D26ED6"/>
    <w:rsid w:val="00D30F1F"/>
    <w:rsid w:val="00D42C90"/>
    <w:rsid w:val="00D8427E"/>
    <w:rsid w:val="00DA79D8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  <w:rsid w:val="00FF4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19186D"/>
  <w15:chartTrackingRefBased/>
  <w15:docId w15:val="{1482CF54-D525-45F0-8CAB-91311620E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%20Felcz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4</Pages>
  <Words>635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Zofia Felczak</dc:creator>
  <cp:keywords/>
  <dc:description/>
  <cp:lastModifiedBy>Felczak Zofia</cp:lastModifiedBy>
  <cp:revision>3</cp:revision>
  <cp:lastPrinted>1899-12-31T23:00:00Z</cp:lastPrinted>
  <dcterms:created xsi:type="dcterms:W3CDTF">2024-08-27T13:13:00Z</dcterms:created>
  <dcterms:modified xsi:type="dcterms:W3CDTF">2024-08-27T13:16:00Z</dcterms:modified>
</cp:coreProperties>
</file>