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8D05AD" w14:textId="77777777" w:rsidR="00986737" w:rsidRPr="009432A1" w:rsidRDefault="003408C6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408C6">
        <w:rPr>
          <w:rFonts w:ascii="Arial" w:hAnsi="Arial" w:cs="Arial"/>
          <w:sz w:val="24"/>
          <w:szCs w:val="24"/>
        </w:rPr>
        <w:t>Warszawa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408C6">
        <w:rPr>
          <w:rFonts w:ascii="Arial" w:hAnsi="Arial" w:cs="Arial"/>
          <w:sz w:val="24"/>
          <w:szCs w:val="24"/>
        </w:rPr>
        <w:t>2024-08-27</w:t>
      </w:r>
    </w:p>
    <w:p w14:paraId="541F609D" w14:textId="77777777" w:rsidR="00986737" w:rsidRPr="009432A1" w:rsidRDefault="003408C6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408C6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52CA4BAA" w14:textId="77777777" w:rsidR="00986737" w:rsidRPr="009432A1" w:rsidRDefault="003408C6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3408C6">
        <w:rPr>
          <w:rFonts w:ascii="Arial" w:hAnsi="Arial" w:cs="Arial"/>
          <w:sz w:val="24"/>
          <w:szCs w:val="24"/>
        </w:rPr>
        <w:t>Wołoska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408C6">
        <w:rPr>
          <w:rFonts w:ascii="Arial" w:hAnsi="Arial" w:cs="Arial"/>
          <w:sz w:val="24"/>
          <w:szCs w:val="24"/>
        </w:rPr>
        <w:t>137</w:t>
      </w:r>
    </w:p>
    <w:p w14:paraId="35C5906D" w14:textId="77777777" w:rsidR="00986737" w:rsidRPr="009432A1" w:rsidRDefault="003408C6" w:rsidP="00986737">
      <w:pPr>
        <w:rPr>
          <w:rFonts w:ascii="Arial" w:hAnsi="Arial" w:cs="Arial"/>
          <w:sz w:val="24"/>
          <w:szCs w:val="24"/>
        </w:rPr>
      </w:pPr>
      <w:r w:rsidRPr="003408C6">
        <w:rPr>
          <w:rFonts w:ascii="Arial" w:hAnsi="Arial" w:cs="Arial"/>
          <w:sz w:val="24"/>
          <w:szCs w:val="24"/>
        </w:rPr>
        <w:t>02-507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408C6">
        <w:rPr>
          <w:rFonts w:ascii="Arial" w:hAnsi="Arial" w:cs="Arial"/>
          <w:sz w:val="24"/>
          <w:szCs w:val="24"/>
        </w:rPr>
        <w:t>Warszawa</w:t>
      </w:r>
    </w:p>
    <w:p w14:paraId="77426D00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A5C9D2C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3C0426E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068AB5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75DE4B6" w14:textId="77777777" w:rsidR="00986737" w:rsidRPr="00B75E2A" w:rsidRDefault="00986737" w:rsidP="00B75E2A">
      <w:pPr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75E2A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B75E2A">
        <w:rPr>
          <w:rFonts w:ascii="Arial" w:hAnsi="Arial" w:cs="Arial"/>
          <w:sz w:val="22"/>
          <w:szCs w:val="22"/>
        </w:rPr>
        <w:t>postępowania o udzielenie zamówienia publicznego</w:t>
      </w:r>
      <w:r w:rsidRPr="00B75E2A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75E2A" w14:paraId="7F0E9798" w14:textId="77777777" w:rsidTr="005A632E">
        <w:tc>
          <w:tcPr>
            <w:tcW w:w="2269" w:type="dxa"/>
            <w:shd w:val="clear" w:color="auto" w:fill="auto"/>
          </w:tcPr>
          <w:p w14:paraId="081BD431" w14:textId="77777777" w:rsidR="00986737" w:rsidRPr="00B75E2A" w:rsidRDefault="00986737" w:rsidP="00B75E2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A80683" w14:textId="77777777" w:rsidR="00986737" w:rsidRPr="00B75E2A" w:rsidRDefault="003408C6" w:rsidP="00B75E2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75E2A">
              <w:rPr>
                <w:rFonts w:ascii="Arial" w:hAnsi="Arial" w:cs="Arial"/>
                <w:bCs/>
                <w:sz w:val="22"/>
                <w:szCs w:val="22"/>
              </w:rPr>
              <w:t>Udzielanie świadczeń zdrowotnych w zakresie opieki pielęgniarskiej w Poliklinikach PIM MSWiA</w:t>
            </w:r>
            <w:r w:rsidR="00986737" w:rsidRPr="00B75E2A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3408C6" w:rsidRPr="00B75E2A" w14:paraId="028BEA92" w14:textId="77777777" w:rsidTr="00876A0E">
        <w:tc>
          <w:tcPr>
            <w:tcW w:w="2269" w:type="dxa"/>
            <w:shd w:val="clear" w:color="auto" w:fill="auto"/>
          </w:tcPr>
          <w:p w14:paraId="6DDA9169" w14:textId="77777777" w:rsidR="003408C6" w:rsidRPr="00B75E2A" w:rsidRDefault="003408C6" w:rsidP="00B75E2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5095843" w14:textId="77777777" w:rsidR="003408C6" w:rsidRPr="00B75E2A" w:rsidRDefault="003408C6" w:rsidP="00B75E2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75E2A">
              <w:rPr>
                <w:rFonts w:ascii="Arial" w:hAnsi="Arial" w:cs="Arial"/>
                <w:bCs/>
                <w:sz w:val="22"/>
                <w:szCs w:val="22"/>
              </w:rPr>
              <w:t>PIM-SK-2375/49/24</w:t>
            </w:r>
          </w:p>
        </w:tc>
      </w:tr>
    </w:tbl>
    <w:p w14:paraId="7856ADDE" w14:textId="25D20FF5" w:rsidR="00D665F5" w:rsidRPr="00B75E2A" w:rsidRDefault="00D665F5" w:rsidP="00B75E2A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B75E2A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B75E2A">
        <w:rPr>
          <w:rFonts w:ascii="Arial" w:hAnsi="Arial" w:cs="Arial"/>
          <w:sz w:val="22"/>
          <w:szCs w:val="22"/>
        </w:rPr>
        <w:t>2</w:t>
      </w:r>
      <w:r w:rsidRPr="00B75E2A">
        <w:rPr>
          <w:rFonts w:ascii="Arial" w:hAnsi="Arial" w:cs="Arial"/>
          <w:sz w:val="22"/>
          <w:szCs w:val="22"/>
        </w:rPr>
        <w:t xml:space="preserve"> ust. 5 </w:t>
      </w:r>
      <w:r w:rsidRPr="00B75E2A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B75E2A">
        <w:rPr>
          <w:rFonts w:ascii="Arial" w:hAnsi="Arial" w:cs="Arial"/>
          <w:sz w:val="22"/>
          <w:szCs w:val="22"/>
        </w:rPr>
        <w:t xml:space="preserve"> </w:t>
      </w:r>
      <w:r w:rsidR="003408C6" w:rsidRPr="00B75E2A">
        <w:rPr>
          <w:rFonts w:ascii="Arial" w:hAnsi="Arial" w:cs="Arial"/>
          <w:sz w:val="22"/>
          <w:szCs w:val="22"/>
        </w:rPr>
        <w:t>(</w:t>
      </w:r>
      <w:proofErr w:type="spellStart"/>
      <w:r w:rsidR="003408C6" w:rsidRPr="00B75E2A">
        <w:rPr>
          <w:rFonts w:ascii="Arial" w:hAnsi="Arial" w:cs="Arial"/>
          <w:sz w:val="22"/>
          <w:szCs w:val="22"/>
        </w:rPr>
        <w:t>t.j</w:t>
      </w:r>
      <w:proofErr w:type="spellEnd"/>
      <w:r w:rsidR="003408C6" w:rsidRPr="00B75E2A">
        <w:rPr>
          <w:rFonts w:ascii="Arial" w:hAnsi="Arial" w:cs="Arial"/>
          <w:sz w:val="22"/>
          <w:szCs w:val="22"/>
        </w:rPr>
        <w:t>. Dz. U. z 2023</w:t>
      </w:r>
      <w:r w:rsidR="00B75E2A" w:rsidRPr="00B75E2A">
        <w:rPr>
          <w:rFonts w:ascii="Arial" w:hAnsi="Arial" w:cs="Arial"/>
          <w:sz w:val="22"/>
          <w:szCs w:val="22"/>
        </w:rPr>
        <w:t xml:space="preserve"> </w:t>
      </w:r>
      <w:r w:rsidR="003408C6" w:rsidRPr="00B75E2A">
        <w:rPr>
          <w:rFonts w:ascii="Arial" w:hAnsi="Arial" w:cs="Arial"/>
          <w:sz w:val="22"/>
          <w:szCs w:val="22"/>
        </w:rPr>
        <w:t>r. poz. 1605)</w:t>
      </w:r>
      <w:r w:rsidR="00490DC0" w:rsidRPr="00B75E2A">
        <w:rPr>
          <w:rFonts w:ascii="Arial" w:hAnsi="Arial" w:cs="Arial"/>
          <w:sz w:val="22"/>
          <w:szCs w:val="22"/>
        </w:rPr>
        <w:t xml:space="preserve"> </w:t>
      </w:r>
      <w:r w:rsidRPr="00B75E2A">
        <w:rPr>
          <w:rFonts w:ascii="Arial" w:hAnsi="Arial" w:cs="Arial"/>
          <w:sz w:val="22"/>
          <w:szCs w:val="22"/>
        </w:rPr>
        <w:t>udostępnia</w:t>
      </w:r>
      <w:r w:rsidR="00F95C33" w:rsidRPr="00B75E2A">
        <w:rPr>
          <w:rFonts w:ascii="Arial" w:hAnsi="Arial" w:cs="Arial"/>
          <w:sz w:val="22"/>
          <w:szCs w:val="22"/>
        </w:rPr>
        <w:t xml:space="preserve"> </w:t>
      </w:r>
      <w:r w:rsidR="004C7E9B" w:rsidRPr="00B75E2A">
        <w:rPr>
          <w:rFonts w:ascii="Arial" w:hAnsi="Arial" w:cs="Arial"/>
          <w:sz w:val="22"/>
          <w:szCs w:val="22"/>
        </w:rPr>
        <w:t>informacj</w:t>
      </w:r>
      <w:r w:rsidR="00577BC6" w:rsidRPr="00B75E2A">
        <w:rPr>
          <w:rFonts w:ascii="Arial" w:hAnsi="Arial" w:cs="Arial"/>
          <w:sz w:val="22"/>
          <w:szCs w:val="22"/>
        </w:rPr>
        <w:t>ę</w:t>
      </w:r>
      <w:r w:rsidR="00035488" w:rsidRPr="00B75E2A">
        <w:rPr>
          <w:rFonts w:ascii="Arial" w:hAnsi="Arial" w:cs="Arial"/>
          <w:sz w:val="22"/>
          <w:szCs w:val="22"/>
        </w:rPr>
        <w:t xml:space="preserve"> z otwarcia ofert</w:t>
      </w:r>
      <w:r w:rsidR="00577BC6" w:rsidRPr="00B75E2A">
        <w:rPr>
          <w:rFonts w:ascii="Arial" w:hAnsi="Arial" w:cs="Arial"/>
          <w:sz w:val="22"/>
          <w:szCs w:val="22"/>
        </w:rPr>
        <w:t>.</w:t>
      </w:r>
    </w:p>
    <w:p w14:paraId="30592053" w14:textId="77777777" w:rsidR="00A80738" w:rsidRPr="00B75E2A" w:rsidRDefault="00D665F5" w:rsidP="00B75E2A">
      <w:pPr>
        <w:spacing w:before="120" w:after="60"/>
        <w:jc w:val="both"/>
        <w:rPr>
          <w:rFonts w:ascii="Arial" w:hAnsi="Arial" w:cs="Arial"/>
          <w:sz w:val="22"/>
          <w:szCs w:val="22"/>
        </w:rPr>
      </w:pPr>
      <w:r w:rsidRPr="00B75E2A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B75E2A">
        <w:rPr>
          <w:rFonts w:ascii="Arial" w:hAnsi="Arial" w:cs="Arial"/>
          <w:sz w:val="22"/>
          <w:szCs w:val="22"/>
        </w:rPr>
        <w:t xml:space="preserve"> w dniu </w:t>
      </w:r>
      <w:r w:rsidR="003408C6" w:rsidRPr="00B75E2A">
        <w:rPr>
          <w:rFonts w:ascii="Arial" w:hAnsi="Arial" w:cs="Arial"/>
          <w:sz w:val="22"/>
          <w:szCs w:val="22"/>
        </w:rPr>
        <w:t>27/08/2024</w:t>
      </w:r>
      <w:r w:rsidR="00FF4AB1" w:rsidRPr="00B75E2A">
        <w:rPr>
          <w:rFonts w:ascii="Arial" w:hAnsi="Arial" w:cs="Arial"/>
          <w:sz w:val="22"/>
          <w:szCs w:val="22"/>
        </w:rPr>
        <w:t xml:space="preserve"> o godz. </w:t>
      </w:r>
      <w:r w:rsidR="003408C6" w:rsidRPr="00B75E2A">
        <w:rPr>
          <w:rFonts w:ascii="Arial" w:hAnsi="Arial" w:cs="Arial"/>
          <w:sz w:val="22"/>
          <w:szCs w:val="22"/>
        </w:rPr>
        <w:t>09:30</w:t>
      </w:r>
      <w:r w:rsidRPr="00B75E2A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75E2A" w14:paraId="0B234FBE" w14:textId="77777777" w:rsidTr="005A632E">
        <w:tc>
          <w:tcPr>
            <w:tcW w:w="1276" w:type="dxa"/>
            <w:shd w:val="clear" w:color="auto" w:fill="F2F2F2"/>
            <w:vAlign w:val="center"/>
          </w:tcPr>
          <w:p w14:paraId="6639E199" w14:textId="77777777" w:rsidR="006B27ED" w:rsidRPr="00B75E2A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Oferta n</w:t>
            </w:r>
            <w:r w:rsidR="006B27ED" w:rsidRPr="00B75E2A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590956E" w14:textId="77777777" w:rsidR="006B27ED" w:rsidRPr="00B75E2A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6C1778D" w14:textId="77777777" w:rsidR="006B27ED" w:rsidRPr="00B75E2A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71426D9" w14:textId="77777777" w:rsidR="006B27ED" w:rsidRPr="00B75E2A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3408C6" w:rsidRPr="00B75E2A" w14:paraId="278A756C" w14:textId="77777777" w:rsidTr="00876A0E">
        <w:tc>
          <w:tcPr>
            <w:tcW w:w="1276" w:type="dxa"/>
            <w:shd w:val="clear" w:color="auto" w:fill="auto"/>
            <w:vAlign w:val="center"/>
          </w:tcPr>
          <w:p w14:paraId="64B6D7A1" w14:textId="77777777" w:rsidR="003408C6" w:rsidRPr="00B75E2A" w:rsidRDefault="003408C6" w:rsidP="00876A0E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7B30C0" w14:textId="77777777" w:rsidR="003408C6" w:rsidRPr="00B75E2A" w:rsidRDefault="003408C6" w:rsidP="00876A0E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20A19DA" w14:textId="77777777" w:rsidR="003408C6" w:rsidRPr="00B75E2A" w:rsidRDefault="003408C6" w:rsidP="00876A0E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Izabela Ogonowska</w:t>
            </w:r>
          </w:p>
          <w:p w14:paraId="088EB3D0" w14:textId="77777777" w:rsidR="003408C6" w:rsidRPr="00B75E2A" w:rsidRDefault="003408C6" w:rsidP="00876A0E">
            <w:pPr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Kmicica</w:t>
            </w:r>
            <w:r w:rsidRPr="00B75E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5E2A">
              <w:rPr>
                <w:rFonts w:ascii="Arial" w:hAnsi="Arial" w:cs="Arial"/>
                <w:sz w:val="22"/>
                <w:szCs w:val="22"/>
              </w:rPr>
              <w:t>3</w:t>
            </w:r>
            <w:r w:rsidRPr="00B75E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594F087" w14:textId="77777777" w:rsidR="003408C6" w:rsidRPr="00B75E2A" w:rsidRDefault="003408C6" w:rsidP="00876A0E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06-400</w:t>
            </w:r>
            <w:r w:rsidRPr="00B75E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5E2A">
              <w:rPr>
                <w:rFonts w:ascii="Arial" w:hAnsi="Arial" w:cs="Arial"/>
                <w:sz w:val="22"/>
                <w:szCs w:val="22"/>
              </w:rPr>
              <w:t>Ciechanów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DC4D34" w14:textId="77777777" w:rsidR="003408C6" w:rsidRPr="00B75E2A" w:rsidRDefault="003408C6" w:rsidP="00876A0E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15 000.00 zł</w:t>
            </w:r>
          </w:p>
        </w:tc>
      </w:tr>
      <w:tr w:rsidR="003408C6" w:rsidRPr="00B75E2A" w14:paraId="708A6A1D" w14:textId="77777777" w:rsidTr="00876A0E">
        <w:tc>
          <w:tcPr>
            <w:tcW w:w="1276" w:type="dxa"/>
            <w:shd w:val="clear" w:color="auto" w:fill="auto"/>
            <w:vAlign w:val="center"/>
          </w:tcPr>
          <w:p w14:paraId="05C76630" w14:textId="77777777" w:rsidR="003408C6" w:rsidRPr="00B75E2A" w:rsidRDefault="003408C6" w:rsidP="00876A0E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A7EA85" w14:textId="77777777" w:rsidR="003408C6" w:rsidRPr="00B75E2A" w:rsidRDefault="003408C6" w:rsidP="00876A0E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DDCDB2A" w14:textId="77777777" w:rsidR="003408C6" w:rsidRPr="00B75E2A" w:rsidRDefault="003408C6" w:rsidP="00876A0E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 xml:space="preserve">Danuta Elżbieta </w:t>
            </w:r>
            <w:proofErr w:type="spellStart"/>
            <w:r w:rsidRPr="00B75E2A">
              <w:rPr>
                <w:rFonts w:ascii="Arial" w:hAnsi="Arial" w:cs="Arial"/>
                <w:sz w:val="22"/>
                <w:szCs w:val="22"/>
              </w:rPr>
              <w:t>Trypucka</w:t>
            </w:r>
            <w:proofErr w:type="spellEnd"/>
          </w:p>
          <w:p w14:paraId="5CD0B4D8" w14:textId="77777777" w:rsidR="003408C6" w:rsidRPr="00B75E2A" w:rsidRDefault="003408C6" w:rsidP="00876A0E">
            <w:pPr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Kraszewskiego</w:t>
            </w:r>
            <w:r w:rsidRPr="00B75E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5E2A">
              <w:rPr>
                <w:rFonts w:ascii="Arial" w:hAnsi="Arial" w:cs="Arial"/>
                <w:sz w:val="22"/>
                <w:szCs w:val="22"/>
              </w:rPr>
              <w:t>7</w:t>
            </w:r>
            <w:r w:rsidRPr="00B75E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DB6B376" w14:textId="77777777" w:rsidR="003408C6" w:rsidRPr="00B75E2A" w:rsidRDefault="003408C6" w:rsidP="00876A0E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08-110</w:t>
            </w:r>
            <w:r w:rsidRPr="00B75E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5E2A">
              <w:rPr>
                <w:rFonts w:ascii="Arial" w:hAnsi="Arial" w:cs="Arial"/>
                <w:sz w:val="22"/>
                <w:szCs w:val="22"/>
              </w:rPr>
              <w:t>Siedlce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0F8C68" w14:textId="77777777" w:rsidR="003408C6" w:rsidRPr="00B75E2A" w:rsidRDefault="003408C6" w:rsidP="00876A0E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90 000.00 zł</w:t>
            </w:r>
          </w:p>
        </w:tc>
      </w:tr>
      <w:tr w:rsidR="003408C6" w:rsidRPr="00B75E2A" w14:paraId="0BE08B43" w14:textId="77777777" w:rsidTr="00876A0E">
        <w:tc>
          <w:tcPr>
            <w:tcW w:w="1276" w:type="dxa"/>
            <w:shd w:val="clear" w:color="auto" w:fill="auto"/>
            <w:vAlign w:val="center"/>
          </w:tcPr>
          <w:p w14:paraId="0915CFF4" w14:textId="77777777" w:rsidR="003408C6" w:rsidRPr="00B75E2A" w:rsidRDefault="003408C6" w:rsidP="00876A0E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D76908" w14:textId="77777777" w:rsidR="003408C6" w:rsidRPr="00B75E2A" w:rsidRDefault="003408C6" w:rsidP="00876A0E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6E523E1" w14:textId="77777777" w:rsidR="003408C6" w:rsidRPr="00B75E2A" w:rsidRDefault="003408C6" w:rsidP="00876A0E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75E2A">
              <w:rPr>
                <w:rFonts w:ascii="Arial" w:hAnsi="Arial" w:cs="Arial"/>
                <w:sz w:val="22"/>
                <w:szCs w:val="22"/>
              </w:rPr>
              <w:t>Elzbieta</w:t>
            </w:r>
            <w:proofErr w:type="spellEnd"/>
            <w:r w:rsidRPr="00B75E2A">
              <w:rPr>
                <w:rFonts w:ascii="Arial" w:hAnsi="Arial" w:cs="Arial"/>
                <w:sz w:val="22"/>
                <w:szCs w:val="22"/>
              </w:rPr>
              <w:t xml:space="preserve"> Stefaniak</w:t>
            </w:r>
          </w:p>
          <w:p w14:paraId="4F9E75FC" w14:textId="77777777" w:rsidR="003408C6" w:rsidRPr="00B75E2A" w:rsidRDefault="003408C6" w:rsidP="00876A0E">
            <w:pPr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Okulickiego</w:t>
            </w:r>
            <w:r w:rsidRPr="00B75E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5E2A">
              <w:rPr>
                <w:rFonts w:ascii="Arial" w:hAnsi="Arial" w:cs="Arial"/>
                <w:sz w:val="22"/>
                <w:szCs w:val="22"/>
              </w:rPr>
              <w:t>2/42</w:t>
            </w:r>
            <w:r w:rsidRPr="00B75E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D211925" w14:textId="77777777" w:rsidR="003408C6" w:rsidRPr="00B75E2A" w:rsidRDefault="003408C6" w:rsidP="00876A0E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03-984</w:t>
            </w:r>
            <w:r w:rsidRPr="00B75E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5E2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CE56B0" w14:textId="77777777" w:rsidR="003408C6" w:rsidRPr="00B75E2A" w:rsidRDefault="003408C6" w:rsidP="00876A0E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86 400.00 zł</w:t>
            </w:r>
          </w:p>
        </w:tc>
      </w:tr>
      <w:tr w:rsidR="003408C6" w:rsidRPr="00B75E2A" w14:paraId="16BC09BD" w14:textId="77777777" w:rsidTr="00876A0E">
        <w:tc>
          <w:tcPr>
            <w:tcW w:w="1276" w:type="dxa"/>
            <w:shd w:val="clear" w:color="auto" w:fill="auto"/>
            <w:vAlign w:val="center"/>
          </w:tcPr>
          <w:p w14:paraId="404B3D57" w14:textId="77777777" w:rsidR="003408C6" w:rsidRPr="00B75E2A" w:rsidRDefault="003408C6" w:rsidP="00876A0E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7D0EB2" w14:textId="77777777" w:rsidR="003408C6" w:rsidRPr="00B75E2A" w:rsidRDefault="003408C6" w:rsidP="00876A0E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5A97F35" w14:textId="77777777" w:rsidR="003408C6" w:rsidRPr="00B75E2A" w:rsidRDefault="003408C6" w:rsidP="00876A0E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 xml:space="preserve">Krystyna </w:t>
            </w:r>
            <w:proofErr w:type="spellStart"/>
            <w:r w:rsidRPr="00B75E2A">
              <w:rPr>
                <w:rFonts w:ascii="Arial" w:hAnsi="Arial" w:cs="Arial"/>
                <w:sz w:val="22"/>
                <w:szCs w:val="22"/>
              </w:rPr>
              <w:t>Biardzka</w:t>
            </w:r>
            <w:proofErr w:type="spellEnd"/>
          </w:p>
          <w:p w14:paraId="6281E51A" w14:textId="77777777" w:rsidR="003408C6" w:rsidRPr="00B75E2A" w:rsidRDefault="003408C6" w:rsidP="00876A0E">
            <w:pPr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Żytnia</w:t>
            </w:r>
            <w:r w:rsidRPr="00B75E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5E2A">
              <w:rPr>
                <w:rFonts w:ascii="Arial" w:hAnsi="Arial" w:cs="Arial"/>
                <w:sz w:val="22"/>
                <w:szCs w:val="22"/>
              </w:rPr>
              <w:t>88</w:t>
            </w:r>
            <w:r w:rsidRPr="00B75E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C3EEFE9" w14:textId="77777777" w:rsidR="003408C6" w:rsidRPr="00B75E2A" w:rsidRDefault="003408C6" w:rsidP="00876A0E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08-110</w:t>
            </w:r>
            <w:r w:rsidRPr="00B75E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5E2A">
              <w:rPr>
                <w:rFonts w:ascii="Arial" w:hAnsi="Arial" w:cs="Arial"/>
                <w:sz w:val="22"/>
                <w:szCs w:val="22"/>
              </w:rPr>
              <w:t>Siedlce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8692D8" w14:textId="77777777" w:rsidR="003408C6" w:rsidRPr="00B75E2A" w:rsidRDefault="003408C6" w:rsidP="00876A0E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90 000.00 zł</w:t>
            </w:r>
          </w:p>
        </w:tc>
      </w:tr>
      <w:tr w:rsidR="003408C6" w:rsidRPr="00B75E2A" w14:paraId="30AFBC0A" w14:textId="77777777" w:rsidTr="00876A0E">
        <w:tc>
          <w:tcPr>
            <w:tcW w:w="1276" w:type="dxa"/>
            <w:shd w:val="clear" w:color="auto" w:fill="auto"/>
            <w:vAlign w:val="center"/>
          </w:tcPr>
          <w:p w14:paraId="46CE6403" w14:textId="77777777" w:rsidR="003408C6" w:rsidRPr="00B75E2A" w:rsidRDefault="003408C6" w:rsidP="00876A0E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DFA473" w14:textId="77777777" w:rsidR="003408C6" w:rsidRPr="00B75E2A" w:rsidRDefault="003408C6" w:rsidP="00876A0E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CB4B60D" w14:textId="77777777" w:rsidR="003408C6" w:rsidRPr="00B75E2A" w:rsidRDefault="003408C6" w:rsidP="00876A0E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Stanisława Kotlarz</w:t>
            </w:r>
          </w:p>
          <w:p w14:paraId="3BB90EAD" w14:textId="77777777" w:rsidR="003408C6" w:rsidRPr="00B75E2A" w:rsidRDefault="003408C6" w:rsidP="00876A0E">
            <w:pPr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Psarskiego</w:t>
            </w:r>
            <w:r w:rsidRPr="00B75E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5E2A">
              <w:rPr>
                <w:rFonts w:ascii="Arial" w:hAnsi="Arial" w:cs="Arial"/>
                <w:sz w:val="22"/>
                <w:szCs w:val="22"/>
              </w:rPr>
              <w:t>15/17</w:t>
            </w:r>
            <w:r w:rsidRPr="00B75E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574E9B9" w14:textId="77777777" w:rsidR="003408C6" w:rsidRPr="00B75E2A" w:rsidRDefault="003408C6" w:rsidP="00876A0E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07-410</w:t>
            </w:r>
            <w:r w:rsidRPr="00B75E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5E2A">
              <w:rPr>
                <w:rFonts w:ascii="Arial" w:hAnsi="Arial" w:cs="Arial"/>
                <w:sz w:val="22"/>
                <w:szCs w:val="22"/>
              </w:rPr>
              <w:t>Ostrołęka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37471C" w14:textId="77777777" w:rsidR="003408C6" w:rsidRPr="00B75E2A" w:rsidRDefault="003408C6" w:rsidP="00876A0E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5E2A">
              <w:rPr>
                <w:rFonts w:ascii="Arial" w:hAnsi="Arial" w:cs="Arial"/>
                <w:sz w:val="22"/>
                <w:szCs w:val="22"/>
              </w:rPr>
              <w:t>60 000.00 zł</w:t>
            </w:r>
          </w:p>
        </w:tc>
      </w:tr>
    </w:tbl>
    <w:p w14:paraId="60CD8E51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8D9AC97" w14:textId="162846F5" w:rsidR="00C236D3" w:rsidRPr="00BB547B" w:rsidRDefault="003408C6" w:rsidP="00173B20">
      <w:pPr>
        <w:jc w:val="right"/>
        <w:rPr>
          <w:rFonts w:ascii="Arial" w:hAnsi="Arial" w:cs="Arial"/>
          <w:sz w:val="22"/>
          <w:szCs w:val="22"/>
        </w:rPr>
      </w:pPr>
      <w:r w:rsidRPr="003408C6">
        <w:rPr>
          <w:rFonts w:ascii="Arial" w:hAnsi="Arial" w:cs="Arial"/>
          <w:sz w:val="24"/>
          <w:szCs w:val="24"/>
        </w:rPr>
        <w:t>Zofia</w:t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  <w:bookmarkEnd w:id="0"/>
      <w:r w:rsidRPr="003408C6">
        <w:rPr>
          <w:rFonts w:ascii="Arial" w:hAnsi="Arial" w:cs="Arial"/>
          <w:sz w:val="24"/>
          <w:szCs w:val="24"/>
        </w:rPr>
        <w:t>Felczak</w:t>
      </w: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CE487E" w14:textId="77777777" w:rsidR="00702E18" w:rsidRDefault="00702E18">
      <w:r>
        <w:separator/>
      </w:r>
    </w:p>
  </w:endnote>
  <w:endnote w:type="continuationSeparator" w:id="0">
    <w:p w14:paraId="6BD6E35D" w14:textId="77777777" w:rsidR="00702E18" w:rsidRDefault="00702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D77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9833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30813A" w14:textId="18B5D0AA" w:rsidR="00986737" w:rsidRPr="00986737" w:rsidRDefault="00B75E2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F55AF2C" wp14:editId="5C93447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43549A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9DA2D9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45A4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F81CBF" w14:textId="77777777" w:rsidR="009F189D" w:rsidRDefault="009F189D">
    <w:pPr>
      <w:pStyle w:val="Stopka"/>
      <w:tabs>
        <w:tab w:val="clear" w:pos="4536"/>
      </w:tabs>
      <w:jc w:val="center"/>
    </w:pPr>
  </w:p>
  <w:p w14:paraId="3473CC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53C196" w14:textId="77777777" w:rsidR="00702E18" w:rsidRDefault="00702E18">
      <w:r>
        <w:separator/>
      </w:r>
    </w:p>
  </w:footnote>
  <w:footnote w:type="continuationSeparator" w:id="0">
    <w:p w14:paraId="3F35FE11" w14:textId="77777777" w:rsidR="00702E18" w:rsidRDefault="00702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6B6EC" w14:textId="77777777" w:rsidR="003408C6" w:rsidRDefault="003408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6DA976" w14:textId="77777777" w:rsidR="003408C6" w:rsidRDefault="003408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06FE2" w14:textId="77777777" w:rsidR="003408C6" w:rsidRDefault="003408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E18"/>
    <w:rsid w:val="00007727"/>
    <w:rsid w:val="00017720"/>
    <w:rsid w:val="00035488"/>
    <w:rsid w:val="000D7F25"/>
    <w:rsid w:val="000E00E5"/>
    <w:rsid w:val="00173B20"/>
    <w:rsid w:val="001C69FF"/>
    <w:rsid w:val="0023318D"/>
    <w:rsid w:val="003408C6"/>
    <w:rsid w:val="003B062A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02E18"/>
    <w:rsid w:val="00843263"/>
    <w:rsid w:val="00861E75"/>
    <w:rsid w:val="00986737"/>
    <w:rsid w:val="009D19BD"/>
    <w:rsid w:val="009F189D"/>
    <w:rsid w:val="00A80738"/>
    <w:rsid w:val="00B75E2A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A59B3A"/>
  <w15:chartTrackingRefBased/>
  <w15:docId w15:val="{7BE84004-1589-4C59-9203-D1CA71F8F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</cp:revision>
  <dcterms:created xsi:type="dcterms:W3CDTF">2024-08-27T13:00:00Z</dcterms:created>
  <dcterms:modified xsi:type="dcterms:W3CDTF">2024-08-27T13:00:00Z</dcterms:modified>
</cp:coreProperties>
</file>