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FA134" w14:textId="77777777" w:rsidR="00086F42" w:rsidRDefault="00086F42" w:rsidP="00086F42">
      <w:pPr>
        <w:rPr>
          <w:b/>
          <w:sz w:val="22"/>
          <w:szCs w:val="22"/>
        </w:rPr>
      </w:pPr>
      <w:r>
        <w:rPr>
          <w:b/>
        </w:rPr>
        <w:t>„WZÓR”</w:t>
      </w:r>
    </w:p>
    <w:p w14:paraId="5F3814FE" w14:textId="77777777" w:rsidR="00086F42" w:rsidRDefault="00086F42" w:rsidP="00086F42">
      <w:pPr>
        <w:tabs>
          <w:tab w:val="left" w:pos="0"/>
        </w:tabs>
        <w:spacing w:after="100" w:afterAutospacing="1"/>
        <w:jc w:val="center"/>
        <w:rPr>
          <w:rFonts w:eastAsia="Calibri"/>
          <w:b/>
          <w:color w:val="000000"/>
          <w:szCs w:val="22"/>
          <w:lang w:eastAsia="en-US"/>
        </w:rPr>
      </w:pPr>
      <w:r>
        <w:rPr>
          <w:rFonts w:eastAsia="Calibri"/>
          <w:b/>
          <w:color w:val="000000"/>
          <w:szCs w:val="22"/>
          <w:lang w:eastAsia="en-US"/>
        </w:rPr>
        <w:t>WYKAZ  ROBÓT BUDOWLANYCH</w:t>
      </w:r>
    </w:p>
    <w:p w14:paraId="058A2A98" w14:textId="77777777" w:rsidR="00086F42" w:rsidRDefault="00086F42" w:rsidP="00086F42">
      <w:pPr>
        <w:tabs>
          <w:tab w:val="right" w:pos="9000"/>
        </w:tabs>
        <w:rPr>
          <w:sz w:val="28"/>
          <w:szCs w:val="20"/>
        </w:rPr>
      </w:pPr>
      <w:r>
        <w:rPr>
          <w:sz w:val="28"/>
          <w:szCs w:val="20"/>
        </w:rPr>
        <w:t>NAZWA WYKONAWCY: …………………………………………………….</w:t>
      </w:r>
    </w:p>
    <w:p w14:paraId="2090C64A" w14:textId="77777777" w:rsidR="00086F42" w:rsidRDefault="00086F42" w:rsidP="00086F42">
      <w:pPr>
        <w:tabs>
          <w:tab w:val="right" w:pos="9000"/>
        </w:tabs>
        <w:rPr>
          <w:sz w:val="28"/>
          <w:szCs w:val="20"/>
        </w:rPr>
      </w:pPr>
      <w:r>
        <w:rPr>
          <w:sz w:val="28"/>
          <w:szCs w:val="20"/>
        </w:rPr>
        <w:t xml:space="preserve">ADRES:………………………………………………………… </w:t>
      </w:r>
    </w:p>
    <w:p w14:paraId="6D13B9C8" w14:textId="522FB892" w:rsidR="00086F42" w:rsidRDefault="00086F42" w:rsidP="00086F42">
      <w:pPr>
        <w:jc w:val="center"/>
        <w:rPr>
          <w:sz w:val="18"/>
          <w:szCs w:val="18"/>
        </w:rPr>
      </w:pPr>
      <w:r>
        <w:rPr>
          <w:color w:val="000000"/>
        </w:rPr>
        <w:t xml:space="preserve">Dotyczy: </w:t>
      </w:r>
      <w:r w:rsidR="003E2689" w:rsidRPr="003E2689">
        <w:rPr>
          <w:b/>
          <w:bCs/>
          <w:sz w:val="22"/>
          <w:szCs w:val="22"/>
        </w:rPr>
        <w:t>Modernizacja instalacji oświetlenia awaryjnego i ewakuacyjnego w bud. D-16 na terenie AGH w Krakowie - DE-dzp.272-397/24</w:t>
      </w:r>
    </w:p>
    <w:tbl>
      <w:tblPr>
        <w:tblW w:w="10350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262"/>
        <w:gridCol w:w="3829"/>
        <w:gridCol w:w="1701"/>
        <w:gridCol w:w="1134"/>
        <w:gridCol w:w="1984"/>
      </w:tblGrid>
      <w:tr w:rsidR="00086F42" w14:paraId="30F52499" w14:textId="77777777" w:rsidTr="00086F42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B10A3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A151C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zleceniodawcy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8891E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zrealizowanej roboty budowlanej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13BB5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15"/>
                <w:szCs w:val="15"/>
                <w:lang w:eastAsia="en-US"/>
              </w:rPr>
              <w:t>Wartość robót, za którą Wykonawca był odpowiedzialny [PLN]</w:t>
            </w:r>
            <w:r>
              <w:rPr>
                <w:rFonts w:eastAsia="Calibri"/>
                <w:b/>
                <w:sz w:val="15"/>
                <w:szCs w:val="15"/>
                <w:highlight w:val="yellow"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C799A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Okres realizacji</w:t>
            </w:r>
          </w:p>
          <w:p w14:paraId="1981E389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dz</w:t>
            </w:r>
            <w:proofErr w:type="spellEnd"/>
            <w:r>
              <w:rPr>
                <w:b/>
                <w:sz w:val="20"/>
                <w:szCs w:val="20"/>
              </w:rPr>
              <w:t>/m-c/rok)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2C966" w14:textId="77777777" w:rsidR="00086F42" w:rsidRDefault="00086F4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15"/>
                <w:szCs w:val="15"/>
                <w:lang w:eastAsia="en-US"/>
              </w:rPr>
              <w:t>Nr dowodu określającego, czy roboty te zostały wykonane w sposób należyty oraz wskazującego, czy zostały wykonane zgodnie z zasadami sztuki budowlanej i prawidłowo ukończone</w:t>
            </w:r>
          </w:p>
        </w:tc>
      </w:tr>
      <w:tr w:rsidR="00086F42" w14:paraId="3E302551" w14:textId="77777777" w:rsidTr="00086F42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9D38E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5BD7D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32226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1FF6A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09021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5F6F7" w14:textId="77777777" w:rsidR="00086F42" w:rsidRDefault="00086F42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086F42" w14:paraId="62FB7920" w14:textId="77777777" w:rsidTr="00086F42">
        <w:trPr>
          <w:cantSplit/>
          <w:trHeight w:val="92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4681F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B42FB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5693B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Opis:……………………………………………………</w:t>
            </w:r>
          </w:p>
          <w:p w14:paraId="0852D24E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C5AB3F4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…………………………………………………………</w:t>
            </w:r>
          </w:p>
          <w:p w14:paraId="6EB68BA1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C178038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5C9ED15D" w14:textId="5C463E0D" w:rsidR="00086F42" w:rsidRDefault="00086F42" w:rsidP="00086F42">
            <w:pPr>
              <w:numPr>
                <w:ilvl w:val="1"/>
                <w:numId w:val="9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wykonanie lub </w:t>
            </w:r>
            <w:r w:rsidR="003E2689">
              <w:rPr>
                <w:rFonts w:eastAsia="Calibri"/>
                <w:sz w:val="16"/>
                <w:szCs w:val="16"/>
                <w:lang w:eastAsia="en-US"/>
              </w:rPr>
              <w:t xml:space="preserve">modernizacja </w:t>
            </w:r>
            <w:r>
              <w:rPr>
                <w:rFonts w:eastAsia="Calibri"/>
                <w:sz w:val="16"/>
                <w:szCs w:val="16"/>
                <w:lang w:eastAsia="en-US"/>
              </w:rPr>
              <w:t>instalacji elektryczn</w:t>
            </w:r>
            <w:r w:rsidR="003E2689">
              <w:rPr>
                <w:rFonts w:eastAsia="Calibri"/>
                <w:sz w:val="16"/>
                <w:szCs w:val="16"/>
                <w:lang w:eastAsia="en-US"/>
              </w:rPr>
              <w:t>ych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="003E2689">
              <w:rPr>
                <w:rFonts w:eastAsia="Calibri"/>
                <w:sz w:val="16"/>
                <w:szCs w:val="16"/>
                <w:lang w:eastAsia="en-US"/>
              </w:rPr>
              <w:t>polegających łącznie na dostawie, montażu i uruchomieniu oświetlenia awaryjnego oraz ewakuacyjnego w budynku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</w:p>
          <w:p w14:paraId="53D2C1B6" w14:textId="77777777" w:rsidR="00086F42" w:rsidRDefault="00086F42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TAK/NIE*</w:t>
            </w:r>
          </w:p>
          <w:p w14:paraId="575E56A8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592F4851" w14:textId="77777777" w:rsidR="00086F42" w:rsidRDefault="00086F42">
            <w:pPr>
              <w:tabs>
                <w:tab w:val="left" w:pos="0"/>
              </w:tabs>
              <w:jc w:val="both"/>
              <w:rPr>
                <w:bCs/>
                <w:iCs/>
                <w:strike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62ABD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Wartość robót, odpowiadająca wyłącznie  warunkowi:</w:t>
            </w:r>
          </w:p>
          <w:p w14:paraId="4FD249EF" w14:textId="77777777" w:rsidR="00086F42" w:rsidRDefault="00086F4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………………………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B3548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8E7F4BC" w14:textId="77777777" w:rsidR="00086F42" w:rsidRDefault="00086F42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Okres realizacji:…………….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48127" w14:textId="77777777" w:rsidR="00086F42" w:rsidRDefault="00086F4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  <w:tr w:rsidR="00086F42" w14:paraId="3DC0E74E" w14:textId="77777777" w:rsidTr="00086F42">
        <w:trPr>
          <w:cantSplit/>
          <w:trHeight w:val="92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2B729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9875F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B1B70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Opis:……………………………………………………</w:t>
            </w:r>
          </w:p>
          <w:p w14:paraId="28083596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5DFC812D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…………………………………………………………</w:t>
            </w:r>
          </w:p>
          <w:p w14:paraId="3AF47DD7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508C8535" w14:textId="77777777" w:rsidR="00086F42" w:rsidRDefault="00086F42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39DF35DE" w14:textId="0A1460F2" w:rsidR="00086F42" w:rsidRDefault="003E2689" w:rsidP="00086F42">
            <w:pPr>
              <w:numPr>
                <w:ilvl w:val="1"/>
                <w:numId w:val="9"/>
              </w:numPr>
              <w:tabs>
                <w:tab w:val="left" w:pos="0"/>
              </w:tabs>
              <w:ind w:left="267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wykonanie lub modernizacja instalacji elektrycznych polegających łącznie na dostawie, montażu i uruchomieniu oświetlenia awaryjnego oraz ewakuacyjnego w budynku</w:t>
            </w:r>
            <w:r w:rsidR="00086F42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</w:p>
          <w:p w14:paraId="432269E7" w14:textId="77777777" w:rsidR="00086F42" w:rsidRDefault="00086F42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TAK/NIE*</w:t>
            </w:r>
          </w:p>
          <w:p w14:paraId="1A459E1C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7BCF4DD1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94D3A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Wartość robót, odpowiadająca wyłącznie  warunkowi:</w:t>
            </w:r>
          </w:p>
          <w:p w14:paraId="43447F1D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………………………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D5B98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223FAAD1" w14:textId="77777777" w:rsidR="00086F42" w:rsidRDefault="00086F4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Okres realizacji:…………….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8CA2C" w14:textId="77777777" w:rsidR="00086F42" w:rsidRDefault="00086F42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</w:tbl>
    <w:p w14:paraId="2C7675C7" w14:textId="77777777" w:rsidR="00086F42" w:rsidRDefault="00086F42" w:rsidP="00086F42">
      <w:pPr>
        <w:jc w:val="both"/>
        <w:rPr>
          <w:bCs/>
          <w:iCs/>
          <w:sz w:val="16"/>
          <w:szCs w:val="16"/>
        </w:rPr>
      </w:pPr>
      <w:r>
        <w:rPr>
          <w:rFonts w:eastAsia="Calibri"/>
          <w:bCs/>
          <w:sz w:val="16"/>
          <w:szCs w:val="16"/>
          <w:lang w:eastAsia="en-US"/>
        </w:rPr>
        <w:t>W wyżej wymienionym wykazie należy wskazać</w:t>
      </w:r>
      <w:r>
        <w:rPr>
          <w:bCs/>
          <w:iCs/>
          <w:sz w:val="16"/>
          <w:szCs w:val="16"/>
        </w:rPr>
        <w:t>:</w:t>
      </w:r>
    </w:p>
    <w:p w14:paraId="57910FFC" w14:textId="7AEB8625" w:rsidR="00086F42" w:rsidRDefault="00086F42" w:rsidP="00086F42">
      <w:pPr>
        <w:numPr>
          <w:ilvl w:val="1"/>
          <w:numId w:val="9"/>
        </w:numPr>
        <w:ind w:left="426"/>
        <w:jc w:val="both"/>
        <w:rPr>
          <w:rFonts w:eastAsia="Calibri"/>
          <w:bCs/>
          <w:sz w:val="16"/>
          <w:szCs w:val="16"/>
          <w:lang w:eastAsia="en-US"/>
        </w:rPr>
      </w:pPr>
      <w:r>
        <w:rPr>
          <w:rFonts w:eastAsia="Calibri"/>
          <w:bCs/>
          <w:sz w:val="16"/>
          <w:szCs w:val="16"/>
          <w:lang w:eastAsia="en-US"/>
        </w:rPr>
        <w:t xml:space="preserve">co najmniej 2 (dwie) realizacje każda </w:t>
      </w:r>
      <w:r w:rsidR="003E2689">
        <w:rPr>
          <w:rFonts w:eastAsia="Calibri"/>
          <w:sz w:val="16"/>
          <w:szCs w:val="16"/>
          <w:lang w:eastAsia="en-US"/>
        </w:rPr>
        <w:t>wykonanie lub modernizacja instalacji elektrycznych polegających łącznie na dostawie, montażu i uruchomieniu oświetlenia awaryjnego oraz ewakuacyjnego w budynku</w:t>
      </w:r>
      <w:r w:rsidR="003E2689">
        <w:rPr>
          <w:rFonts w:eastAsia="Calibri"/>
          <w:sz w:val="16"/>
          <w:szCs w:val="16"/>
          <w:lang w:eastAsia="en-US"/>
        </w:rPr>
        <w:t xml:space="preserve"> na co najmniej 220 000 zł brutto każda</w:t>
      </w:r>
      <w:r>
        <w:rPr>
          <w:rFonts w:eastAsia="Calibri"/>
          <w:bCs/>
          <w:sz w:val="16"/>
          <w:szCs w:val="16"/>
          <w:lang w:eastAsia="en-US"/>
        </w:rPr>
        <w:t>.</w:t>
      </w:r>
    </w:p>
    <w:p w14:paraId="731F1554" w14:textId="77777777" w:rsidR="00086F42" w:rsidRDefault="00086F42" w:rsidP="00086F42">
      <w:pPr>
        <w:spacing w:line="360" w:lineRule="auto"/>
        <w:jc w:val="both"/>
        <w:rPr>
          <w:rFonts w:eastAsia="Calibri"/>
          <w:b/>
          <w:sz w:val="16"/>
          <w:szCs w:val="16"/>
          <w:lang w:eastAsia="en-US"/>
        </w:rPr>
      </w:pPr>
      <w:r>
        <w:rPr>
          <w:rFonts w:eastAsia="Calibri"/>
          <w:b/>
          <w:sz w:val="16"/>
          <w:szCs w:val="16"/>
          <w:highlight w:val="yellow"/>
          <w:lang w:eastAsia="en-US"/>
        </w:rPr>
        <w:t>*Należy wpisać wyłącznie wartość odpowiadającą przedmiotowi zamówienia</w:t>
      </w:r>
      <w:r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</w:t>
      </w:r>
    </w:p>
    <w:p w14:paraId="0A822F1B" w14:textId="77777777" w:rsidR="00086F42" w:rsidRDefault="00086F42" w:rsidP="00086F42">
      <w:pPr>
        <w:tabs>
          <w:tab w:val="left" w:pos="5040"/>
        </w:tabs>
        <w:jc w:val="right"/>
        <w:rPr>
          <w:rFonts w:eastAsia="Calibri"/>
          <w:sz w:val="18"/>
          <w:szCs w:val="18"/>
          <w:lang w:eastAsia="en-US"/>
        </w:rPr>
      </w:pPr>
    </w:p>
    <w:p w14:paraId="3F55CE63" w14:textId="77777777" w:rsidR="00086F42" w:rsidRDefault="00086F42" w:rsidP="00086F42">
      <w:pPr>
        <w:pStyle w:val="Zwykytekst"/>
      </w:pPr>
      <w:r>
        <w:rPr>
          <w:rFonts w:eastAsia="Calibri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eastAsia="Calibri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</w:t>
      </w:r>
    </w:p>
    <w:p w14:paraId="59DB92EA" w14:textId="77777777" w:rsidR="00086F42" w:rsidRDefault="00086F42" w:rsidP="00086F42"/>
    <w:p w14:paraId="10781AC4" w14:textId="2092AC10" w:rsidR="000D77ED" w:rsidRPr="00086F42" w:rsidRDefault="000D77ED" w:rsidP="00086F42"/>
    <w:sectPr w:rsidR="000D77ED" w:rsidRPr="00086F42" w:rsidSect="005F1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2DC68" w14:textId="77777777" w:rsidR="00EA45DD" w:rsidRDefault="00EA45DD">
      <w:r>
        <w:separator/>
      </w:r>
    </w:p>
  </w:endnote>
  <w:endnote w:type="continuationSeparator" w:id="0">
    <w:p w14:paraId="3273DBC0" w14:textId="77777777" w:rsidR="00EA45DD" w:rsidRDefault="00EA4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7E29C" w14:textId="77777777"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8D73C1" w14:textId="77777777"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01B36" w14:textId="77777777" w:rsidR="005F1889" w:rsidRPr="007538EC" w:rsidRDefault="005F1889" w:rsidP="005F188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40BE96" w14:textId="77777777" w:rsidR="000D77ED" w:rsidRPr="005F1889" w:rsidRDefault="005F1889" w:rsidP="005F1889">
    <w:pPr>
      <w:tabs>
        <w:tab w:val="right" w:pos="9072"/>
      </w:tabs>
      <w:spacing w:before="80"/>
      <w:rPr>
        <w:rFonts w:ascii="Arial" w:hAnsi="Arial"/>
      </w:rPr>
    </w:pPr>
    <w:r w:rsidRPr="007538EC">
      <w:rPr>
        <w:rFonts w:ascii="Arial" w:hAnsi="Arial"/>
        <w:sz w:val="18"/>
      </w:rPr>
      <w:t>System ProPublico © Datacomp IT</w:t>
    </w:r>
    <w:r w:rsidRPr="007538EC">
      <w:rPr>
        <w:rFonts w:ascii="Arial" w:hAnsi="Arial"/>
        <w:sz w:val="18"/>
      </w:rPr>
      <w:tab/>
      <w:t xml:space="preserve">Strona: </w:t>
    </w:r>
    <w:r w:rsidRPr="007538EC">
      <w:rPr>
        <w:rFonts w:ascii="Arial" w:hAnsi="Arial"/>
        <w:sz w:val="18"/>
      </w:rPr>
      <w:fldChar w:fldCharType="begin"/>
    </w:r>
    <w:r w:rsidRPr="007538EC">
      <w:rPr>
        <w:rFonts w:ascii="Arial" w:hAnsi="Arial"/>
        <w:sz w:val="18"/>
      </w:rPr>
      <w:instrText xml:space="preserve"> PAGE </w:instrText>
    </w:r>
    <w:r w:rsidRPr="007538E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7538EC">
      <w:rPr>
        <w:rFonts w:ascii="Arial" w:hAnsi="Arial"/>
        <w:sz w:val="18"/>
      </w:rPr>
      <w:fldChar w:fldCharType="end"/>
    </w:r>
    <w:r w:rsidRPr="007538EC">
      <w:rPr>
        <w:rFonts w:ascii="Arial" w:hAnsi="Arial"/>
        <w:sz w:val="18"/>
      </w:rPr>
      <w:t>/</w:t>
    </w:r>
    <w:r w:rsidRPr="007538EC">
      <w:rPr>
        <w:rFonts w:ascii="Arial" w:hAnsi="Arial"/>
        <w:sz w:val="18"/>
      </w:rPr>
      <w:fldChar w:fldCharType="begin"/>
    </w:r>
    <w:r w:rsidRPr="007538EC">
      <w:rPr>
        <w:rFonts w:ascii="Arial" w:hAnsi="Arial"/>
        <w:sz w:val="18"/>
      </w:rPr>
      <w:instrText xml:space="preserve"> NUMPAGES </w:instrText>
    </w:r>
    <w:r w:rsidRPr="007538E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7538E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B78FF" w14:textId="77777777"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2D84A9" w14:textId="77777777" w:rsidR="000D77ED" w:rsidRDefault="000D77ED">
    <w:pPr>
      <w:pStyle w:val="Stopka"/>
      <w:tabs>
        <w:tab w:val="clear" w:pos="4536"/>
      </w:tabs>
      <w:jc w:val="center"/>
    </w:pPr>
  </w:p>
  <w:p w14:paraId="7C471FCE" w14:textId="77777777"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6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11BF4" w14:textId="77777777" w:rsidR="00EA45DD" w:rsidRDefault="00EA45DD">
      <w:r>
        <w:separator/>
      </w:r>
    </w:p>
  </w:footnote>
  <w:footnote w:type="continuationSeparator" w:id="0">
    <w:p w14:paraId="3C8C868A" w14:textId="77777777" w:rsidR="00EA45DD" w:rsidRDefault="00EA4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40D31" w14:textId="77777777" w:rsidR="000206A8" w:rsidRDefault="00020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4EA0B" w14:textId="77777777" w:rsidR="000206A8" w:rsidRDefault="00020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CB278" w14:textId="77777777" w:rsidR="000206A8" w:rsidRDefault="000206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23363A2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numFmt w:val="decimal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482237018">
    <w:abstractNumId w:val="3"/>
  </w:num>
  <w:num w:numId="2" w16cid:durableId="1832452982">
    <w:abstractNumId w:val="7"/>
  </w:num>
  <w:num w:numId="3" w16cid:durableId="1928230734">
    <w:abstractNumId w:val="2"/>
  </w:num>
  <w:num w:numId="4" w16cid:durableId="1277327105">
    <w:abstractNumId w:val="6"/>
  </w:num>
  <w:num w:numId="5" w16cid:durableId="1024206351">
    <w:abstractNumId w:val="0"/>
  </w:num>
  <w:num w:numId="6" w16cid:durableId="1288197790">
    <w:abstractNumId w:val="1"/>
  </w:num>
  <w:num w:numId="7" w16cid:durableId="714888347">
    <w:abstractNumId w:val="5"/>
  </w:num>
  <w:num w:numId="8" w16cid:durableId="2090998229">
    <w:abstractNumId w:val="4"/>
  </w:num>
  <w:num w:numId="9" w16cid:durableId="2453123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5E"/>
    <w:rsid w:val="000206A8"/>
    <w:rsid w:val="00071BE5"/>
    <w:rsid w:val="00086F42"/>
    <w:rsid w:val="000B0F0C"/>
    <w:rsid w:val="000D77ED"/>
    <w:rsid w:val="001D566E"/>
    <w:rsid w:val="00297599"/>
    <w:rsid w:val="002E5D34"/>
    <w:rsid w:val="003B0297"/>
    <w:rsid w:val="003E2689"/>
    <w:rsid w:val="0048543F"/>
    <w:rsid w:val="004B57A3"/>
    <w:rsid w:val="005F1889"/>
    <w:rsid w:val="00646BA5"/>
    <w:rsid w:val="007F30E4"/>
    <w:rsid w:val="00853941"/>
    <w:rsid w:val="009C4231"/>
    <w:rsid w:val="00B57C5E"/>
    <w:rsid w:val="00E61D05"/>
    <w:rsid w:val="00EA45D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B2289"/>
  <w15:chartTrackingRefBased/>
  <w15:docId w15:val="{CB410F76-C9F4-4F4B-96B4-1B7642D5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86F4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</w:style>
  <w:style w:type="paragraph" w:styleId="Tekstpodstawowywcity2">
    <w:name w:val="Body Text Indent 2"/>
    <w:basedOn w:val="Normalny"/>
    <w:pPr>
      <w:ind w:firstLine="426"/>
    </w:pPr>
    <w:rPr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2">
    <w:name w:val="Body Text 2"/>
    <w:basedOn w:val="Normalny"/>
    <w:pPr>
      <w:spacing w:line="360" w:lineRule="auto"/>
      <w:jc w:val="center"/>
    </w:pPr>
    <w:rPr>
      <w:b/>
    </w:rPr>
  </w:style>
  <w:style w:type="character" w:styleId="Hipercze">
    <w:name w:val="Hyperlink"/>
    <w:rsid w:val="00853941"/>
    <w:rPr>
      <w:color w:val="0563C1"/>
      <w:u w:val="single"/>
    </w:rPr>
  </w:style>
  <w:style w:type="paragraph" w:styleId="Zwykytekst">
    <w:name w:val="Plain Text"/>
    <w:basedOn w:val="Normalny"/>
    <w:link w:val="ZwykytekstZnak"/>
    <w:unhideWhenUsed/>
    <w:rsid w:val="00086F4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6F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78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1846</CharactersWithSpaces>
  <SharedDoc>false</SharedDoc>
  <HLinks>
    <vt:vector size="6" baseType="variant">
      <vt:variant>
        <vt:i4>327682</vt:i4>
      </vt:variant>
      <vt:variant>
        <vt:i4>54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2024-08-27T09:39:00Z</cp:lastPrinted>
  <dcterms:created xsi:type="dcterms:W3CDTF">2024-08-27T09:39:00Z</dcterms:created>
  <dcterms:modified xsi:type="dcterms:W3CDTF">2024-08-27T09:39:00Z</dcterms:modified>
</cp:coreProperties>
</file>