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B1C77A" w14:textId="77777777" w:rsidR="009150B2" w:rsidRDefault="009150B2" w:rsidP="009150B2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WZÓR WYKAZU OSÓB SKIEROWANYCH </w:t>
      </w:r>
      <w:r>
        <w:rPr>
          <w:b/>
          <w:sz w:val="28"/>
          <w:szCs w:val="28"/>
        </w:rPr>
        <w:br/>
        <w:t xml:space="preserve">DO REALIZACJI ZAMÓWIENIA  </w:t>
      </w:r>
    </w:p>
    <w:p w14:paraId="573E9BEA" w14:textId="77777777" w:rsidR="009150B2" w:rsidRDefault="009150B2" w:rsidP="009150B2">
      <w:pPr>
        <w:tabs>
          <w:tab w:val="right" w:pos="9000"/>
        </w:tabs>
        <w:rPr>
          <w:sz w:val="28"/>
        </w:rPr>
      </w:pPr>
      <w:r>
        <w:rPr>
          <w:sz w:val="28"/>
        </w:rPr>
        <w:t>NAZWA WYKONAWCY:…………………………………….</w:t>
      </w:r>
    </w:p>
    <w:p w14:paraId="17F03EF2" w14:textId="77777777" w:rsidR="009150B2" w:rsidRDefault="009150B2" w:rsidP="009150B2">
      <w:pPr>
        <w:spacing w:after="480" w:line="276" w:lineRule="auto"/>
        <w:jc w:val="both"/>
        <w:rPr>
          <w:sz w:val="28"/>
        </w:rPr>
      </w:pPr>
      <w:r>
        <w:rPr>
          <w:sz w:val="28"/>
        </w:rPr>
        <w:t xml:space="preserve">ADRES:………………………………………………..………. </w:t>
      </w:r>
    </w:p>
    <w:p w14:paraId="76AB82B5" w14:textId="4B6D3A5B" w:rsidR="009150B2" w:rsidRDefault="009150B2" w:rsidP="009150B2">
      <w:pPr>
        <w:spacing w:after="48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Dotyczy: postępowania o udzielenie zamówienia publicznego, prowadzonego w trybie Tryb podstawowy bez negocjacji - art. 275 pkt.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na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”</w:t>
      </w:r>
      <w:r w:rsidR="00D15ED5" w:rsidRPr="00D15ED5">
        <w:t xml:space="preserve"> </w:t>
      </w:r>
      <w:r w:rsidR="00D15ED5" w:rsidRPr="00D15ED5">
        <w:rPr>
          <w:b/>
          <w:bCs/>
          <w:sz w:val="22"/>
          <w:szCs w:val="22"/>
        </w:rPr>
        <w:t>Modernizacja instalacji oświetlenia awaryjnego i ewakuacyjnego w bud. D-16 na terenie AGH w Krakowie - DE-dzp.272-397/24</w:t>
      </w:r>
      <w:r>
        <w:rPr>
          <w:bCs/>
          <w:sz w:val="22"/>
          <w:szCs w:val="22"/>
        </w:rPr>
        <w:t>”.</w:t>
      </w:r>
    </w:p>
    <w:p w14:paraId="2CC24DD2" w14:textId="77777777" w:rsidR="009150B2" w:rsidRDefault="009150B2" w:rsidP="009150B2">
      <w:pPr>
        <w:ind w:left="-284"/>
        <w:jc w:val="both"/>
        <w:rPr>
          <w:sz w:val="18"/>
          <w:szCs w:val="18"/>
        </w:rPr>
      </w:pPr>
      <w:r>
        <w:rPr>
          <w:sz w:val="18"/>
          <w:szCs w:val="18"/>
        </w:rPr>
        <w:t>Tryb: podstawowy z możliwością negocjacji</w:t>
      </w:r>
    </w:p>
    <w:p w14:paraId="353032B4" w14:textId="77777777" w:rsidR="009150B2" w:rsidRDefault="009150B2" w:rsidP="009150B2">
      <w:pPr>
        <w:tabs>
          <w:tab w:val="left" w:pos="0"/>
        </w:tabs>
        <w:ind w:left="-284"/>
        <w:jc w:val="both"/>
        <w:rPr>
          <w:b/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 xml:space="preserve">1.WYKAZ OSÓB SKIEROWANYCH  DO REALIZACJI ZAMÓWIENIA </w:t>
      </w:r>
    </w:p>
    <w:p w14:paraId="1515ECD3" w14:textId="77777777" w:rsidR="009150B2" w:rsidRDefault="009150B2" w:rsidP="009150B2">
      <w:pPr>
        <w:tabs>
          <w:tab w:val="left" w:pos="0"/>
        </w:tabs>
        <w:ind w:left="-1418"/>
        <w:jc w:val="both"/>
        <w:rPr>
          <w:b/>
          <w:color w:val="000000"/>
          <w:sz w:val="18"/>
          <w:szCs w:val="18"/>
        </w:rPr>
      </w:pPr>
    </w:p>
    <w:tbl>
      <w:tblPr>
        <w:tblW w:w="95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8"/>
        <w:gridCol w:w="4420"/>
        <w:gridCol w:w="1358"/>
        <w:gridCol w:w="2940"/>
      </w:tblGrid>
      <w:tr w:rsidR="009150B2" w14:paraId="324D7C1E" w14:textId="77777777" w:rsidTr="009150B2">
        <w:trPr>
          <w:trHeight w:val="777"/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B0E6F" w14:textId="77777777" w:rsidR="009150B2" w:rsidRDefault="009150B2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55924" w14:textId="77777777" w:rsidR="009150B2" w:rsidRDefault="009150B2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Szczegółowy zakres uprawnień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9A959" w14:textId="77777777" w:rsidR="009150B2" w:rsidRDefault="009150B2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Zakres wykonywanych </w:t>
            </w:r>
            <w:r>
              <w:rPr>
                <w:b/>
                <w:color w:val="000000"/>
                <w:sz w:val="16"/>
                <w:szCs w:val="16"/>
              </w:rPr>
              <w:br/>
              <w:t>czynności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28B0E" w14:textId="77777777" w:rsidR="009150B2" w:rsidRDefault="009150B2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Informacja o podstawie do dysponowania wskazaną osobą</w:t>
            </w:r>
            <w:r>
              <w:rPr>
                <w:b/>
                <w:color w:val="000000"/>
                <w:sz w:val="16"/>
                <w:szCs w:val="16"/>
                <w:highlight w:val="yellow"/>
              </w:rPr>
              <w:t>*</w:t>
            </w:r>
          </w:p>
        </w:tc>
      </w:tr>
      <w:tr w:rsidR="009150B2" w14:paraId="5B17E547" w14:textId="77777777" w:rsidTr="009150B2">
        <w:trPr>
          <w:trHeight w:val="889"/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F512E" w14:textId="77777777" w:rsidR="009150B2" w:rsidRDefault="009150B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A3A16" w14:textId="77777777" w:rsidR="009150B2" w:rsidRDefault="009150B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Uprawnienia budowlane do kierowania robotami budowlanymi w specjalności …………………</w:t>
            </w:r>
          </w:p>
          <w:p w14:paraId="159338CF" w14:textId="77777777" w:rsidR="009150B2" w:rsidRDefault="009150B2">
            <w:pPr>
              <w:tabs>
                <w:tab w:val="left" w:pos="0"/>
              </w:tabs>
              <w:spacing w:line="360" w:lineRule="auto"/>
              <w:jc w:val="both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Szczegółowy zakres uprawnień oraz nr uprawnień: ………………………………………………………………….…..</w:t>
            </w:r>
          </w:p>
          <w:p w14:paraId="4BF7165E" w14:textId="77777777" w:rsidR="009150B2" w:rsidRDefault="009150B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………………………………………………………………….…..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204B0" w14:textId="77777777" w:rsidR="009150B2" w:rsidRDefault="009150B2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Kierownik robót</w:t>
            </w:r>
          </w:p>
          <w:p w14:paraId="711ACD65" w14:textId="77777777" w:rsidR="009150B2" w:rsidRDefault="009150B2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(odpowiedzialny za kierowanie robotami</w:t>
            </w: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  <w:r>
              <w:rPr>
                <w:iCs/>
                <w:color w:val="000000"/>
                <w:sz w:val="16"/>
                <w:szCs w:val="16"/>
              </w:rPr>
              <w:t xml:space="preserve">budowlanymi </w:t>
            </w:r>
            <w:r>
              <w:rPr>
                <w:b/>
                <w:bCs/>
                <w:iCs/>
                <w:color w:val="000000"/>
                <w:sz w:val="16"/>
                <w:szCs w:val="16"/>
              </w:rPr>
              <w:t>- elektrycznymi</w:t>
            </w:r>
            <w:r>
              <w:rPr>
                <w:b/>
                <w:color w:val="000000"/>
                <w:sz w:val="16"/>
                <w:szCs w:val="16"/>
              </w:rPr>
              <w:t>)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68664" w14:textId="77777777" w:rsidR="009150B2" w:rsidRDefault="009150B2">
            <w:pPr>
              <w:tabs>
                <w:tab w:val="left" w:pos="0"/>
              </w:tabs>
              <w:jc w:val="center"/>
              <w:rPr>
                <w:color w:val="000000"/>
                <w:sz w:val="16"/>
                <w:szCs w:val="16"/>
              </w:rPr>
            </w:pPr>
          </w:p>
          <w:p w14:paraId="289E76FB" w14:textId="77777777" w:rsidR="009150B2" w:rsidRDefault="009150B2">
            <w:pPr>
              <w:tabs>
                <w:tab w:val="left" w:pos="0"/>
              </w:tabs>
              <w:jc w:val="center"/>
              <w:rPr>
                <w:color w:val="000000"/>
                <w:sz w:val="16"/>
                <w:szCs w:val="16"/>
              </w:rPr>
            </w:pPr>
          </w:p>
          <w:p w14:paraId="62474E0D" w14:textId="77777777" w:rsidR="009150B2" w:rsidRDefault="009150B2">
            <w:pPr>
              <w:tabs>
                <w:tab w:val="left" w:pos="0"/>
              </w:tabs>
              <w:jc w:val="center"/>
              <w:rPr>
                <w:color w:val="000000"/>
                <w:sz w:val="16"/>
                <w:szCs w:val="16"/>
              </w:rPr>
            </w:pPr>
          </w:p>
          <w:p w14:paraId="648A44E0" w14:textId="77777777" w:rsidR="009150B2" w:rsidRDefault="009150B2">
            <w:pPr>
              <w:tabs>
                <w:tab w:val="left" w:pos="0"/>
              </w:tabs>
              <w:jc w:val="center"/>
              <w:rPr>
                <w:color w:val="000000"/>
                <w:sz w:val="16"/>
                <w:szCs w:val="16"/>
              </w:rPr>
            </w:pPr>
          </w:p>
          <w:p w14:paraId="278144C1" w14:textId="77777777" w:rsidR="009150B2" w:rsidRDefault="009150B2">
            <w:pPr>
              <w:tabs>
                <w:tab w:val="left" w:pos="0"/>
              </w:tabs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……………………………………………..</w:t>
            </w:r>
          </w:p>
          <w:p w14:paraId="253771DD" w14:textId="77777777" w:rsidR="009150B2" w:rsidRDefault="009150B2">
            <w:pPr>
              <w:tabs>
                <w:tab w:val="left" w:pos="0"/>
              </w:tabs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highlight w:val="yellow"/>
              </w:rPr>
              <w:t>(podać podstawę dysponowania osobą)</w:t>
            </w:r>
          </w:p>
        </w:tc>
      </w:tr>
    </w:tbl>
    <w:p w14:paraId="1E086A56" w14:textId="77777777" w:rsidR="009150B2" w:rsidRDefault="009150B2" w:rsidP="009150B2">
      <w:pPr>
        <w:tabs>
          <w:tab w:val="left" w:pos="0"/>
        </w:tabs>
        <w:ind w:left="-1418"/>
        <w:jc w:val="both"/>
        <w:rPr>
          <w:b/>
          <w:color w:val="000000"/>
          <w:sz w:val="18"/>
          <w:szCs w:val="18"/>
        </w:rPr>
      </w:pPr>
    </w:p>
    <w:p w14:paraId="43E427DB" w14:textId="77777777" w:rsidR="009150B2" w:rsidRDefault="009150B2" w:rsidP="009150B2">
      <w:pPr>
        <w:jc w:val="both"/>
        <w:rPr>
          <w:b/>
          <w:sz w:val="16"/>
          <w:szCs w:val="16"/>
        </w:rPr>
      </w:pPr>
    </w:p>
    <w:p w14:paraId="22D9C265" w14:textId="77777777" w:rsidR="009150B2" w:rsidRDefault="009150B2" w:rsidP="009150B2">
      <w:pPr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>Oświadczamy, że wyżej wskazana osoba posiada uprawnienia. W przypadku wyboru mojej oferty uprawnienia te zostaną przedłożone zamawiającemu przed podpisaniem umowy.</w:t>
      </w:r>
    </w:p>
    <w:p w14:paraId="17035B42" w14:textId="77777777" w:rsidR="009150B2" w:rsidRDefault="009150B2" w:rsidP="009150B2">
      <w:pPr>
        <w:rPr>
          <w:sz w:val="18"/>
          <w:szCs w:val="18"/>
        </w:rPr>
      </w:pPr>
    </w:p>
    <w:p w14:paraId="76D0C026" w14:textId="77777777" w:rsidR="009150B2" w:rsidRDefault="009150B2" w:rsidP="009150B2">
      <w:pPr>
        <w:rPr>
          <w:sz w:val="16"/>
          <w:szCs w:val="16"/>
        </w:rPr>
      </w:pPr>
    </w:p>
    <w:p w14:paraId="41687574" w14:textId="77777777" w:rsidR="009150B2" w:rsidRDefault="009150B2" w:rsidP="009150B2">
      <w:pPr>
        <w:jc w:val="both"/>
        <w:rPr>
          <w:sz w:val="16"/>
          <w:szCs w:val="16"/>
        </w:rPr>
      </w:pPr>
      <w:r>
        <w:rPr>
          <w:sz w:val="16"/>
          <w:szCs w:val="16"/>
          <w:highlight w:val="yellow"/>
        </w:rPr>
        <w:t>W podstawie dysponowania  należy wpisać postawę dysponowania wskazaną osobą np. pracownik własny/umowa o pracę/umowa zlecenie itp.</w:t>
      </w:r>
    </w:p>
    <w:p w14:paraId="5F6EC286" w14:textId="77777777" w:rsidR="009150B2" w:rsidRDefault="009150B2" w:rsidP="009150B2">
      <w:pPr>
        <w:jc w:val="both"/>
        <w:rPr>
          <w:sz w:val="16"/>
          <w:szCs w:val="16"/>
        </w:rPr>
      </w:pPr>
    </w:p>
    <w:p w14:paraId="37297149" w14:textId="77777777" w:rsidR="009150B2" w:rsidRDefault="009150B2" w:rsidP="009150B2">
      <w:pPr>
        <w:tabs>
          <w:tab w:val="left" w:pos="5040"/>
        </w:tabs>
      </w:pPr>
      <w:r>
        <w:rPr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>
        <w:rPr>
          <w:bCs/>
          <w:i/>
          <w:iCs/>
          <w:color w:val="FF0000"/>
          <w:sz w:val="18"/>
          <w:szCs w:val="18"/>
        </w:rPr>
        <w:br/>
        <w:t xml:space="preserve"> podpisem elektronicznym lub podpisem zaufanym lub podpisem osobistym.</w:t>
      </w:r>
    </w:p>
    <w:p w14:paraId="4BEBD8DB" w14:textId="77777777" w:rsidR="009150B2" w:rsidRDefault="009150B2" w:rsidP="009150B2">
      <w:pPr>
        <w:pStyle w:val="Nagwek"/>
        <w:tabs>
          <w:tab w:val="left" w:pos="708"/>
        </w:tabs>
        <w:spacing w:line="276" w:lineRule="auto"/>
        <w:rPr>
          <w:sz w:val="22"/>
          <w:szCs w:val="22"/>
        </w:rPr>
      </w:pPr>
    </w:p>
    <w:p w14:paraId="31EB3382" w14:textId="77777777" w:rsidR="009150B2" w:rsidRDefault="009150B2" w:rsidP="009150B2"/>
    <w:p w14:paraId="6FF500BE" w14:textId="64570042" w:rsidR="000D77ED" w:rsidRPr="009150B2" w:rsidRDefault="000D77ED" w:rsidP="009150B2"/>
    <w:sectPr w:rsidR="000D77ED" w:rsidRPr="009150B2" w:rsidSect="005F18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8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E3C142" w14:textId="77777777" w:rsidR="00BD7755" w:rsidRDefault="00BD7755">
      <w:r>
        <w:separator/>
      </w:r>
    </w:p>
  </w:endnote>
  <w:endnote w:type="continuationSeparator" w:id="0">
    <w:p w14:paraId="0DEAC3AF" w14:textId="77777777" w:rsidR="00BD7755" w:rsidRDefault="00BD7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736894" w14:textId="77777777" w:rsidR="000D77ED" w:rsidRDefault="000D77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7FAA84" w14:textId="77777777"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F23CB3" w14:textId="77777777" w:rsidR="005F1889" w:rsidRPr="007538EC" w:rsidRDefault="005F1889" w:rsidP="005F188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A0F4D43" w14:textId="77777777" w:rsidR="000D77ED" w:rsidRPr="005F1889" w:rsidRDefault="005F1889" w:rsidP="005F1889">
    <w:pPr>
      <w:tabs>
        <w:tab w:val="right" w:pos="9072"/>
      </w:tabs>
      <w:spacing w:before="80"/>
      <w:rPr>
        <w:rFonts w:ascii="Arial" w:hAnsi="Arial"/>
      </w:rPr>
    </w:pPr>
    <w:r w:rsidRPr="007538EC">
      <w:rPr>
        <w:rFonts w:ascii="Arial" w:hAnsi="Arial"/>
        <w:sz w:val="18"/>
        <w:szCs w:val="24"/>
      </w:rPr>
      <w:t>System ProPublico © Datacomp IT</w:t>
    </w:r>
    <w:r w:rsidRPr="007538EC">
      <w:rPr>
        <w:rFonts w:ascii="Arial" w:hAnsi="Arial"/>
        <w:sz w:val="18"/>
        <w:szCs w:val="24"/>
      </w:rPr>
      <w:tab/>
      <w:t xml:space="preserve">Strona: </w:t>
    </w:r>
    <w:r w:rsidRPr="007538EC">
      <w:rPr>
        <w:rFonts w:ascii="Arial" w:hAnsi="Arial"/>
        <w:sz w:val="18"/>
        <w:szCs w:val="24"/>
      </w:rPr>
      <w:fldChar w:fldCharType="begin"/>
    </w:r>
    <w:r w:rsidRPr="007538EC">
      <w:rPr>
        <w:rFonts w:ascii="Arial" w:hAnsi="Arial"/>
        <w:sz w:val="18"/>
        <w:szCs w:val="24"/>
      </w:rPr>
      <w:instrText xml:space="preserve"> PAGE </w:instrText>
    </w:r>
    <w:r w:rsidRPr="007538E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7538EC">
      <w:rPr>
        <w:rFonts w:ascii="Arial" w:hAnsi="Arial"/>
        <w:sz w:val="18"/>
        <w:szCs w:val="24"/>
      </w:rPr>
      <w:fldChar w:fldCharType="end"/>
    </w:r>
    <w:r w:rsidRPr="007538EC">
      <w:rPr>
        <w:rFonts w:ascii="Arial" w:hAnsi="Arial"/>
        <w:sz w:val="18"/>
        <w:szCs w:val="24"/>
      </w:rPr>
      <w:t>/</w:t>
    </w:r>
    <w:r w:rsidRPr="007538EC">
      <w:rPr>
        <w:rFonts w:ascii="Arial" w:hAnsi="Arial"/>
        <w:sz w:val="18"/>
        <w:szCs w:val="24"/>
      </w:rPr>
      <w:fldChar w:fldCharType="begin"/>
    </w:r>
    <w:r w:rsidRPr="007538EC">
      <w:rPr>
        <w:rFonts w:ascii="Arial" w:hAnsi="Arial"/>
        <w:sz w:val="18"/>
        <w:szCs w:val="24"/>
      </w:rPr>
      <w:instrText xml:space="preserve"> NUMPAGES </w:instrText>
    </w:r>
    <w:r w:rsidRPr="007538E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7538E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DAD55" w14:textId="77777777"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DF86B8" w14:textId="77777777" w:rsidR="000D77ED" w:rsidRDefault="000D77ED">
    <w:pPr>
      <w:pStyle w:val="Stopka"/>
      <w:tabs>
        <w:tab w:val="clear" w:pos="4536"/>
      </w:tabs>
      <w:jc w:val="center"/>
    </w:pPr>
  </w:p>
  <w:p w14:paraId="78402FCF" w14:textId="77777777"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D566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7FFABF" w14:textId="77777777" w:rsidR="00BD7755" w:rsidRDefault="00BD7755">
      <w:r>
        <w:separator/>
      </w:r>
    </w:p>
  </w:footnote>
  <w:footnote w:type="continuationSeparator" w:id="0">
    <w:p w14:paraId="564117BA" w14:textId="77777777" w:rsidR="00BD7755" w:rsidRDefault="00BD77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77E1F" w14:textId="77777777" w:rsidR="00295DAA" w:rsidRDefault="00295D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AFE70C" w14:textId="77777777" w:rsidR="00295DAA" w:rsidRDefault="00295D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C39CCF" w14:textId="77777777" w:rsidR="00295DAA" w:rsidRDefault="00295D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45314264">
    <w:abstractNumId w:val="3"/>
  </w:num>
  <w:num w:numId="2" w16cid:durableId="1623613712">
    <w:abstractNumId w:val="7"/>
  </w:num>
  <w:num w:numId="3" w16cid:durableId="1710182672">
    <w:abstractNumId w:val="2"/>
  </w:num>
  <w:num w:numId="4" w16cid:durableId="664166628">
    <w:abstractNumId w:val="6"/>
  </w:num>
  <w:num w:numId="5" w16cid:durableId="1520120680">
    <w:abstractNumId w:val="0"/>
  </w:num>
  <w:num w:numId="6" w16cid:durableId="1674407537">
    <w:abstractNumId w:val="1"/>
  </w:num>
  <w:num w:numId="7" w16cid:durableId="608898108">
    <w:abstractNumId w:val="5"/>
  </w:num>
  <w:num w:numId="8" w16cid:durableId="250607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ABF"/>
    <w:rsid w:val="000B0F0C"/>
    <w:rsid w:val="000D77ED"/>
    <w:rsid w:val="001D566E"/>
    <w:rsid w:val="002802D3"/>
    <w:rsid w:val="00295DAA"/>
    <w:rsid w:val="00297599"/>
    <w:rsid w:val="0048543F"/>
    <w:rsid w:val="004B57A3"/>
    <w:rsid w:val="005F1889"/>
    <w:rsid w:val="007F30E4"/>
    <w:rsid w:val="00853941"/>
    <w:rsid w:val="009150B2"/>
    <w:rsid w:val="009439D3"/>
    <w:rsid w:val="00950ABF"/>
    <w:rsid w:val="009C4231"/>
    <w:rsid w:val="00B8781C"/>
    <w:rsid w:val="00BD7755"/>
    <w:rsid w:val="00D15ED5"/>
    <w:rsid w:val="00E61D05"/>
    <w:rsid w:val="00FA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D20835"/>
  <w15:chartTrackingRefBased/>
  <w15:docId w15:val="{DD93E8A1-C9B7-4473-BD3B-3DC2135C9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50B2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basedOn w:val="Domylnaczcionkaakapitu"/>
    <w:link w:val="Nagwek"/>
    <w:rsid w:val="009150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289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1403</CharactersWithSpaces>
  <SharedDoc>false</SharedDoc>
  <HLinks>
    <vt:vector size="6" baseType="variant">
      <vt:variant>
        <vt:i4>327682</vt:i4>
      </vt:variant>
      <vt:variant>
        <vt:i4>54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2024-08-27T09:35:00Z</cp:lastPrinted>
  <dcterms:created xsi:type="dcterms:W3CDTF">2024-08-27T09:36:00Z</dcterms:created>
  <dcterms:modified xsi:type="dcterms:W3CDTF">2024-08-27T09:36:00Z</dcterms:modified>
</cp:coreProperties>
</file>