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699BC" w14:textId="77777777" w:rsidR="008D2AB8" w:rsidRPr="007170FF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7170FF">
        <w:rPr>
          <w:rFonts w:ascii="Verdana" w:hAnsi="Verdana"/>
          <w:sz w:val="18"/>
          <w:szCs w:val="18"/>
        </w:rPr>
        <w:t xml:space="preserve">Załącznik nr </w:t>
      </w:r>
      <w:r w:rsidR="00012286" w:rsidRPr="007170FF">
        <w:rPr>
          <w:rFonts w:ascii="Verdana" w:hAnsi="Verdana"/>
          <w:sz w:val="18"/>
          <w:szCs w:val="18"/>
        </w:rPr>
        <w:t>1</w:t>
      </w:r>
    </w:p>
    <w:p w14:paraId="15E4A2DB" w14:textId="77777777" w:rsidR="008D2AB8" w:rsidRPr="007170FF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FORMULARZ OFERTY</w:t>
      </w:r>
    </w:p>
    <w:p w14:paraId="7F487210" w14:textId="77777777" w:rsidR="008D2AB8" w:rsidRPr="007170FF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194CCD18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WYKONAWCY:…………………………………………………………………………………………………………………………..</w:t>
      </w:r>
    </w:p>
    <w:p w14:paraId="3264E02B" w14:textId="77777777" w:rsidR="007170FF" w:rsidRPr="007170FF" w:rsidRDefault="007170FF" w:rsidP="007170FF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……………………………………………………………………………………………………………………………….</w:t>
      </w:r>
    </w:p>
    <w:p w14:paraId="62F8B247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ADRES:…………………………………………………………………………………………………………………………………………………….</w:t>
      </w:r>
    </w:p>
    <w:p w14:paraId="79DC33C4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……………………………........................................................................................</w:t>
      </w:r>
    </w:p>
    <w:p w14:paraId="0FBAEE93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  <w:lang w:val="de-DE"/>
        </w:rPr>
        <w:t>TEL.</w:t>
      </w:r>
      <w:r w:rsidRPr="007170FF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115F475C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  <w:lang w:val="de-DE"/>
        </w:rPr>
        <w:t xml:space="preserve">FAX </w:t>
      </w:r>
      <w:r w:rsidRPr="007170FF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0F41529E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170FF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E-MAIL…………………………………………………………………………………………………………………………………………………….</w:t>
      </w:r>
    </w:p>
    <w:p w14:paraId="580B21BB" w14:textId="77777777" w:rsidR="007170FF" w:rsidRPr="007170FF" w:rsidRDefault="007170FF" w:rsidP="007170FF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170FF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3E19F4D3" w14:textId="77777777" w:rsidR="008D2AB8" w:rsidRPr="007170FF" w:rsidRDefault="007170FF" w:rsidP="007170FF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…………………………………………………………………………………………………………………………………..</w:t>
      </w:r>
    </w:p>
    <w:p w14:paraId="04D22018" w14:textId="77777777" w:rsidR="008D2AB8" w:rsidRPr="007170FF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Do: Nazwa i siedziba Zamawiającego:</w:t>
      </w:r>
    </w:p>
    <w:p w14:paraId="0C25D93E" w14:textId="77777777" w:rsidR="00CC518E" w:rsidRPr="007170FF" w:rsidRDefault="00CC518E" w:rsidP="008D2AB8">
      <w:pPr>
        <w:ind w:right="-110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Akademia Górniczo - Hutnicza</w:t>
      </w:r>
    </w:p>
    <w:p w14:paraId="230BCC8F" w14:textId="77777777" w:rsidR="00CC518E" w:rsidRPr="007170FF" w:rsidRDefault="00CC518E" w:rsidP="008D2AB8">
      <w:pPr>
        <w:ind w:right="-110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im. Stanisława Staszica w Krakowie</w:t>
      </w:r>
    </w:p>
    <w:p w14:paraId="16B343CC" w14:textId="77777777" w:rsidR="008D2AB8" w:rsidRPr="007170FF" w:rsidRDefault="00CC518E" w:rsidP="008D2AB8">
      <w:pPr>
        <w:ind w:right="-110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Dział Zamówień Publicznych</w:t>
      </w:r>
      <w:r w:rsidR="008D2AB8" w:rsidRPr="007170FF">
        <w:rPr>
          <w:rFonts w:ascii="Verdana" w:hAnsi="Verdana"/>
          <w:b/>
          <w:sz w:val="18"/>
          <w:szCs w:val="18"/>
        </w:rPr>
        <w:t xml:space="preserve">  </w:t>
      </w:r>
    </w:p>
    <w:p w14:paraId="763CA546" w14:textId="77777777" w:rsidR="008D2AB8" w:rsidRPr="007170FF" w:rsidRDefault="00CC518E" w:rsidP="008D2AB8">
      <w:pPr>
        <w:ind w:right="-110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Al. Mickiewicza</w:t>
      </w:r>
      <w:r w:rsidR="008D2AB8" w:rsidRPr="007170FF">
        <w:rPr>
          <w:rFonts w:ascii="Verdana" w:hAnsi="Verdana"/>
          <w:b/>
          <w:sz w:val="18"/>
          <w:szCs w:val="18"/>
        </w:rPr>
        <w:t xml:space="preserve"> </w:t>
      </w:r>
      <w:r w:rsidRPr="007170FF">
        <w:rPr>
          <w:rFonts w:ascii="Verdana" w:hAnsi="Verdana"/>
          <w:b/>
          <w:sz w:val="18"/>
          <w:szCs w:val="18"/>
        </w:rPr>
        <w:t>30</w:t>
      </w:r>
      <w:r w:rsidR="008D2AB8" w:rsidRPr="007170FF">
        <w:rPr>
          <w:rFonts w:ascii="Verdana" w:hAnsi="Verdana"/>
          <w:b/>
          <w:sz w:val="18"/>
          <w:szCs w:val="18"/>
        </w:rPr>
        <w:t xml:space="preserve"> </w:t>
      </w:r>
    </w:p>
    <w:p w14:paraId="0F9D692A" w14:textId="77777777" w:rsidR="008D2AB8" w:rsidRPr="007170FF" w:rsidRDefault="00CC518E" w:rsidP="008D2AB8">
      <w:pPr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30-059</w:t>
      </w:r>
      <w:r w:rsidR="008D2AB8" w:rsidRPr="007170FF">
        <w:rPr>
          <w:rFonts w:ascii="Verdana" w:hAnsi="Verdana"/>
          <w:b/>
          <w:sz w:val="18"/>
          <w:szCs w:val="18"/>
        </w:rPr>
        <w:t xml:space="preserve"> </w:t>
      </w:r>
      <w:r w:rsidRPr="007170FF">
        <w:rPr>
          <w:rFonts w:ascii="Verdana" w:hAnsi="Verdana"/>
          <w:b/>
          <w:sz w:val="18"/>
          <w:szCs w:val="18"/>
        </w:rPr>
        <w:t>Kraków</w:t>
      </w:r>
      <w:r w:rsidR="008D2AB8" w:rsidRPr="007170FF">
        <w:rPr>
          <w:rFonts w:ascii="Verdana" w:hAnsi="Verdana"/>
          <w:b/>
          <w:sz w:val="18"/>
          <w:szCs w:val="18"/>
        </w:rPr>
        <w:t xml:space="preserve">,  </w:t>
      </w:r>
    </w:p>
    <w:p w14:paraId="24D8381E" w14:textId="77777777" w:rsidR="008D2AB8" w:rsidRPr="007170FF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15ED91CC" w14:textId="77777777" w:rsidR="008D2AB8" w:rsidRPr="007170FF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CC518E" w:rsidRPr="007170FF">
        <w:rPr>
          <w:rFonts w:ascii="Verdana" w:hAnsi="Verdana"/>
          <w:b/>
          <w:sz w:val="18"/>
          <w:szCs w:val="18"/>
        </w:rPr>
        <w:t>dokończenie modernizacji systemu audio wideo na Auli Głównej w budynku A-0 - dostawa i montaż urządzeń AV - DE-dzp.272-369/24</w:t>
      </w:r>
      <w:r w:rsidRPr="007170FF">
        <w:rPr>
          <w:rFonts w:ascii="Verdana" w:hAnsi="Verdana"/>
          <w:b/>
          <w:sz w:val="18"/>
          <w:szCs w:val="18"/>
        </w:rPr>
        <w:t xml:space="preserve">, </w:t>
      </w:r>
      <w:r w:rsidRPr="007170FF">
        <w:rPr>
          <w:rFonts w:ascii="Verdana" w:hAnsi="Verdana"/>
          <w:sz w:val="18"/>
          <w:szCs w:val="18"/>
        </w:rPr>
        <w:t>oferuję realizację przedmiotu zamówienia, zgodnie z zasadami określonymi w specyfikacji istotnych warunków zamówienia.</w:t>
      </w:r>
    </w:p>
    <w:p w14:paraId="55FEE9BE" w14:textId="77777777" w:rsidR="008D2AB8" w:rsidRPr="007170FF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F5A056D" w14:textId="77777777" w:rsidR="00F40F96" w:rsidRPr="007170FF" w:rsidRDefault="00F40F96" w:rsidP="00F40F9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Cena netto za całość przedmiotu zamówienia, zgodnie z Kalkulacją cenową Załącznik 1A:   ..............................................................PLN</w:t>
      </w:r>
    </w:p>
    <w:p w14:paraId="2B8EF38D" w14:textId="77777777" w:rsidR="00F40F96" w:rsidRPr="007170FF" w:rsidRDefault="00F40F96" w:rsidP="00F40F9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622309B" w14:textId="77777777" w:rsidR="00F40F96" w:rsidRPr="007170FF" w:rsidRDefault="00F40F96" w:rsidP="00F40F96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Cena brutto za całość przedmiotu zamówienia:.............................................PLN</w:t>
      </w:r>
    </w:p>
    <w:p w14:paraId="08AF6F9F" w14:textId="77777777" w:rsidR="00F40F96" w:rsidRPr="007170FF" w:rsidRDefault="00F40F96" w:rsidP="00F40F96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D59DAE9" w14:textId="5E8CB4BC" w:rsidR="00F40F96" w:rsidRPr="007170FF" w:rsidRDefault="00F40F96" w:rsidP="00F40F96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Słownie brutto:</w:t>
      </w:r>
      <w:r w:rsidR="00F22134">
        <w:rPr>
          <w:rFonts w:ascii="Verdana" w:hAnsi="Verdana"/>
          <w:sz w:val="18"/>
          <w:szCs w:val="18"/>
        </w:rPr>
        <w:t xml:space="preserve"> </w:t>
      </w:r>
      <w:r w:rsidRPr="007170FF">
        <w:rPr>
          <w:rFonts w:ascii="Verdana" w:hAnsi="Verdana"/>
          <w:sz w:val="18"/>
          <w:szCs w:val="18"/>
        </w:rPr>
        <w:t>...............................................................................</w:t>
      </w:r>
      <w:r w:rsidR="00F22134">
        <w:rPr>
          <w:rFonts w:ascii="Verdana" w:hAnsi="Verdana"/>
          <w:sz w:val="18"/>
          <w:szCs w:val="18"/>
        </w:rPr>
        <w:t>............................</w:t>
      </w:r>
    </w:p>
    <w:p w14:paraId="0B3006AC" w14:textId="77777777" w:rsidR="00F40F96" w:rsidRPr="007170FF" w:rsidRDefault="00F40F96" w:rsidP="00F40F96">
      <w:pPr>
        <w:pStyle w:val="Tekstpodstawowy"/>
        <w:spacing w:before="120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Powyższa cena zawiera podatek VAT w wysokości .......... % tj.…………………….PLN</w:t>
      </w:r>
    </w:p>
    <w:p w14:paraId="4C7CA8C9" w14:textId="77777777" w:rsidR="008D2AB8" w:rsidRPr="007170F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 xml:space="preserve">Termin realizacji umowy: </w:t>
      </w:r>
      <w:r w:rsidR="00D4710E" w:rsidRPr="007170FF">
        <w:rPr>
          <w:rFonts w:ascii="Verdana" w:hAnsi="Verdana"/>
          <w:sz w:val="18"/>
          <w:szCs w:val="18"/>
        </w:rPr>
        <w:t>do 49 dni od daty podpisania umowy</w:t>
      </w:r>
    </w:p>
    <w:p w14:paraId="6563F89D" w14:textId="77777777" w:rsidR="008D2AB8" w:rsidRPr="007170FF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>Okres udzielonej gwarancji wynosi:</w:t>
      </w:r>
      <w:r w:rsidRPr="007170FF">
        <w:rPr>
          <w:rFonts w:ascii="Verdana" w:hAnsi="Verdana"/>
          <w:sz w:val="18"/>
          <w:szCs w:val="18"/>
        </w:rPr>
        <w:t xml:space="preserve"> ………………………………...(</w:t>
      </w:r>
      <w:r w:rsidRPr="007170FF">
        <w:rPr>
          <w:rFonts w:ascii="Verdana" w:hAnsi="Verdana"/>
          <w:i/>
          <w:sz w:val="18"/>
          <w:szCs w:val="18"/>
          <w:highlight w:val="yellow"/>
        </w:rPr>
        <w:t>kryterium oceny ofert)</w:t>
      </w:r>
    </w:p>
    <w:p w14:paraId="474597D2" w14:textId="77777777" w:rsidR="00D4710E" w:rsidRPr="007170FF" w:rsidRDefault="00D4710E" w:rsidP="00D4710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170FF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7170FF">
        <w:rPr>
          <w:rFonts w:ascii="Verdana" w:hAnsi="Verdana"/>
          <w:b/>
          <w:sz w:val="18"/>
          <w:szCs w:val="18"/>
        </w:rPr>
        <w:t xml:space="preserve"> TAK/NIE</w:t>
      </w:r>
    </w:p>
    <w:p w14:paraId="53DE25A2" w14:textId="77777777" w:rsidR="00D4710E" w:rsidRDefault="00D4710E" w:rsidP="00D4710E">
      <w:pPr>
        <w:shd w:val="clear" w:color="auto" w:fill="FFFFFF"/>
        <w:spacing w:before="100" w:beforeAutospacing="1" w:after="100" w:afterAutospacing="1"/>
        <w:rPr>
          <w:rFonts w:ascii="Verdana" w:hAnsi="Verdana"/>
          <w:sz w:val="18"/>
          <w:szCs w:val="18"/>
        </w:rPr>
      </w:pPr>
      <w:r w:rsidRPr="007170FF">
        <w:rPr>
          <w:rFonts w:ascii="Verdana" w:hAnsi="Verdana"/>
          <w:b/>
          <w:sz w:val="18"/>
          <w:szCs w:val="18"/>
        </w:rPr>
        <w:t xml:space="preserve">Termin płatności: </w:t>
      </w:r>
      <w:r w:rsidRPr="007170FF">
        <w:rPr>
          <w:rFonts w:ascii="Verdana" w:hAnsi="Verdana"/>
          <w:sz w:val="18"/>
          <w:szCs w:val="18"/>
        </w:rPr>
        <w:t>przelewem w terminie do 21 dni od daty otrzymania faktury częściowej  przez Zamawiającego na rachunek Wykonawcy zawarty na dzień zlecenia przelewu w wykazie podmiotów, o których mowa w art. 96b ust. 1) Ustawy o podatku od towarów i usług.</w:t>
      </w:r>
    </w:p>
    <w:p w14:paraId="0C56A999" w14:textId="77777777" w:rsidR="004C0702" w:rsidRPr="007D4789" w:rsidRDefault="004C0702" w:rsidP="004C0702">
      <w:pPr>
        <w:jc w:val="both"/>
        <w:rPr>
          <w:rFonts w:ascii="Verdana" w:hAnsi="Verdana"/>
          <w:b/>
          <w:bCs/>
          <w:sz w:val="18"/>
          <w:szCs w:val="18"/>
        </w:rPr>
      </w:pPr>
      <w:r w:rsidRPr="007D4789">
        <w:rPr>
          <w:rFonts w:ascii="Verdana" w:hAnsi="Verdana"/>
          <w:b/>
          <w:bCs/>
          <w:sz w:val="18"/>
          <w:szCs w:val="18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3B4FBB7" w14:textId="77777777" w:rsidR="004C0702" w:rsidRPr="007170FF" w:rsidRDefault="004C0702" w:rsidP="00D4710E">
      <w:pPr>
        <w:shd w:val="clear" w:color="auto" w:fill="FFFFFF"/>
        <w:spacing w:before="100" w:beforeAutospacing="1" w:after="100" w:afterAutospacing="1"/>
        <w:rPr>
          <w:rFonts w:ascii="Verdana" w:hAnsi="Verdana"/>
          <w:sz w:val="18"/>
          <w:szCs w:val="18"/>
        </w:rPr>
      </w:pPr>
    </w:p>
    <w:p w14:paraId="32AB4CBE" w14:textId="56FE7094" w:rsidR="007170FF" w:rsidRDefault="008D2AB8" w:rsidP="007170FF">
      <w:pPr>
        <w:rPr>
          <w:rFonts w:ascii="Verdana" w:hAnsi="Verdana"/>
          <w:b/>
          <w:sz w:val="18"/>
          <w:szCs w:val="18"/>
          <w:u w:val="single"/>
        </w:rPr>
      </w:pPr>
      <w:r>
        <w:rPr>
          <w:sz w:val="22"/>
          <w:szCs w:val="22"/>
        </w:rPr>
        <w:br w:type="page"/>
      </w:r>
      <w:r w:rsidR="007170FF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70ABD5E9" w14:textId="77777777" w:rsidR="007170FF" w:rsidRDefault="007170FF" w:rsidP="007170F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B3A3C87" w14:textId="1D09FBDB" w:rsidR="007170FF" w:rsidRDefault="007170FF" w:rsidP="007170F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4DD9B5" w14:textId="04C19DB3" w:rsidR="002C5474" w:rsidRPr="002C5474" w:rsidRDefault="00F22134" w:rsidP="002C547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bCs/>
          <w:iCs/>
          <w:color w:val="000000"/>
          <w:sz w:val="18"/>
          <w:szCs w:val="18"/>
        </w:rPr>
        <w:t>Oświadczamy,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 że </w:t>
      </w:r>
      <w:r w:rsidR="002C5474" w:rsidRPr="002C5474">
        <w:rPr>
          <w:rFonts w:ascii="Verdana" w:hAnsi="Verdana"/>
          <w:b/>
          <w:bCs/>
          <w:iCs/>
          <w:color w:val="000000"/>
          <w:sz w:val="18"/>
          <w:szCs w:val="18"/>
        </w:rPr>
        <w:t>dysponuje</w:t>
      </w:r>
      <w:r>
        <w:rPr>
          <w:rFonts w:ascii="Verdana" w:hAnsi="Verdana"/>
          <w:b/>
          <w:bCs/>
          <w:iCs/>
          <w:color w:val="000000"/>
          <w:sz w:val="18"/>
          <w:szCs w:val="18"/>
        </w:rPr>
        <w:t>my</w:t>
      </w:r>
      <w:r w:rsidR="002C5474" w:rsidRPr="002C5474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lub będzie</w:t>
      </w:r>
      <w:r>
        <w:rPr>
          <w:rFonts w:ascii="Verdana" w:hAnsi="Verdana"/>
          <w:b/>
          <w:bCs/>
          <w:iCs/>
          <w:color w:val="000000"/>
          <w:sz w:val="18"/>
          <w:szCs w:val="18"/>
        </w:rPr>
        <w:t>my</w:t>
      </w:r>
      <w:r w:rsidR="002C5474" w:rsidRPr="002C5474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dysponowa</w:t>
      </w:r>
      <w:r>
        <w:rPr>
          <w:rFonts w:ascii="Verdana" w:hAnsi="Verdana"/>
          <w:b/>
          <w:bCs/>
          <w:iCs/>
          <w:color w:val="000000"/>
          <w:sz w:val="18"/>
          <w:szCs w:val="18"/>
        </w:rPr>
        <w:t>li</w:t>
      </w:r>
      <w:r w:rsidR="002C5474" w:rsidRPr="002C5474">
        <w:rPr>
          <w:rFonts w:ascii="Verdana" w:hAnsi="Verdana"/>
          <w:b/>
          <w:bCs/>
          <w:iCs/>
          <w:color w:val="000000"/>
          <w:sz w:val="18"/>
          <w:szCs w:val="18"/>
        </w:rPr>
        <w:t xml:space="preserve"> osobami zdolnymi do wykonania zamówienia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 tj.:</w:t>
      </w:r>
    </w:p>
    <w:p w14:paraId="48A5E585" w14:textId="77777777" w:rsidR="002C5474" w:rsidRPr="002C5474" w:rsidRDefault="002C547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co najmniej </w:t>
      </w:r>
      <w:r w:rsidRPr="002C5474">
        <w:rPr>
          <w:rFonts w:ascii="Verdana" w:hAnsi="Verdana"/>
          <w:b/>
          <w:bCs/>
          <w:iCs/>
          <w:color w:val="000000"/>
          <w:sz w:val="18"/>
          <w:szCs w:val="18"/>
        </w:rPr>
        <w:t xml:space="preserve">jedną osobą </w:t>
      </w: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posiadającą aktualne świadectwo kwalifikacyjne uprawniające do zajmowania się eksploatacją urządzeń na stanowisku </w:t>
      </w:r>
      <w:r w:rsidRPr="002C5474">
        <w:rPr>
          <w:rFonts w:ascii="Verdana" w:hAnsi="Verdana"/>
          <w:b/>
          <w:bCs/>
          <w:iCs/>
          <w:color w:val="000000"/>
          <w:sz w:val="18"/>
          <w:szCs w:val="18"/>
        </w:rPr>
        <w:t>DOZORU (D)</w:t>
      </w: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 w zakresie obsługi, konserwacji, remontów, montażu, kontrolno-pomiarowym dla urządzeń, instalacji i sieci „GRUPA 1. Urządzenia, instalacje i sieci elektroenergetyczne wytwarzające, przetwarzające, przesyłające i zużywające energię elektryczną” minimum dla:</w:t>
      </w:r>
    </w:p>
    <w:p w14:paraId="1F630752" w14:textId="104E060E" w:rsidR="002C5474" w:rsidRPr="002C5474" w:rsidRDefault="00F2213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>
        <w:rPr>
          <w:rFonts w:ascii="Verdana" w:hAnsi="Verdana"/>
          <w:bCs/>
          <w:iCs/>
          <w:color w:val="000000"/>
          <w:sz w:val="18"/>
          <w:szCs w:val="18"/>
        </w:rPr>
        <w:t xml:space="preserve">- 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urządzenia, instalacje i sieci elektroenergetyczne o napięciu nie wyższym niż 1 </w:t>
      </w:r>
      <w:proofErr w:type="spellStart"/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kV</w:t>
      </w:r>
      <w:proofErr w:type="spellEnd"/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;</w:t>
      </w:r>
    </w:p>
    <w:p w14:paraId="351C8CC3" w14:textId="0746CC47" w:rsidR="002C5474" w:rsidRPr="002C5474" w:rsidRDefault="00F2213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>
        <w:rPr>
          <w:rFonts w:ascii="Verdana" w:hAnsi="Verdana"/>
          <w:bCs/>
          <w:iCs/>
          <w:color w:val="000000"/>
          <w:sz w:val="18"/>
          <w:szCs w:val="18"/>
        </w:rPr>
        <w:t xml:space="preserve">- 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aparatura kontrolno-pomiarowa oraz urządzenia i instalacje automatycznej regulacji; sterowania i zabezpieczeń urządzeń i instalacji wymienionych w punktach powyższych;</w:t>
      </w:r>
    </w:p>
    <w:p w14:paraId="2350E29E" w14:textId="77777777" w:rsidR="002C5474" w:rsidRPr="002C5474" w:rsidRDefault="002C547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co najmniej </w:t>
      </w:r>
      <w:r w:rsidRPr="002C5474">
        <w:rPr>
          <w:rFonts w:ascii="Verdana" w:hAnsi="Verdana"/>
          <w:b/>
          <w:bCs/>
          <w:iCs/>
          <w:color w:val="000000"/>
          <w:sz w:val="18"/>
          <w:szCs w:val="18"/>
        </w:rPr>
        <w:t>dwoma osobami</w:t>
      </w: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 posiadającymi aktualne świadectwo kwalifikacyjne uprawniające do zajmowania się eksploatacją urządzeń na stanowisku </w:t>
      </w:r>
      <w:r w:rsidRPr="002C5474">
        <w:rPr>
          <w:rFonts w:ascii="Verdana" w:hAnsi="Verdana"/>
          <w:b/>
          <w:bCs/>
          <w:iCs/>
          <w:color w:val="000000"/>
          <w:sz w:val="18"/>
          <w:szCs w:val="18"/>
        </w:rPr>
        <w:t>EKSPLOATACJI (E)</w:t>
      </w:r>
      <w:r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14:paraId="71128FB4" w14:textId="16D684F3" w:rsidR="002C5474" w:rsidRPr="002C5474" w:rsidRDefault="00F2213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>
        <w:rPr>
          <w:rFonts w:ascii="Verdana" w:hAnsi="Verdana"/>
          <w:bCs/>
          <w:iCs/>
          <w:color w:val="000000"/>
          <w:sz w:val="18"/>
          <w:szCs w:val="18"/>
        </w:rPr>
        <w:t xml:space="preserve">- 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 xml:space="preserve">urządzenia, instalacje i sieci elektroenergetyczne o napięciu nie wyższym niż 1 </w:t>
      </w:r>
      <w:proofErr w:type="spellStart"/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kV</w:t>
      </w:r>
      <w:proofErr w:type="spellEnd"/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;</w:t>
      </w:r>
    </w:p>
    <w:p w14:paraId="701FD117" w14:textId="13AC02B2" w:rsidR="002C5474" w:rsidRPr="002C5474" w:rsidRDefault="00F2213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>
        <w:rPr>
          <w:rFonts w:ascii="Verdana" w:hAnsi="Verdana"/>
          <w:bCs/>
          <w:iCs/>
          <w:color w:val="000000"/>
          <w:sz w:val="18"/>
          <w:szCs w:val="18"/>
        </w:rPr>
        <w:t xml:space="preserve">- </w:t>
      </w:r>
      <w:r w:rsidR="002C5474" w:rsidRPr="002C5474">
        <w:rPr>
          <w:rFonts w:ascii="Verdana" w:hAnsi="Verdana"/>
          <w:bCs/>
          <w:iCs/>
          <w:color w:val="000000"/>
          <w:sz w:val="18"/>
          <w:szCs w:val="18"/>
        </w:rPr>
        <w:t>aparatura kontrolno-pomiarowa oraz urządzenia i instalacje automatycznej regulacji; sterowania i zabezpieczeń urządzeń i instalacji wymienionych w punktach powyższych;</w:t>
      </w:r>
    </w:p>
    <w:p w14:paraId="0FA5645B" w14:textId="77777777" w:rsidR="002C5474" w:rsidRPr="002C5474" w:rsidRDefault="002C5474" w:rsidP="002C5474">
      <w:pPr>
        <w:tabs>
          <w:tab w:val="left" w:pos="2520"/>
          <w:tab w:val="left" w:pos="2586"/>
        </w:tabs>
        <w:ind w:left="360"/>
        <w:jc w:val="both"/>
        <w:rPr>
          <w:rFonts w:ascii="Verdana" w:hAnsi="Verdana"/>
          <w:bCs/>
          <w:iCs/>
          <w:color w:val="000000"/>
          <w:sz w:val="18"/>
          <w:szCs w:val="18"/>
        </w:rPr>
      </w:pPr>
      <w:r w:rsidRPr="002C5474">
        <w:rPr>
          <w:rFonts w:ascii="Verdana" w:hAnsi="Verdana"/>
          <w:bCs/>
          <w:iCs/>
          <w:color w:val="000000"/>
          <w:sz w:val="18"/>
          <w:szCs w:val="18"/>
        </w:rPr>
        <w:t>Zakres uprawnień pomiarowych: pomiary w pełnym zakresie do 1kV</w:t>
      </w:r>
    </w:p>
    <w:p w14:paraId="5430C010" w14:textId="77777777" w:rsidR="007170FF" w:rsidRDefault="007170FF" w:rsidP="007170F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45086A" w14:textId="77777777" w:rsidR="007170FF" w:rsidRDefault="007170FF" w:rsidP="007170FF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C60CC36" w14:textId="77777777" w:rsidR="007170FF" w:rsidRDefault="007170FF" w:rsidP="007170FF">
      <w:pPr>
        <w:ind w:left="360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86F746" w14:textId="77777777" w:rsidR="007170FF" w:rsidRDefault="007170FF" w:rsidP="007170F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170FF" w14:paraId="396FE442" w14:textId="77777777" w:rsidTr="007170F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C93974" w14:textId="77777777" w:rsidR="007170FF" w:rsidRDefault="007170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E0F3F" w14:textId="77777777" w:rsidR="007170FF" w:rsidRDefault="007170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68BEAAE" w14:textId="77777777" w:rsidR="007170FF" w:rsidRDefault="007170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70CB8" w14:textId="77777777" w:rsidR="007170FF" w:rsidRDefault="007170F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Nazwa podwykonawcy</w:t>
            </w:r>
            <w:r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7170FF" w14:paraId="5E377690" w14:textId="77777777" w:rsidTr="007170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483BB" w14:textId="77777777" w:rsidR="007170FF" w:rsidRDefault="007170F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8E68EA" w14:textId="77777777" w:rsidR="007170FF" w:rsidRDefault="007170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5B9388" w14:textId="77777777" w:rsidR="007170FF" w:rsidRDefault="007170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7170FF" w14:paraId="251CA502" w14:textId="77777777" w:rsidTr="007170F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CC47F5" w14:textId="77777777" w:rsidR="007170FF" w:rsidRDefault="007170FF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F14D16" w14:textId="77777777" w:rsidR="007170FF" w:rsidRDefault="007170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26F89E" w14:textId="77777777" w:rsidR="007170FF" w:rsidRDefault="007170FF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6F30EDF" w14:textId="77777777" w:rsidR="007170FF" w:rsidRDefault="007170FF" w:rsidP="007170F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458E7659" w14:textId="77777777" w:rsidR="007170FF" w:rsidRDefault="007170FF" w:rsidP="007170FF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  <w:r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D44A1EA" w14:textId="7A31C743" w:rsidR="007170FF" w:rsidRDefault="007170FF" w:rsidP="00F2213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</w:r>
    </w:p>
    <w:p w14:paraId="68EEF118" w14:textId="62B64BF3" w:rsidR="007170FF" w:rsidRDefault="007170FF" w:rsidP="00F2213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ab/>
        <w:t xml:space="preserve"> </w:t>
      </w:r>
    </w:p>
    <w:p w14:paraId="31A4137D" w14:textId="77777777" w:rsidR="007170FF" w:rsidRDefault="007170FF" w:rsidP="007170F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>
        <w:rPr>
          <w:rFonts w:ascii="Verdana" w:hAnsi="Verdana"/>
          <w:sz w:val="18"/>
          <w:szCs w:val="18"/>
        </w:rPr>
        <w:t>ych</w:t>
      </w:r>
      <w:proofErr w:type="spellEnd"/>
      <w:r>
        <w:rPr>
          <w:rFonts w:ascii="Verdana" w:hAnsi="Verdana"/>
          <w:sz w:val="18"/>
          <w:szCs w:val="18"/>
        </w:rPr>
        <w:t>) dokumentu(ów)</w:t>
      </w:r>
    </w:p>
    <w:p w14:paraId="7E8C8038" w14:textId="77777777" w:rsidR="007170FF" w:rsidRDefault="007170FF" w:rsidP="007170FF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F1FCE11" w14:textId="77777777" w:rsidR="007170FF" w:rsidRDefault="007170FF" w:rsidP="007170F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załącznikami do niniejszej oferty są:</w:t>
      </w:r>
    </w:p>
    <w:p w14:paraId="32314768" w14:textId="77777777" w:rsidR="007170FF" w:rsidRDefault="007170FF" w:rsidP="007170F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278D238B" w14:textId="77777777" w:rsidR="007170FF" w:rsidRDefault="007170FF" w:rsidP="007170F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6C995F43" w14:textId="3821ED9F" w:rsidR="007170FF" w:rsidRDefault="007170FF" w:rsidP="007170F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5AA843E0" w14:textId="77777777" w:rsidR="00F22134" w:rsidRDefault="00F22134" w:rsidP="00F22134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3C77E8E9" w14:textId="768B23A1" w:rsidR="00FE545C" w:rsidRPr="00F22134" w:rsidRDefault="007170FF" w:rsidP="00F2213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FE545C" w:rsidRPr="00F221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EC3969" w14:textId="77777777" w:rsidR="00ED1848" w:rsidRDefault="00ED1848">
      <w:r>
        <w:separator/>
      </w:r>
    </w:p>
  </w:endnote>
  <w:endnote w:type="continuationSeparator" w:id="0">
    <w:p w14:paraId="717CD480" w14:textId="77777777" w:rsidR="00ED1848" w:rsidRDefault="00ED1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8961BD" w14:textId="77777777" w:rsidR="00CC518E" w:rsidRDefault="00CC51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1FC4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5693A" w14:textId="77777777" w:rsidR="00CC518E" w:rsidRDefault="00CC51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E1D881" w14:textId="77777777" w:rsidR="00ED1848" w:rsidRDefault="00ED1848">
      <w:r>
        <w:separator/>
      </w:r>
    </w:p>
  </w:footnote>
  <w:footnote w:type="continuationSeparator" w:id="0">
    <w:p w14:paraId="129A1A0B" w14:textId="77777777" w:rsidR="00ED1848" w:rsidRDefault="00ED1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AC06BA" w14:textId="77777777" w:rsidR="00CC518E" w:rsidRDefault="00CC5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7A76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533BB6" w14:textId="77777777" w:rsidR="00CC518E" w:rsidRDefault="00CC5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A13647"/>
    <w:multiLevelType w:val="singleLevel"/>
    <w:tmpl w:val="928A217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strike w:val="0"/>
        <w:dstrike w:val="0"/>
        <w:color w:val="auto"/>
        <w:u w:val="none"/>
        <w:effect w:val="none"/>
      </w:rPr>
    </w:lvl>
  </w:abstractNum>
  <w:abstractNum w:abstractNumId="1" w15:restartNumberingAfterBreak="0">
    <w:nsid w:val="13D1605C"/>
    <w:multiLevelType w:val="hybridMultilevel"/>
    <w:tmpl w:val="CDE694A2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E2F5D9B"/>
    <w:multiLevelType w:val="hybridMultilevel"/>
    <w:tmpl w:val="A168B57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57A50E16"/>
    <w:multiLevelType w:val="hybridMultilevel"/>
    <w:tmpl w:val="23527A16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7024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54890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45598528">
    <w:abstractNumId w:val="2"/>
  </w:num>
  <w:num w:numId="4" w16cid:durableId="1444306528">
    <w:abstractNumId w:val="6"/>
  </w:num>
  <w:num w:numId="5" w16cid:durableId="2103527280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392044151">
    <w:abstractNumId w:val="0"/>
    <w:lvlOverride w:ilvl="0">
      <w:startOverride w:val="1"/>
    </w:lvlOverride>
  </w:num>
  <w:num w:numId="7" w16cid:durableId="1032337480">
    <w:abstractNumId w:val="5"/>
  </w:num>
  <w:num w:numId="8" w16cid:durableId="2054889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184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C5474"/>
    <w:rsid w:val="00315A4A"/>
    <w:rsid w:val="004B7300"/>
    <w:rsid w:val="004C0702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F29AD"/>
    <w:rsid w:val="007170FF"/>
    <w:rsid w:val="007714BA"/>
    <w:rsid w:val="007748F0"/>
    <w:rsid w:val="007A4321"/>
    <w:rsid w:val="00833933"/>
    <w:rsid w:val="00853083"/>
    <w:rsid w:val="008B2F0C"/>
    <w:rsid w:val="008B4928"/>
    <w:rsid w:val="008C63A4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CC518E"/>
    <w:rsid w:val="00D24208"/>
    <w:rsid w:val="00D4710E"/>
    <w:rsid w:val="00D60C38"/>
    <w:rsid w:val="00D66893"/>
    <w:rsid w:val="00D90ACB"/>
    <w:rsid w:val="00DC1500"/>
    <w:rsid w:val="00E44371"/>
    <w:rsid w:val="00E65DCB"/>
    <w:rsid w:val="00E949B0"/>
    <w:rsid w:val="00EC0BEA"/>
    <w:rsid w:val="00ED1848"/>
    <w:rsid w:val="00F00591"/>
    <w:rsid w:val="00F22134"/>
    <w:rsid w:val="00F40F9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243D9A"/>
  <w15:chartTrackingRefBased/>
  <w15:docId w15:val="{8CB76C97-2844-4E2B-9C57-F1ED49178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12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CBA11-2D90-490B-99EF-EC3345364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728</Words>
  <Characters>6000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Joanna Kraińska</cp:lastModifiedBy>
  <cp:revision>2</cp:revision>
  <cp:lastPrinted>2024-08-22T11:08:00Z</cp:lastPrinted>
  <dcterms:created xsi:type="dcterms:W3CDTF">2024-08-22T11:08:00Z</dcterms:created>
  <dcterms:modified xsi:type="dcterms:W3CDTF">2024-08-22T11:08:00Z</dcterms:modified>
</cp:coreProperties>
</file>