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7E995166" w14:textId="77777777" w:rsidR="000117C6"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152C2656" w14:textId="5AD4B222" w:rsidR="007D3633" w:rsidRDefault="00272245" w:rsidP="003232B5">
      <w:pPr>
        <w:pStyle w:val="Tekstpodstawowy"/>
        <w:spacing w:line="240" w:lineRule="auto"/>
        <w:ind w:right="-47"/>
        <w:rPr>
          <w:rFonts w:ascii="Verdana" w:hAnsi="Verdana"/>
          <w:sz w:val="20"/>
        </w:rPr>
      </w:pPr>
      <w:r>
        <w:rPr>
          <w:rFonts w:ascii="Verdana" w:hAnsi="Verdana"/>
          <w:sz w:val="20"/>
        </w:rPr>
        <w:t xml:space="preserve">Wydział/inna </w:t>
      </w:r>
      <w:r w:rsidR="003232B5">
        <w:rPr>
          <w:rFonts w:ascii="Verdana" w:hAnsi="Verdana"/>
          <w:sz w:val="20"/>
        </w:rPr>
        <w:t>J</w:t>
      </w:r>
      <w:r>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7FC3A3A5" w14:textId="77777777" w:rsidR="00272245"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5C3DF1E2" w14:textId="77777777" w:rsidR="00BA5498" w:rsidRPr="001E7B4A" w:rsidRDefault="00BA5498" w:rsidP="003232B5">
      <w:pPr>
        <w:pStyle w:val="Tekstpodstawowy"/>
        <w:spacing w:line="240" w:lineRule="auto"/>
        <w:ind w:right="-47"/>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7202FF0E" w14:textId="15F42EC4" w:rsidR="00743F43" w:rsidRPr="00743F43" w:rsidRDefault="00BA5498" w:rsidP="00532875">
      <w:pPr>
        <w:pStyle w:val="Akapitzlist"/>
        <w:numPr>
          <w:ilvl w:val="0"/>
          <w:numId w:val="28"/>
        </w:numPr>
        <w:tabs>
          <w:tab w:val="num" w:pos="360"/>
        </w:tabs>
        <w:ind w:left="360" w:right="-47"/>
        <w:jc w:val="both"/>
        <w:rPr>
          <w:rFonts w:ascii="Verdana" w:hAnsi="Verdana"/>
          <w:iCs/>
          <w:lang w:val="pl-PL"/>
        </w:rPr>
      </w:pPr>
      <w:r w:rsidRPr="00743F43">
        <w:rPr>
          <w:rFonts w:ascii="Verdana" w:hAnsi="Verdana"/>
          <w:lang w:val="pl-PL"/>
        </w:rPr>
        <w:t>Przedmiotem niniejszej umowy jest</w:t>
      </w:r>
      <w:bookmarkStart w:id="0" w:name="_Hlk58842586"/>
      <w:r w:rsidRPr="00743F43">
        <w:rPr>
          <w:rFonts w:ascii="Verdana" w:hAnsi="Verdana"/>
          <w:lang w:val="pl-PL"/>
        </w:rPr>
        <w:t>:</w:t>
      </w:r>
      <w:r w:rsidR="00E80DD6" w:rsidRPr="00E80DD6">
        <w:rPr>
          <w:lang w:val="pl-PL"/>
        </w:rPr>
        <w:t xml:space="preserve"> </w:t>
      </w:r>
      <w:bookmarkStart w:id="1" w:name="_Hlk98922074"/>
      <w:bookmarkEnd w:id="0"/>
      <w:r w:rsidR="00815C99" w:rsidRPr="00815C99">
        <w:rPr>
          <w:rFonts w:ascii="Arial" w:hAnsi="Arial" w:cs="Arial"/>
          <w:b/>
          <w:lang w:val="pl-PL"/>
        </w:rPr>
        <w:t>Dostawa ramienia robotycznego dla WIMiIP  DE-dzp.272-428/24</w:t>
      </w:r>
    </w:p>
    <w:p w14:paraId="77130D12" w14:textId="1774AC4F" w:rsidR="00BA5498" w:rsidRPr="00743F43" w:rsidRDefault="00BA5498" w:rsidP="00532875">
      <w:pPr>
        <w:pStyle w:val="Akapitzlist"/>
        <w:numPr>
          <w:ilvl w:val="0"/>
          <w:numId w:val="28"/>
        </w:numPr>
        <w:tabs>
          <w:tab w:val="num" w:pos="360"/>
        </w:tabs>
        <w:ind w:left="360" w:right="-47"/>
        <w:jc w:val="both"/>
        <w:rPr>
          <w:rFonts w:ascii="Verdana" w:hAnsi="Verdana"/>
          <w:iCs/>
          <w:lang w:val="pl-PL"/>
        </w:rPr>
      </w:pPr>
      <w:r w:rsidRPr="00743F43">
        <w:rPr>
          <w:rFonts w:ascii="Verdana" w:hAnsi="Verdana"/>
          <w:lang w:val="pl-PL"/>
        </w:rPr>
        <w:t xml:space="preserve">Szczegółowa specyfikacja sprzętu </w:t>
      </w:r>
      <w:bookmarkEnd w:id="1"/>
      <w:r w:rsidRPr="00743F43">
        <w:rPr>
          <w:rFonts w:ascii="Verdana" w:hAnsi="Verdana"/>
          <w:lang w:val="pl-PL"/>
        </w:rPr>
        <w:t xml:space="preserve">jest określona w </w:t>
      </w:r>
      <w:r w:rsidRPr="00743F43">
        <w:rPr>
          <w:rFonts w:ascii="Verdana" w:hAnsi="Verdana"/>
          <w:iCs/>
          <w:lang w:val="pl-PL"/>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2BE29F99"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3D3136">
        <w:rPr>
          <w:rFonts w:ascii="Verdana" w:hAnsi="Verdana"/>
          <w:b/>
          <w:bCs/>
          <w:sz w:val="20"/>
        </w:rPr>
        <w:t>…………..</w:t>
      </w:r>
      <w:r w:rsidR="00C03753" w:rsidRPr="009A716C">
        <w:rPr>
          <w:rFonts w:ascii="Verdana" w:hAnsi="Verdana"/>
          <w:b/>
          <w:bCs/>
          <w:sz w:val="20"/>
        </w:rPr>
        <w:t>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3E9B331D" w:rsidR="001A6026" w:rsidRPr="007121BA"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5ACC93E7"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bookmarkStart w:id="2" w:name="_Hlk93917097"/>
      <w:r w:rsidRPr="001E7B4A">
        <w:rPr>
          <w:rFonts w:ascii="Verdana" w:hAnsi="Verdana"/>
          <w:sz w:val="20"/>
        </w:rPr>
        <w:t>Strony ustanawiają odpowiedzialność za niewykonanie lub nienależyte wykonanie umowy  w formie kar umownych.</w:t>
      </w:r>
    </w:p>
    <w:p w14:paraId="7552F263"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0A29A845" w14:textId="77777777" w:rsidR="00743F43" w:rsidRPr="001E7B4A" w:rsidRDefault="00743F43" w:rsidP="00743F43">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290C8B"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70D33A83"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3" w:name="_Hlk164336753"/>
      <w:r>
        <w:rPr>
          <w:rFonts w:ascii="Verdana" w:hAnsi="Verdana"/>
          <w:sz w:val="20"/>
        </w:rPr>
        <w:t>występującej 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14:paraId="7278A3E8"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1934DFEA"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1C7EC563"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46673557"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0076244D"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F5B3B58"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A008099"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00526CE4"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5280B51" w14:textId="77777777" w:rsidR="00743F43" w:rsidRPr="00D359D6"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C470DE0" w14:textId="77777777" w:rsidR="00743F43" w:rsidRPr="001E7B4A" w:rsidRDefault="00743F43" w:rsidP="00743F43">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r w:rsidRPr="001E7B4A">
        <w:rPr>
          <w:rFonts w:ascii="Verdana" w:hAnsi="Verdana"/>
          <w:b/>
          <w:sz w:val="20"/>
        </w:rPr>
        <w:t>§ 6</w:t>
      </w:r>
    </w:p>
    <w:bookmarkEnd w:id="2"/>
    <w:p w14:paraId="1CF0BFEC"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1E7B4A">
        <w:rPr>
          <w:rFonts w:ascii="Verdana" w:hAnsi="Verdana"/>
          <w:color w:val="000000"/>
          <w:lang w:val="pl-PL"/>
        </w:rPr>
        <w:lastRenderedPageBreak/>
        <w:t>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D77ED8" w:rsidRDefault="00BA5498" w:rsidP="00D77ED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D77ED8" w:rsidRDefault="00BA5498" w:rsidP="00D77ED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wysokiej jakości i funkcjonalności, wprowadzony do obrotu na terytorium Rzeczypospolitej Polskiej, sprawny technicznie - w oryginalnych nienaruszonych opakowaniach.</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w:t>
      </w:r>
      <w:r w:rsidRPr="001E7B4A">
        <w:rPr>
          <w:rFonts w:ascii="Verdana" w:hAnsi="Verdana"/>
          <w:bCs/>
          <w:lang w:val="pl-PL" w:eastAsia="en-US"/>
        </w:rPr>
        <w:lastRenderedPageBreak/>
        <w:t>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22833BE9"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być dłuższy </w:t>
      </w:r>
      <w:r w:rsidRPr="00DD2117">
        <w:rPr>
          <w:rFonts w:ascii="Verdana" w:hAnsi="Verdana"/>
          <w:bCs/>
          <w:lang w:val="pl-PL" w:eastAsia="en-US"/>
        </w:rPr>
        <w:t>niż</w:t>
      </w:r>
      <w:r w:rsidRPr="00DD2117">
        <w:rPr>
          <w:rFonts w:ascii="Verdana" w:hAnsi="Verdana"/>
          <w:b/>
          <w:lang w:val="pl-PL" w:eastAsia="en-US"/>
        </w:rPr>
        <w:t xml:space="preserve"> </w:t>
      </w:r>
      <w:r w:rsidR="00DD2117" w:rsidRPr="00DD2117">
        <w:rPr>
          <w:rFonts w:ascii="Verdana" w:hAnsi="Verdana"/>
          <w:b/>
          <w:lang w:val="pl-PL" w:eastAsia="en-US"/>
        </w:rPr>
        <w:t>2</w:t>
      </w:r>
      <w:r w:rsidR="003D3136" w:rsidRPr="00DD2117">
        <w:rPr>
          <w:rFonts w:ascii="Verdana" w:hAnsi="Verdana"/>
          <w:b/>
          <w:lang w:val="pl-PL" w:eastAsia="en-US"/>
        </w:rPr>
        <w:t xml:space="preserve"> dni </w:t>
      </w:r>
      <w:r w:rsidRPr="00272245">
        <w:rPr>
          <w:rFonts w:ascii="Verdana" w:hAnsi="Verdana"/>
          <w:bCs/>
          <w:lang w:val="pl-PL" w:eastAsia="en-US"/>
        </w:rPr>
        <w:t xml:space="preserve">od momentu zgłoszenia, czas naprawy nie dłuższy niż </w:t>
      </w:r>
      <w:r w:rsidR="00DD2117" w:rsidRPr="00DD2117">
        <w:rPr>
          <w:rFonts w:ascii="Verdana" w:hAnsi="Verdana"/>
          <w:b/>
          <w:lang w:val="pl-PL" w:eastAsia="en-US"/>
        </w:rPr>
        <w:t>30 dni</w:t>
      </w:r>
      <w:r w:rsidR="00DD2117" w:rsidRPr="00DD2117">
        <w:rPr>
          <w:rFonts w:ascii="Verdana" w:hAnsi="Verdana"/>
          <w:bCs/>
          <w:lang w:val="pl-PL" w:eastAsia="en-US"/>
        </w:rPr>
        <w:t xml:space="preserve"> od</w:t>
      </w:r>
      <w:r w:rsidR="00DD2117">
        <w:rPr>
          <w:rFonts w:ascii="Verdana" w:hAnsi="Verdana"/>
          <w:bCs/>
          <w:color w:val="FF0000"/>
          <w:lang w:val="pl-PL" w:eastAsia="en-US"/>
        </w:rPr>
        <w:t xml:space="preserve"> </w:t>
      </w:r>
      <w:r w:rsidRPr="00DA5C7C">
        <w:rPr>
          <w:rFonts w:ascii="Verdana" w:hAnsi="Verdana"/>
          <w:bCs/>
          <w:color w:val="FF0000"/>
          <w:lang w:val="pl-PL" w:eastAsia="en-US"/>
        </w:rPr>
        <w:t xml:space="preserve"> </w:t>
      </w:r>
      <w:r w:rsidRPr="001E7B4A">
        <w:rPr>
          <w:rFonts w:ascii="Verdana" w:hAnsi="Verdana"/>
          <w:bCs/>
          <w:lang w:val="pl-PL" w:eastAsia="en-US"/>
        </w:rPr>
        <w:t>momentu zgłoszenia.</w:t>
      </w:r>
    </w:p>
    <w:p w14:paraId="7718C374" w14:textId="14CD4362"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Wszelkie zgłoszenia usterek (wad) będą przekazywane Sprzedawcy e-mailem na adres: …………………, za zwrotnym potwierdzeniem odbioru zgłoszenia na </w:t>
      </w:r>
      <w:r w:rsidR="00DD2117" w:rsidRPr="001E7B4A">
        <w:rPr>
          <w:rFonts w:ascii="Verdana" w:hAnsi="Verdana"/>
          <w:bCs/>
          <w:lang w:val="pl-PL" w:eastAsia="en-US"/>
        </w:rPr>
        <w:t xml:space="preserve">e-mail </w:t>
      </w:r>
      <w:r w:rsidRPr="001E7B4A">
        <w:rPr>
          <w:rFonts w:ascii="Verdana" w:hAnsi="Verdana"/>
          <w:bCs/>
          <w:lang w:val="pl-PL" w:eastAsia="en-US"/>
        </w:rPr>
        <w:t>Kupującego</w:t>
      </w:r>
      <w:r w:rsidR="00DD2117">
        <w:rPr>
          <w:rFonts w:ascii="Verdana" w:hAnsi="Verdana"/>
          <w:bCs/>
          <w:lang w:val="pl-PL" w:eastAsia="en-US"/>
        </w:rPr>
        <w:t>,</w:t>
      </w:r>
      <w:r w:rsidRPr="001E7B4A">
        <w:rPr>
          <w:rFonts w:ascii="Verdana" w:hAnsi="Verdana"/>
          <w:bCs/>
          <w:lang w:val="pl-PL" w:eastAsia="en-US"/>
        </w:rPr>
        <w:t xml:space="preserve">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5B6BD36E"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B768DB">
        <w:rPr>
          <w:rFonts w:ascii="Verdana" w:hAnsi="Verdana"/>
          <w:bCs/>
          <w:lang w:val="pl-PL" w:eastAsia="en-US"/>
        </w:rPr>
        <w:t xml:space="preserve"> </w:t>
      </w:r>
      <w:r w:rsidR="00DD2117">
        <w:rPr>
          <w:rFonts w:ascii="Verdana" w:hAnsi="Verdana"/>
          <w:bCs/>
          <w:lang w:val="pl-PL" w:eastAsia="en-US"/>
        </w:rPr>
        <w:t xml:space="preserve">30 dni </w:t>
      </w:r>
      <w:r w:rsidRPr="001E7B4A">
        <w:rPr>
          <w:rFonts w:ascii="Verdana" w:hAnsi="Verdana"/>
          <w:bCs/>
          <w:lang w:val="pl-PL" w:eastAsia="en-US"/>
        </w:rPr>
        <w:t>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3F7E93A0" w14:textId="6ED8F381" w:rsidR="00BA5498" w:rsidRPr="00A127A3" w:rsidRDefault="00BA5498" w:rsidP="00A127A3">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08B78CCF" w14:textId="2546C70B" w:rsidR="00BA5498" w:rsidRPr="00A829A6" w:rsidRDefault="00BA5498" w:rsidP="00A829A6">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5DE5CC1F" w14:textId="09980C22" w:rsidR="00BA5498" w:rsidRDefault="00BA5498" w:rsidP="00A829A6">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01457EE" w14:textId="77777777" w:rsidR="00A829A6" w:rsidRPr="00A829A6" w:rsidRDefault="00A829A6" w:rsidP="00A829A6">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w:t>
      </w:r>
      <w:r w:rsidRPr="001E7B4A">
        <w:rPr>
          <w:rFonts w:ascii="Verdana" w:eastAsia="SimSun" w:hAnsi="Verdana"/>
          <w:color w:val="000000"/>
          <w:kern w:val="3"/>
          <w:lang w:val="pl-PL"/>
        </w:rPr>
        <w:lastRenderedPageBreak/>
        <w:t xml:space="preserve">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1E7B4A">
        <w:rPr>
          <w:rFonts w:ascii="Verdana" w:hAnsi="Verdana"/>
          <w:color w:val="000000"/>
          <w:kern w:val="2"/>
          <w:lang w:val="pl-PL"/>
        </w:rPr>
        <w:lastRenderedPageBreak/>
        <w:t>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68C754B" w14:textId="77777777" w:rsidR="00AB0A55" w:rsidRDefault="00AB0A55" w:rsidP="00A829A6">
      <w:pP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3C9334D1" w14:textId="11756BB3" w:rsidR="00BA5498" w:rsidRPr="00A829A6" w:rsidRDefault="00BA5498" w:rsidP="00A829A6">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2AE3C924" w14:textId="274EB4A8" w:rsidR="00BA5498" w:rsidRPr="00A829A6" w:rsidRDefault="00BA5498" w:rsidP="00A829A6">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7DD3CA5F"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01FBCAF6" w14:textId="323E3948" w:rsidR="00B4448B" w:rsidRPr="00D77ED8"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7EF22AB1" w14:textId="77777777" w:rsidR="00B4448B" w:rsidRDefault="00B4448B" w:rsidP="00BA5498">
      <w:pPr>
        <w:pStyle w:val="Zwykytekst"/>
        <w:tabs>
          <w:tab w:val="left" w:pos="7050"/>
        </w:tabs>
        <w:rPr>
          <w:rFonts w:ascii="Verdana" w:hAnsi="Verdana" w:cs="Times New Roman"/>
          <w:i/>
          <w:iCs/>
          <w:lang w:val="pl-PL"/>
        </w:rPr>
      </w:pPr>
    </w:p>
    <w:p w14:paraId="17402E55" w14:textId="77777777" w:rsidR="00DD2117" w:rsidRDefault="00DD2117" w:rsidP="00BA5498">
      <w:pPr>
        <w:pStyle w:val="Zwykytekst"/>
        <w:tabs>
          <w:tab w:val="left" w:pos="7050"/>
        </w:tabs>
        <w:rPr>
          <w:rFonts w:ascii="Verdana" w:hAnsi="Verdana" w:cs="Times New Roman"/>
          <w:i/>
          <w:iCs/>
          <w:lang w:val="pl-PL"/>
        </w:rPr>
      </w:pPr>
    </w:p>
    <w:p w14:paraId="32577FF1" w14:textId="77777777" w:rsidR="00DD2117" w:rsidRDefault="00DD2117" w:rsidP="00BA5498">
      <w:pPr>
        <w:pStyle w:val="Zwykytekst"/>
        <w:tabs>
          <w:tab w:val="left" w:pos="7050"/>
        </w:tabs>
        <w:rPr>
          <w:rFonts w:ascii="Verdana" w:hAnsi="Verdana" w:cs="Times New Roman"/>
          <w:i/>
          <w:iCs/>
          <w:lang w:val="pl-PL"/>
        </w:rPr>
      </w:pPr>
    </w:p>
    <w:p w14:paraId="218C59ED" w14:textId="77777777" w:rsidR="00DD2117" w:rsidRDefault="00DD2117" w:rsidP="00BA5498">
      <w:pPr>
        <w:pStyle w:val="Zwykytekst"/>
        <w:tabs>
          <w:tab w:val="left" w:pos="7050"/>
        </w:tabs>
        <w:rPr>
          <w:rFonts w:ascii="Verdana" w:hAnsi="Verdana" w:cs="Times New Roman"/>
          <w:i/>
          <w:iCs/>
          <w:lang w:val="pl-PL"/>
        </w:rPr>
      </w:pPr>
    </w:p>
    <w:p w14:paraId="7F5E9914" w14:textId="77777777" w:rsidR="00DD2117" w:rsidRDefault="00DD2117" w:rsidP="00BA5498">
      <w:pPr>
        <w:pStyle w:val="Zwykytekst"/>
        <w:tabs>
          <w:tab w:val="left" w:pos="7050"/>
        </w:tabs>
        <w:rPr>
          <w:rFonts w:ascii="Verdana" w:hAnsi="Verdana" w:cs="Times New Roman"/>
          <w:i/>
          <w:iCs/>
          <w:lang w:val="pl-PL"/>
        </w:rPr>
      </w:pPr>
    </w:p>
    <w:p w14:paraId="2EEBA6A6" w14:textId="77777777" w:rsidR="00DD2117" w:rsidRPr="001E7B4A" w:rsidRDefault="00DD2117"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6D86BEE0" w14:textId="7F5B6A65" w:rsidR="00DD2117" w:rsidRPr="001B44B8" w:rsidRDefault="005A2A03" w:rsidP="001B44B8">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w:t>
      </w:r>
      <w:r w:rsidR="001B44B8">
        <w:rPr>
          <w:rFonts w:ascii="Verdana" w:hAnsi="Verdana" w:cs="Times New Roman"/>
          <w:i/>
          <w:iCs/>
          <w:lang w:val="pl-PL"/>
        </w:rPr>
        <w:t>h</w:t>
      </w:r>
    </w:p>
    <w:p w14:paraId="1B608BA9" w14:textId="77777777" w:rsidR="00DD2117" w:rsidRPr="001E7B4A" w:rsidRDefault="00DD2117"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0DBFA813" w14:textId="77777777" w:rsidR="005A2A03" w:rsidRPr="001E7B4A" w:rsidRDefault="005A2A03" w:rsidP="005A2A0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C9FAB3C" w14:textId="77777777" w:rsidR="005A2A03" w:rsidRPr="001E7B4A" w:rsidRDefault="005A2A03" w:rsidP="005A2A03">
      <w:pPr>
        <w:widowControl w:val="0"/>
        <w:autoSpaceDE w:val="0"/>
        <w:autoSpaceDN w:val="0"/>
        <w:spacing w:before="90"/>
        <w:ind w:left="115" w:right="110"/>
        <w:jc w:val="both"/>
        <w:outlineLvl w:val="0"/>
        <w:rPr>
          <w:rFonts w:ascii="Verdana" w:eastAsia="Verdana" w:hAnsi="Verdana" w:cs="Verdana"/>
          <w:b/>
          <w:bCs/>
          <w:lang w:val="pl-PL" w:eastAsia="en-US"/>
        </w:rPr>
      </w:pPr>
    </w:p>
    <w:p w14:paraId="6478D777"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DD2117"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2F08B" w14:textId="77777777" w:rsidR="009D7809" w:rsidRDefault="009D7809">
      <w:r>
        <w:separator/>
      </w:r>
    </w:p>
  </w:endnote>
  <w:endnote w:type="continuationSeparator" w:id="0">
    <w:p w14:paraId="02C13AD8" w14:textId="77777777" w:rsidR="009D7809" w:rsidRDefault="009D7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55A082" w14:textId="77777777" w:rsidR="009D7809" w:rsidRDefault="009D7809">
      <w:r>
        <w:separator/>
      </w:r>
    </w:p>
  </w:footnote>
  <w:footnote w:type="continuationSeparator" w:id="0">
    <w:p w14:paraId="103470F5" w14:textId="77777777" w:rsidR="009D7809" w:rsidRDefault="009D7809">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7C6"/>
    <w:rsid w:val="000125D0"/>
    <w:rsid w:val="0002467C"/>
    <w:rsid w:val="00040A7A"/>
    <w:rsid w:val="0007315E"/>
    <w:rsid w:val="000934E9"/>
    <w:rsid w:val="000936CA"/>
    <w:rsid w:val="00093DED"/>
    <w:rsid w:val="000949E4"/>
    <w:rsid w:val="00097182"/>
    <w:rsid w:val="000B1A00"/>
    <w:rsid w:val="000C0F66"/>
    <w:rsid w:val="001764D4"/>
    <w:rsid w:val="00180DED"/>
    <w:rsid w:val="00184A90"/>
    <w:rsid w:val="001A5E28"/>
    <w:rsid w:val="001A6026"/>
    <w:rsid w:val="001A7846"/>
    <w:rsid w:val="001B44B8"/>
    <w:rsid w:val="001C7030"/>
    <w:rsid w:val="001E7B4A"/>
    <w:rsid w:val="001F341B"/>
    <w:rsid w:val="00204490"/>
    <w:rsid w:val="002430FD"/>
    <w:rsid w:val="00261783"/>
    <w:rsid w:val="00267340"/>
    <w:rsid w:val="00272245"/>
    <w:rsid w:val="00275C59"/>
    <w:rsid w:val="00290476"/>
    <w:rsid w:val="002970E1"/>
    <w:rsid w:val="002E4B8C"/>
    <w:rsid w:val="003232B5"/>
    <w:rsid w:val="00331A69"/>
    <w:rsid w:val="00337165"/>
    <w:rsid w:val="003974EB"/>
    <w:rsid w:val="003C6167"/>
    <w:rsid w:val="003D3136"/>
    <w:rsid w:val="003F1749"/>
    <w:rsid w:val="004002DE"/>
    <w:rsid w:val="00423039"/>
    <w:rsid w:val="00436B12"/>
    <w:rsid w:val="0048301D"/>
    <w:rsid w:val="0048414A"/>
    <w:rsid w:val="00496551"/>
    <w:rsid w:val="004A692C"/>
    <w:rsid w:val="004C3C3F"/>
    <w:rsid w:val="004C4EC3"/>
    <w:rsid w:val="004F19DB"/>
    <w:rsid w:val="0050219D"/>
    <w:rsid w:val="00511E2D"/>
    <w:rsid w:val="00512FD2"/>
    <w:rsid w:val="00523F87"/>
    <w:rsid w:val="00536ABA"/>
    <w:rsid w:val="00546112"/>
    <w:rsid w:val="00573CA7"/>
    <w:rsid w:val="00593CEB"/>
    <w:rsid w:val="005A2A03"/>
    <w:rsid w:val="005A3293"/>
    <w:rsid w:val="005A4954"/>
    <w:rsid w:val="005C6D38"/>
    <w:rsid w:val="005D2104"/>
    <w:rsid w:val="005F6F1A"/>
    <w:rsid w:val="00614C95"/>
    <w:rsid w:val="00636EF8"/>
    <w:rsid w:val="006511C8"/>
    <w:rsid w:val="00660027"/>
    <w:rsid w:val="00693071"/>
    <w:rsid w:val="0069339E"/>
    <w:rsid w:val="006D5494"/>
    <w:rsid w:val="006F51B5"/>
    <w:rsid w:val="006F598C"/>
    <w:rsid w:val="006F7905"/>
    <w:rsid w:val="007101CD"/>
    <w:rsid w:val="007121BA"/>
    <w:rsid w:val="00714F51"/>
    <w:rsid w:val="00731F6E"/>
    <w:rsid w:val="00732BB7"/>
    <w:rsid w:val="00743F43"/>
    <w:rsid w:val="00786B14"/>
    <w:rsid w:val="007A2EF1"/>
    <w:rsid w:val="007B00D4"/>
    <w:rsid w:val="007D3633"/>
    <w:rsid w:val="007D703B"/>
    <w:rsid w:val="00800261"/>
    <w:rsid w:val="00815C99"/>
    <w:rsid w:val="008400D7"/>
    <w:rsid w:val="00841B63"/>
    <w:rsid w:val="0086736E"/>
    <w:rsid w:val="008835E2"/>
    <w:rsid w:val="008C5B0A"/>
    <w:rsid w:val="008C7CF5"/>
    <w:rsid w:val="008D3AF3"/>
    <w:rsid w:val="008E0730"/>
    <w:rsid w:val="008F0419"/>
    <w:rsid w:val="0092337E"/>
    <w:rsid w:val="0092730E"/>
    <w:rsid w:val="009561DA"/>
    <w:rsid w:val="0098432D"/>
    <w:rsid w:val="00990EA7"/>
    <w:rsid w:val="009924EB"/>
    <w:rsid w:val="00997B0E"/>
    <w:rsid w:val="009A694A"/>
    <w:rsid w:val="009A7064"/>
    <w:rsid w:val="009A716C"/>
    <w:rsid w:val="009C600C"/>
    <w:rsid w:val="009D7809"/>
    <w:rsid w:val="009F1C8D"/>
    <w:rsid w:val="009F7ECA"/>
    <w:rsid w:val="00A127A3"/>
    <w:rsid w:val="00A355C5"/>
    <w:rsid w:val="00A4538D"/>
    <w:rsid w:val="00A5493C"/>
    <w:rsid w:val="00A57131"/>
    <w:rsid w:val="00A601F8"/>
    <w:rsid w:val="00A701A7"/>
    <w:rsid w:val="00A70EA7"/>
    <w:rsid w:val="00A7775C"/>
    <w:rsid w:val="00A829A6"/>
    <w:rsid w:val="00AA5C50"/>
    <w:rsid w:val="00AA7F39"/>
    <w:rsid w:val="00AB0A55"/>
    <w:rsid w:val="00AF7449"/>
    <w:rsid w:val="00B10D33"/>
    <w:rsid w:val="00B33D3C"/>
    <w:rsid w:val="00B4448B"/>
    <w:rsid w:val="00B502F0"/>
    <w:rsid w:val="00B65019"/>
    <w:rsid w:val="00B768DB"/>
    <w:rsid w:val="00BA1B11"/>
    <w:rsid w:val="00BA53AC"/>
    <w:rsid w:val="00BA5498"/>
    <w:rsid w:val="00BD0C12"/>
    <w:rsid w:val="00BD5E3D"/>
    <w:rsid w:val="00C03753"/>
    <w:rsid w:val="00C07E7C"/>
    <w:rsid w:val="00C12A61"/>
    <w:rsid w:val="00C14141"/>
    <w:rsid w:val="00C2196F"/>
    <w:rsid w:val="00C23E95"/>
    <w:rsid w:val="00C47351"/>
    <w:rsid w:val="00C47AE0"/>
    <w:rsid w:val="00C63B9D"/>
    <w:rsid w:val="00C74D2A"/>
    <w:rsid w:val="00C923E8"/>
    <w:rsid w:val="00C93478"/>
    <w:rsid w:val="00C95823"/>
    <w:rsid w:val="00CD12B0"/>
    <w:rsid w:val="00CE1889"/>
    <w:rsid w:val="00CF3F41"/>
    <w:rsid w:val="00D03706"/>
    <w:rsid w:val="00D0531E"/>
    <w:rsid w:val="00D432AD"/>
    <w:rsid w:val="00D46DCD"/>
    <w:rsid w:val="00D70657"/>
    <w:rsid w:val="00D77ED8"/>
    <w:rsid w:val="00D90ED3"/>
    <w:rsid w:val="00D9696A"/>
    <w:rsid w:val="00D97E9A"/>
    <w:rsid w:val="00DA5C7C"/>
    <w:rsid w:val="00DD0EDB"/>
    <w:rsid w:val="00DD2117"/>
    <w:rsid w:val="00DE2464"/>
    <w:rsid w:val="00E13592"/>
    <w:rsid w:val="00E256BD"/>
    <w:rsid w:val="00E27575"/>
    <w:rsid w:val="00E3334C"/>
    <w:rsid w:val="00E41EFD"/>
    <w:rsid w:val="00E44542"/>
    <w:rsid w:val="00E4751B"/>
    <w:rsid w:val="00E80DD6"/>
    <w:rsid w:val="00E874DC"/>
    <w:rsid w:val="00E904CF"/>
    <w:rsid w:val="00EA602B"/>
    <w:rsid w:val="00ED41FA"/>
    <w:rsid w:val="00ED7A5A"/>
    <w:rsid w:val="00EE6740"/>
    <w:rsid w:val="00EF0390"/>
    <w:rsid w:val="00EF054F"/>
    <w:rsid w:val="00F12A56"/>
    <w:rsid w:val="00F22CF1"/>
    <w:rsid w:val="00F4037B"/>
    <w:rsid w:val="00F735E6"/>
    <w:rsid w:val="00FB2985"/>
    <w:rsid w:val="00FB4F4A"/>
    <w:rsid w:val="00FE6C2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3517</Words>
  <Characters>21106</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2024-06-21T06:02:00Z</cp:lastPrinted>
  <dcterms:created xsi:type="dcterms:W3CDTF">2024-08-01T10:37:00Z</dcterms:created>
  <dcterms:modified xsi:type="dcterms:W3CDTF">2024-08-20T12:08:00Z</dcterms:modified>
</cp:coreProperties>
</file>