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EECED9" w14:textId="6D2CB94D" w:rsidR="008D2AB8" w:rsidRPr="00E93AA6" w:rsidRDefault="008D2AB8" w:rsidP="00E93AA6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7B8204A4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AB841D4" w14:textId="77777777" w:rsidR="0014028B" w:rsidRDefault="0014028B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04D67EED" w14:textId="77777777" w:rsidR="0014028B" w:rsidRPr="0022732C" w:rsidRDefault="0014028B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2013987A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NAZWA WYKONAWCY:……………………………………………………………………..</w:t>
      </w:r>
    </w:p>
    <w:p w14:paraId="2ACD4C26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20EF20C1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ADRES:………………………………………………………………………………………………</w:t>
      </w:r>
    </w:p>
    <w:p w14:paraId="10C84284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Adres zamieszkania (dotyczy osób prowadzących działalność gospodarczą):………………………</w:t>
      </w:r>
    </w:p>
    <w:p w14:paraId="6DAC707B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POWIAT:…………………………………WOJEWÓDZTWO …………………………….............</w:t>
      </w:r>
    </w:p>
    <w:p w14:paraId="0B64172C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TEL.……………………………………………………………………………………………..</w:t>
      </w:r>
    </w:p>
    <w:p w14:paraId="19D9A976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FAX …………………………………………………………………………………………….</w:t>
      </w:r>
    </w:p>
    <w:p w14:paraId="4E46C95E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E-MAIL………………………………………………………………………………………….</w:t>
      </w:r>
    </w:p>
    <w:p w14:paraId="0CA7E927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NIP…………………………………. REGON:………………………………………………...</w:t>
      </w:r>
    </w:p>
    <w:p w14:paraId="45F8EF0E" w14:textId="20A83405" w:rsidR="008D2AB8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BANK/ NR KONTA ……………………………………………………………………………</w:t>
      </w:r>
    </w:p>
    <w:p w14:paraId="0D7C07C8" w14:textId="77777777" w:rsidR="00C358E1" w:rsidRDefault="00C358E1" w:rsidP="00C358E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4956452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48E3EEDC" w14:textId="6C179797" w:rsidR="002F3454" w:rsidRPr="002F3454" w:rsidRDefault="002F3454" w:rsidP="008D2AB8">
      <w:pPr>
        <w:ind w:right="-110"/>
        <w:rPr>
          <w:b/>
        </w:rPr>
      </w:pPr>
      <w:r w:rsidRPr="002F3454">
        <w:rPr>
          <w:b/>
        </w:rPr>
        <w:t xml:space="preserve">Akademia Górniczo </w:t>
      </w:r>
      <w:r w:rsidR="00E93AA6">
        <w:rPr>
          <w:b/>
        </w:rPr>
        <w:t>–</w:t>
      </w:r>
      <w:r w:rsidRPr="002F3454">
        <w:rPr>
          <w:b/>
        </w:rPr>
        <w:t xml:space="preserve"> Hutnicza</w:t>
      </w:r>
      <w:r w:rsidR="00E93AA6">
        <w:rPr>
          <w:b/>
        </w:rPr>
        <w:t xml:space="preserve"> </w:t>
      </w:r>
      <w:r w:rsidRPr="002F3454">
        <w:rPr>
          <w:b/>
        </w:rPr>
        <w:t>im. Stanisława Staszica w Krakowie</w:t>
      </w:r>
    </w:p>
    <w:p w14:paraId="6B4F36D3" w14:textId="77777777" w:rsidR="008D2AB8" w:rsidRDefault="002F3454" w:rsidP="008D2AB8">
      <w:pPr>
        <w:ind w:right="-110"/>
        <w:rPr>
          <w:b/>
        </w:rPr>
      </w:pPr>
      <w:r w:rsidRPr="002F3454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58F732BD" w14:textId="77777777" w:rsidR="008D2AB8" w:rsidRDefault="002F3454" w:rsidP="008D2AB8">
      <w:pPr>
        <w:ind w:right="-110"/>
        <w:rPr>
          <w:b/>
        </w:rPr>
      </w:pPr>
      <w:r w:rsidRPr="002F3454">
        <w:rPr>
          <w:b/>
        </w:rPr>
        <w:t>Al. Mickiewicza</w:t>
      </w:r>
      <w:r w:rsidR="008D2AB8">
        <w:rPr>
          <w:b/>
        </w:rPr>
        <w:t xml:space="preserve"> </w:t>
      </w:r>
      <w:r w:rsidRPr="002F3454">
        <w:rPr>
          <w:b/>
        </w:rPr>
        <w:t>30</w:t>
      </w:r>
      <w:r w:rsidR="008D2AB8">
        <w:rPr>
          <w:b/>
        </w:rPr>
        <w:t xml:space="preserve"> </w:t>
      </w:r>
    </w:p>
    <w:p w14:paraId="1E6260B1" w14:textId="77777777" w:rsidR="008D2AB8" w:rsidRDefault="002F3454" w:rsidP="008D2AB8">
      <w:pPr>
        <w:rPr>
          <w:b/>
        </w:rPr>
      </w:pPr>
      <w:r w:rsidRPr="002F3454">
        <w:rPr>
          <w:b/>
        </w:rPr>
        <w:t>30-059</w:t>
      </w:r>
      <w:r w:rsidR="008D2AB8">
        <w:rPr>
          <w:b/>
        </w:rPr>
        <w:t xml:space="preserve"> </w:t>
      </w:r>
      <w:r w:rsidRPr="002F3454">
        <w:rPr>
          <w:b/>
        </w:rPr>
        <w:t>Kraków</w:t>
      </w:r>
      <w:r w:rsidR="008D2AB8">
        <w:rPr>
          <w:b/>
        </w:rPr>
        <w:t xml:space="preserve">,  </w:t>
      </w:r>
    </w:p>
    <w:p w14:paraId="48EBD0B6" w14:textId="66757FA9" w:rsidR="00A105DD" w:rsidRPr="00124E3F" w:rsidRDefault="00A105DD" w:rsidP="00A105DD">
      <w:pPr>
        <w:widowControl w:val="0"/>
        <w:ind w:right="1"/>
        <w:jc w:val="both"/>
        <w:rPr>
          <w:b/>
        </w:rPr>
      </w:pPr>
      <w:r w:rsidRPr="00330366">
        <w:t xml:space="preserve">Przystępując do postępowania o udzielenie zamówienia publicznego, którego przedmiotem jest </w:t>
      </w:r>
      <w:r w:rsidR="008360E2" w:rsidRPr="008360E2">
        <w:rPr>
          <w:b/>
        </w:rPr>
        <w:t>Dostawa ramienia robotycznego dla WIMiIP  DE-dzp.272-428/24</w:t>
      </w:r>
      <w:r w:rsidRPr="00330366">
        <w:rPr>
          <w:b/>
        </w:rPr>
        <w:t xml:space="preserve">, </w:t>
      </w:r>
      <w:r w:rsidRPr="00330366">
        <w:t>oferuję realizację przedmiotu</w:t>
      </w:r>
      <w:r>
        <w:t xml:space="preserve"> zamówienia, zgodnie z zasadami określonymi w specyfikacji warunków zamówienia.</w:t>
      </w:r>
    </w:p>
    <w:p w14:paraId="1845DCC6" w14:textId="77777777" w:rsidR="00A105DD" w:rsidRDefault="00A105DD" w:rsidP="008D2AB8">
      <w:pPr>
        <w:rPr>
          <w:b/>
        </w:rPr>
      </w:pPr>
    </w:p>
    <w:p w14:paraId="3F242C95" w14:textId="77777777" w:rsidR="008D2AB8" w:rsidRDefault="008D2AB8" w:rsidP="008D2AB8">
      <w:pPr>
        <w:ind w:firstLine="3969"/>
        <w:rPr>
          <w:b/>
        </w:rPr>
      </w:pPr>
    </w:p>
    <w:p w14:paraId="70126615" w14:textId="77777777" w:rsidR="00A105DD" w:rsidRDefault="00A105DD" w:rsidP="00A105DD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 za całość zamówienia:   ......................................................................... PLN</w:t>
      </w:r>
    </w:p>
    <w:p w14:paraId="0CE32154" w14:textId="77777777" w:rsidR="00A105DD" w:rsidRDefault="00A105DD" w:rsidP="00A105DD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00824400" w14:textId="77777777" w:rsidR="00A105DD" w:rsidRDefault="00A105DD" w:rsidP="00A105DD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 za całość zamówienia: ......................................................................... PLN</w:t>
      </w:r>
    </w:p>
    <w:p w14:paraId="2077551F" w14:textId="77777777" w:rsidR="00A105DD" w:rsidRDefault="00A105DD" w:rsidP="00A105DD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D0944AE" w14:textId="77777777" w:rsidR="00A105DD" w:rsidRDefault="00A105DD" w:rsidP="00A105DD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079C91F5" w14:textId="77777777" w:rsidR="00A105DD" w:rsidRDefault="00A105DD" w:rsidP="00A105DD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C980B75" w14:textId="4ACB66FB" w:rsidR="00A105DD" w:rsidRDefault="00A105DD" w:rsidP="00A105DD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 xml:space="preserve">Powyższa cena zawiera podatek VAT w wysokości </w:t>
      </w:r>
      <w:r w:rsidR="00756378">
        <w:rPr>
          <w:sz w:val="22"/>
          <w:szCs w:val="22"/>
        </w:rPr>
        <w:t>23</w:t>
      </w:r>
      <w:r>
        <w:rPr>
          <w:sz w:val="22"/>
          <w:szCs w:val="22"/>
        </w:rPr>
        <w:t>% tj. ……………………. PLN</w:t>
      </w:r>
    </w:p>
    <w:p w14:paraId="0FFC401E" w14:textId="77777777" w:rsidR="00A105DD" w:rsidRDefault="00A105DD" w:rsidP="00A105DD">
      <w:pPr>
        <w:pStyle w:val="Tekstpodstawowy"/>
        <w:rPr>
          <w:sz w:val="22"/>
          <w:szCs w:val="22"/>
        </w:rPr>
      </w:pPr>
    </w:p>
    <w:p w14:paraId="5B3467FF" w14:textId="46A53BD9" w:rsidR="00A105DD" w:rsidRDefault="00A105DD" w:rsidP="00A105DD">
      <w:pPr>
        <w:pStyle w:val="Tekstpodstawowy"/>
        <w:rPr>
          <w:b w:val="0"/>
          <w:sz w:val="22"/>
          <w:szCs w:val="22"/>
        </w:rPr>
      </w:pPr>
      <w:r>
        <w:rPr>
          <w:sz w:val="22"/>
          <w:szCs w:val="22"/>
        </w:rPr>
        <w:t xml:space="preserve">Producent/model zaoferowanego </w:t>
      </w:r>
      <w:r w:rsidR="00E93AA6">
        <w:rPr>
          <w:sz w:val="22"/>
          <w:szCs w:val="22"/>
        </w:rPr>
        <w:t>urządzenia:</w:t>
      </w:r>
      <w:r>
        <w:rPr>
          <w:sz w:val="22"/>
          <w:szCs w:val="22"/>
        </w:rPr>
        <w:t xml:space="preserve">  </w:t>
      </w:r>
      <w:r>
        <w:rPr>
          <w:b w:val="0"/>
          <w:sz w:val="22"/>
          <w:szCs w:val="22"/>
        </w:rPr>
        <w:t>……………………………</w:t>
      </w:r>
      <w:r w:rsidR="00E93AA6">
        <w:rPr>
          <w:b w:val="0"/>
          <w:sz w:val="22"/>
          <w:szCs w:val="22"/>
        </w:rPr>
        <w:t>………</w:t>
      </w:r>
    </w:p>
    <w:p w14:paraId="04868076" w14:textId="77777777" w:rsidR="00A105DD" w:rsidRDefault="00A105DD" w:rsidP="00A105DD">
      <w:pPr>
        <w:pStyle w:val="Tekstpodstawowy"/>
        <w:rPr>
          <w:sz w:val="22"/>
          <w:szCs w:val="22"/>
        </w:rPr>
      </w:pPr>
    </w:p>
    <w:p w14:paraId="53E3A375" w14:textId="6195C604" w:rsidR="00A105DD" w:rsidRPr="00756378" w:rsidRDefault="00A105DD" w:rsidP="00A105DD">
      <w:pPr>
        <w:widowControl w:val="0"/>
        <w:spacing w:line="360" w:lineRule="auto"/>
        <w:ind w:right="1"/>
        <w:jc w:val="both"/>
        <w:rPr>
          <w:i/>
          <w:iCs/>
          <w:sz w:val="22"/>
          <w:szCs w:val="22"/>
        </w:rPr>
      </w:pPr>
      <w:r>
        <w:rPr>
          <w:b/>
          <w:sz w:val="22"/>
          <w:szCs w:val="22"/>
        </w:rPr>
        <w:t>Okres udzielonej gwarancji wynosi: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 miesięcy</w:t>
      </w:r>
      <w:r w:rsidR="00756378">
        <w:rPr>
          <w:sz w:val="22"/>
          <w:szCs w:val="22"/>
        </w:rPr>
        <w:t>*</w:t>
      </w:r>
      <w:r w:rsidR="00756378" w:rsidRPr="00756378">
        <w:rPr>
          <w:sz w:val="22"/>
          <w:szCs w:val="22"/>
        </w:rPr>
        <w:t xml:space="preserve">. </w:t>
      </w:r>
      <w:r w:rsidR="00756378" w:rsidRPr="00756378">
        <w:rPr>
          <w:i/>
          <w:iCs/>
          <w:sz w:val="22"/>
          <w:szCs w:val="22"/>
          <w:highlight w:val="yellow"/>
        </w:rPr>
        <w:t>(kryterium oceny ofert)</w:t>
      </w:r>
    </w:p>
    <w:p w14:paraId="5F029585" w14:textId="7FC9904D" w:rsidR="00A105DD" w:rsidRDefault="00A105DD" w:rsidP="00A105DD">
      <w:pPr>
        <w:widowControl w:val="0"/>
        <w:spacing w:line="360" w:lineRule="auto"/>
        <w:ind w:right="1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*W przypadku nie podania okresu gwarancji, Zamawiający przyjmie minimalny </w:t>
      </w:r>
      <w:r w:rsidR="00756378">
        <w:rPr>
          <w:bCs/>
          <w:iCs/>
          <w:sz w:val="22"/>
          <w:szCs w:val="22"/>
        </w:rPr>
        <w:t xml:space="preserve">12 miesięczny </w:t>
      </w:r>
      <w:r>
        <w:rPr>
          <w:bCs/>
          <w:iCs/>
          <w:sz w:val="22"/>
          <w:szCs w:val="22"/>
        </w:rPr>
        <w:t>okres gwarancji.</w:t>
      </w:r>
    </w:p>
    <w:p w14:paraId="650DF957" w14:textId="71D036C2" w:rsidR="00C20DE0" w:rsidRPr="00C04211" w:rsidRDefault="00C20DE0" w:rsidP="00C20DE0">
      <w:pPr>
        <w:widowControl w:val="0"/>
        <w:spacing w:line="360" w:lineRule="auto"/>
        <w:ind w:right="1"/>
        <w:jc w:val="both"/>
        <w:rPr>
          <w:b/>
          <w:i/>
          <w:iCs/>
          <w:sz w:val="22"/>
          <w:szCs w:val="22"/>
        </w:rPr>
      </w:pPr>
      <w:r>
        <w:rPr>
          <w:b/>
          <w:sz w:val="22"/>
          <w:szCs w:val="22"/>
        </w:rPr>
        <w:t>Termin realizacji zamówienia: ……………</w:t>
      </w:r>
      <w:r w:rsidR="00B03237">
        <w:rPr>
          <w:b/>
          <w:sz w:val="22"/>
          <w:szCs w:val="22"/>
        </w:rPr>
        <w:t xml:space="preserve"> dni </w:t>
      </w:r>
      <w:r>
        <w:rPr>
          <w:b/>
          <w:bCs/>
          <w:sz w:val="22"/>
          <w:szCs w:val="22"/>
        </w:rPr>
        <w:t>od daty podpisania umowy</w:t>
      </w:r>
      <w:bookmarkStart w:id="0" w:name="_Hlk169195165"/>
      <w:r w:rsidR="00C04211" w:rsidRPr="00C04211">
        <w:rPr>
          <w:b/>
          <w:bCs/>
          <w:i/>
          <w:iCs/>
          <w:sz w:val="22"/>
          <w:szCs w:val="22"/>
          <w:highlight w:val="yellow"/>
        </w:rPr>
        <w:t>.</w:t>
      </w:r>
      <w:r w:rsidR="00C04211" w:rsidRPr="00C04211">
        <w:rPr>
          <w:i/>
          <w:iCs/>
          <w:sz w:val="22"/>
          <w:szCs w:val="22"/>
          <w:highlight w:val="yellow"/>
        </w:rPr>
        <w:t>(kryterium oceny ofert)</w:t>
      </w:r>
    </w:p>
    <w:bookmarkEnd w:id="0"/>
    <w:p w14:paraId="012EFD3E" w14:textId="77777777" w:rsidR="00A105DD" w:rsidRDefault="00A105DD" w:rsidP="00A105DD">
      <w:pPr>
        <w:widowControl w:val="0"/>
        <w:spacing w:line="360" w:lineRule="auto"/>
        <w:ind w:right="1"/>
        <w:jc w:val="both"/>
        <w:rPr>
          <w:bCs/>
          <w:iCs/>
          <w:sz w:val="22"/>
          <w:szCs w:val="22"/>
        </w:rPr>
      </w:pPr>
    </w:p>
    <w:p w14:paraId="02B5D28C" w14:textId="77777777" w:rsidR="00A105DD" w:rsidRDefault="00A105DD" w:rsidP="00A105DD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484C029B" w14:textId="77777777" w:rsidR="0005466A" w:rsidRPr="00FE545C" w:rsidRDefault="0005466A" w:rsidP="00FE665E">
      <w:pPr>
        <w:tabs>
          <w:tab w:val="left" w:pos="426"/>
        </w:tabs>
        <w:spacing w:after="120"/>
        <w:jc w:val="both"/>
        <w:rPr>
          <w:b/>
          <w:sz w:val="22"/>
        </w:rPr>
      </w:pPr>
    </w:p>
    <w:p w14:paraId="564F8568" w14:textId="77777777" w:rsidR="00FE665E" w:rsidRPr="00E40801" w:rsidRDefault="00FE665E" w:rsidP="00FE665E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FE545C">
        <w:rPr>
          <w:sz w:val="22"/>
        </w:rPr>
        <w:lastRenderedPageBreak/>
        <w:t xml:space="preserve">Termin płatności: </w:t>
      </w:r>
      <w:r w:rsidRPr="00E40801"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3BDC172" w14:textId="77777777" w:rsidR="00FE665E" w:rsidRDefault="00FE665E" w:rsidP="00FE665E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3AF199AA" w14:textId="5E9E6750" w:rsidR="008D2AB8" w:rsidRDefault="008D2AB8" w:rsidP="00FE665E">
      <w:pPr>
        <w:jc w:val="both"/>
        <w:rPr>
          <w:sz w:val="18"/>
          <w:szCs w:val="18"/>
        </w:rPr>
      </w:pPr>
    </w:p>
    <w:p w14:paraId="4DBF2D5A" w14:textId="0EA0F7A9" w:rsidR="005371A2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3A3BA738" w14:textId="77777777" w:rsidR="005371A2" w:rsidRPr="00E40801" w:rsidRDefault="005371A2" w:rsidP="005371A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40801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1D8ADACD" w14:textId="77777777" w:rsidR="005371A2" w:rsidRPr="00E40801" w:rsidRDefault="005371A2" w:rsidP="005371A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4080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E40801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E40801">
        <w:rPr>
          <w:color w:val="000000"/>
          <w:sz w:val="22"/>
          <w:szCs w:val="22"/>
        </w:rPr>
        <w:t xml:space="preserve"> i nie wnosimy do nich żadnych zastrzeżeń.</w:t>
      </w:r>
    </w:p>
    <w:p w14:paraId="51C98DD0" w14:textId="77777777" w:rsidR="008F2975" w:rsidRDefault="008F2975" w:rsidP="008F297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464EEAC5" w14:textId="77777777" w:rsidR="005371A2" w:rsidRPr="00E40801" w:rsidRDefault="005371A2" w:rsidP="005371A2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C915AA9" w14:textId="77777777" w:rsidR="005371A2" w:rsidRPr="00E40801" w:rsidRDefault="005371A2" w:rsidP="005371A2">
      <w:pPr>
        <w:ind w:left="360"/>
        <w:jc w:val="both"/>
        <w:rPr>
          <w:i/>
          <w:sz w:val="22"/>
          <w:szCs w:val="22"/>
        </w:rPr>
      </w:pPr>
      <w:r w:rsidRPr="00E4080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F4FF018" w14:textId="77777777" w:rsidR="005371A2" w:rsidRPr="00E40801" w:rsidRDefault="005371A2" w:rsidP="005371A2">
      <w:pPr>
        <w:ind w:left="360"/>
        <w:jc w:val="both"/>
        <w:rPr>
          <w:i/>
          <w:sz w:val="22"/>
          <w:szCs w:val="22"/>
        </w:rPr>
      </w:pPr>
      <w:r w:rsidRPr="00E4080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8BA955F" w14:textId="77777777" w:rsidR="005371A2" w:rsidRPr="00E40801" w:rsidRDefault="005371A2" w:rsidP="005371A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371A2" w:rsidRPr="00E40801" w14:paraId="476977EF" w14:textId="77777777" w:rsidTr="000B41D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013062" w14:textId="77777777" w:rsidR="005371A2" w:rsidRPr="00E40801" w:rsidRDefault="005371A2" w:rsidP="000B41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A9F564" w14:textId="77777777" w:rsidR="005371A2" w:rsidRPr="00E40801" w:rsidRDefault="005371A2" w:rsidP="000B41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 xml:space="preserve">Opis części zamówienia, którą wykonawca </w:t>
            </w:r>
          </w:p>
          <w:p w14:paraId="7C37FCB4" w14:textId="77777777" w:rsidR="005371A2" w:rsidRPr="00E40801" w:rsidRDefault="005371A2" w:rsidP="000B41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E67D81" w14:textId="77777777" w:rsidR="005371A2" w:rsidRPr="00E40801" w:rsidRDefault="005371A2" w:rsidP="000B41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Nazwa podwykonawcy</w:t>
            </w:r>
            <w:r w:rsidRPr="00E40801">
              <w:rPr>
                <w:sz w:val="22"/>
                <w:szCs w:val="22"/>
              </w:rPr>
              <w:br/>
              <w:t>(o ile jest znana)</w:t>
            </w:r>
          </w:p>
        </w:tc>
      </w:tr>
      <w:tr w:rsidR="005371A2" w:rsidRPr="00E40801" w14:paraId="1FADE033" w14:textId="77777777" w:rsidTr="000B41D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2ADCE6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692B8F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B8FC25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371A2" w:rsidRPr="00E40801" w14:paraId="1F2D5239" w14:textId="77777777" w:rsidTr="000B41D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7EC650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8AD755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3C3DA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8B807E3" w14:textId="77777777" w:rsidR="005371A2" w:rsidRPr="00E40801" w:rsidRDefault="005371A2" w:rsidP="005371A2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Upoważnionymi do reprezentowania naszej firmy są następujące osoby:</w:t>
      </w:r>
    </w:p>
    <w:p w14:paraId="37134544" w14:textId="77777777" w:rsidR="005371A2" w:rsidRPr="00E40801" w:rsidRDefault="005371A2" w:rsidP="005371A2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E4080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</w:p>
    <w:p w14:paraId="79550536" w14:textId="77777777" w:rsidR="005371A2" w:rsidRPr="00E40801" w:rsidRDefault="005371A2" w:rsidP="005371A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4080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40801">
        <w:rPr>
          <w:sz w:val="22"/>
          <w:szCs w:val="22"/>
        </w:rPr>
        <w:tab/>
      </w:r>
      <w:r w:rsidRPr="00E40801">
        <w:rPr>
          <w:sz w:val="22"/>
          <w:szCs w:val="22"/>
        </w:rPr>
        <w:tab/>
      </w:r>
    </w:p>
    <w:p w14:paraId="4DB5DBB5" w14:textId="77777777" w:rsidR="005371A2" w:rsidRPr="00E40801" w:rsidRDefault="005371A2" w:rsidP="005371A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4080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40801">
        <w:rPr>
          <w:sz w:val="22"/>
          <w:szCs w:val="22"/>
        </w:rPr>
        <w:tab/>
      </w:r>
      <w:r w:rsidRPr="00E40801">
        <w:rPr>
          <w:sz w:val="22"/>
          <w:szCs w:val="22"/>
        </w:rPr>
        <w:tab/>
        <w:t xml:space="preserve"> </w:t>
      </w:r>
    </w:p>
    <w:p w14:paraId="54BA8898" w14:textId="77777777" w:rsidR="005371A2" w:rsidRPr="00E40801" w:rsidRDefault="005371A2" w:rsidP="005371A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131700E5" w14:textId="77777777" w:rsidR="005371A2" w:rsidRPr="00E40801" w:rsidRDefault="005371A2" w:rsidP="005371A2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upoważnienie dla powyżej wskazanych osób wynika z następującego (ych) dokumentu(ów)</w:t>
      </w:r>
    </w:p>
    <w:p w14:paraId="748A0437" w14:textId="77777777" w:rsidR="005371A2" w:rsidRPr="00E40801" w:rsidRDefault="005371A2" w:rsidP="005371A2">
      <w:p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DD0A691" w14:textId="77777777" w:rsidR="005371A2" w:rsidRPr="00E40801" w:rsidRDefault="005371A2" w:rsidP="005371A2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załącznikami do niniejszej oferty są:</w:t>
      </w:r>
    </w:p>
    <w:p w14:paraId="7892FACA" w14:textId="77777777" w:rsidR="005371A2" w:rsidRPr="00E40801" w:rsidRDefault="005371A2" w:rsidP="005371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………………………………………………………………………………………….</w:t>
      </w:r>
    </w:p>
    <w:p w14:paraId="39AC09CD" w14:textId="77777777" w:rsidR="005371A2" w:rsidRPr="00E40801" w:rsidRDefault="005371A2" w:rsidP="005371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……………………………………………..……………………………………………</w:t>
      </w:r>
    </w:p>
    <w:p w14:paraId="1800BF0A" w14:textId="77777777" w:rsidR="005371A2" w:rsidRPr="00E40801" w:rsidRDefault="005371A2" w:rsidP="005371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5700BB1" w14:textId="51852129" w:rsidR="00AA643F" w:rsidRPr="00E93AA6" w:rsidRDefault="005371A2" w:rsidP="00E93AA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………………………………………………………………………………………….</w:t>
      </w:r>
    </w:p>
    <w:p w14:paraId="113879BC" w14:textId="3E50ADB8" w:rsidR="00FE545C" w:rsidRPr="00E93AA6" w:rsidRDefault="005371A2" w:rsidP="00E93AA6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E40801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</w:t>
      </w:r>
      <w:r w:rsidR="00A86084">
        <w:rPr>
          <w:b/>
          <w:color w:val="FF0000"/>
          <w:sz w:val="22"/>
          <w:szCs w:val="22"/>
          <w:lang w:eastAsia="zh-CN"/>
        </w:rPr>
        <w:t>e</w:t>
      </w:r>
      <w:r w:rsidRPr="00E40801">
        <w:rPr>
          <w:b/>
          <w:color w:val="FF0000"/>
          <w:sz w:val="22"/>
          <w:szCs w:val="22"/>
          <w:lang w:eastAsia="zh-CN"/>
        </w:rPr>
        <w:t xml:space="preserve"> kwalifikowanym podpisem elektronicznym</w:t>
      </w:r>
      <w:r w:rsidRPr="00E40801">
        <w:rPr>
          <w:color w:val="FF0000"/>
          <w:sz w:val="22"/>
          <w:szCs w:val="22"/>
          <w:lang w:eastAsia="zh-CN"/>
        </w:rPr>
        <w:t>.</w:t>
      </w:r>
    </w:p>
    <w:sectPr w:rsidR="00FE545C" w:rsidRPr="00E93AA6" w:rsidSect="00E93A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5D66C3" w14:textId="77777777" w:rsidR="00E45DDE" w:rsidRDefault="00E45DDE">
      <w:r>
        <w:separator/>
      </w:r>
    </w:p>
  </w:endnote>
  <w:endnote w:type="continuationSeparator" w:id="0">
    <w:p w14:paraId="63BF0769" w14:textId="77777777" w:rsidR="00E45DDE" w:rsidRDefault="00E45D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D2A954" w14:textId="77777777" w:rsidR="002F3454" w:rsidRDefault="002F34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73FB1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7224FA" w14:textId="77777777" w:rsidR="002F3454" w:rsidRDefault="002F34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61230F" w14:textId="77777777" w:rsidR="00E45DDE" w:rsidRDefault="00E45DDE">
      <w:r>
        <w:separator/>
      </w:r>
    </w:p>
  </w:footnote>
  <w:footnote w:type="continuationSeparator" w:id="0">
    <w:p w14:paraId="550C5C90" w14:textId="77777777" w:rsidR="00E45DDE" w:rsidRDefault="00E45D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84D0A8" w14:textId="77777777" w:rsidR="002F3454" w:rsidRDefault="002F34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1D511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D80825" w14:textId="77777777" w:rsidR="002F3454" w:rsidRDefault="002F34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8C2FB2"/>
    <w:multiLevelType w:val="hybridMultilevel"/>
    <w:tmpl w:val="DD2C9958"/>
    <w:lvl w:ilvl="0" w:tplc="5A7CC5C8">
      <w:start w:val="1"/>
      <w:numFmt w:val="decimal"/>
      <w:lvlText w:val="%1)"/>
      <w:lvlJc w:val="left"/>
      <w:pPr>
        <w:ind w:left="720" w:hanging="360"/>
      </w:pPr>
      <w:rPr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04438D"/>
    <w:multiLevelType w:val="hybridMultilevel"/>
    <w:tmpl w:val="CE9CEB7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29386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24067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40612914">
    <w:abstractNumId w:val="0"/>
  </w:num>
  <w:num w:numId="4" w16cid:durableId="295570760">
    <w:abstractNumId w:val="4"/>
  </w:num>
  <w:num w:numId="5" w16cid:durableId="46563410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27676">
    <w:abstractNumId w:val="3"/>
  </w:num>
  <w:num w:numId="7" w16cid:durableId="124999557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3D0E"/>
    <w:rsid w:val="00012286"/>
    <w:rsid w:val="0005466A"/>
    <w:rsid w:val="00066C75"/>
    <w:rsid w:val="000704FC"/>
    <w:rsid w:val="00071CCC"/>
    <w:rsid w:val="00075068"/>
    <w:rsid w:val="000A35C2"/>
    <w:rsid w:val="000A574A"/>
    <w:rsid w:val="000A73C0"/>
    <w:rsid w:val="000B67B2"/>
    <w:rsid w:val="000B731D"/>
    <w:rsid w:val="000D0FEF"/>
    <w:rsid w:val="000D6134"/>
    <w:rsid w:val="000D7143"/>
    <w:rsid w:val="000E09C7"/>
    <w:rsid w:val="000E0EB4"/>
    <w:rsid w:val="000F6589"/>
    <w:rsid w:val="00106636"/>
    <w:rsid w:val="001115E3"/>
    <w:rsid w:val="00116EC6"/>
    <w:rsid w:val="00124E3F"/>
    <w:rsid w:val="0014028B"/>
    <w:rsid w:val="001420A7"/>
    <w:rsid w:val="001801DD"/>
    <w:rsid w:val="001A4222"/>
    <w:rsid w:val="001D4612"/>
    <w:rsid w:val="001E448C"/>
    <w:rsid w:val="001F1CD7"/>
    <w:rsid w:val="00207E98"/>
    <w:rsid w:val="0026316F"/>
    <w:rsid w:val="002723B0"/>
    <w:rsid w:val="002847E2"/>
    <w:rsid w:val="0029472B"/>
    <w:rsid w:val="00295D3E"/>
    <w:rsid w:val="002A62F1"/>
    <w:rsid w:val="002C5511"/>
    <w:rsid w:val="002F3454"/>
    <w:rsid w:val="00315A4A"/>
    <w:rsid w:val="00330366"/>
    <w:rsid w:val="00330509"/>
    <w:rsid w:val="00392510"/>
    <w:rsid w:val="003B182C"/>
    <w:rsid w:val="003B5251"/>
    <w:rsid w:val="003E6ADA"/>
    <w:rsid w:val="003F20DE"/>
    <w:rsid w:val="00411C81"/>
    <w:rsid w:val="00416A75"/>
    <w:rsid w:val="004177D4"/>
    <w:rsid w:val="004528E6"/>
    <w:rsid w:val="00482921"/>
    <w:rsid w:val="00483ADB"/>
    <w:rsid w:val="004B7300"/>
    <w:rsid w:val="004C6753"/>
    <w:rsid w:val="004D3DBB"/>
    <w:rsid w:val="004F19DB"/>
    <w:rsid w:val="00524604"/>
    <w:rsid w:val="005371A2"/>
    <w:rsid w:val="00546577"/>
    <w:rsid w:val="0055705E"/>
    <w:rsid w:val="00561AEA"/>
    <w:rsid w:val="00593486"/>
    <w:rsid w:val="00595C87"/>
    <w:rsid w:val="005A4430"/>
    <w:rsid w:val="005D2C65"/>
    <w:rsid w:val="005E6D94"/>
    <w:rsid w:val="00614492"/>
    <w:rsid w:val="0063384F"/>
    <w:rsid w:val="006406D7"/>
    <w:rsid w:val="00643C6F"/>
    <w:rsid w:val="00646202"/>
    <w:rsid w:val="0065053D"/>
    <w:rsid w:val="0065192E"/>
    <w:rsid w:val="0065290F"/>
    <w:rsid w:val="00657AF9"/>
    <w:rsid w:val="006815F6"/>
    <w:rsid w:val="006A5BCC"/>
    <w:rsid w:val="006C0F22"/>
    <w:rsid w:val="00711664"/>
    <w:rsid w:val="0071709F"/>
    <w:rsid w:val="00725136"/>
    <w:rsid w:val="00750BFA"/>
    <w:rsid w:val="00756378"/>
    <w:rsid w:val="007622F6"/>
    <w:rsid w:val="007748F0"/>
    <w:rsid w:val="00785926"/>
    <w:rsid w:val="007A093F"/>
    <w:rsid w:val="007A167B"/>
    <w:rsid w:val="007A4321"/>
    <w:rsid w:val="008135FF"/>
    <w:rsid w:val="00833933"/>
    <w:rsid w:val="008360E2"/>
    <w:rsid w:val="0084650F"/>
    <w:rsid w:val="00853083"/>
    <w:rsid w:val="008A325E"/>
    <w:rsid w:val="008A3882"/>
    <w:rsid w:val="008A7D32"/>
    <w:rsid w:val="008B2F0C"/>
    <w:rsid w:val="008B4928"/>
    <w:rsid w:val="008B5C38"/>
    <w:rsid w:val="008C1FE8"/>
    <w:rsid w:val="008C5036"/>
    <w:rsid w:val="008D2AB8"/>
    <w:rsid w:val="008D3D0E"/>
    <w:rsid w:val="008F1C66"/>
    <w:rsid w:val="008F2975"/>
    <w:rsid w:val="00922A78"/>
    <w:rsid w:val="00947883"/>
    <w:rsid w:val="00962D5D"/>
    <w:rsid w:val="00970FE4"/>
    <w:rsid w:val="00997E5C"/>
    <w:rsid w:val="009A01D9"/>
    <w:rsid w:val="009B6B1D"/>
    <w:rsid w:val="009C2590"/>
    <w:rsid w:val="009E5EA8"/>
    <w:rsid w:val="00A0022B"/>
    <w:rsid w:val="00A105DD"/>
    <w:rsid w:val="00A260B2"/>
    <w:rsid w:val="00A346FE"/>
    <w:rsid w:val="00A47B4D"/>
    <w:rsid w:val="00A57976"/>
    <w:rsid w:val="00A83018"/>
    <w:rsid w:val="00A86084"/>
    <w:rsid w:val="00AA643F"/>
    <w:rsid w:val="00AE1A8D"/>
    <w:rsid w:val="00AF1B33"/>
    <w:rsid w:val="00B03237"/>
    <w:rsid w:val="00B21109"/>
    <w:rsid w:val="00B2526E"/>
    <w:rsid w:val="00B259A0"/>
    <w:rsid w:val="00B774DC"/>
    <w:rsid w:val="00B95318"/>
    <w:rsid w:val="00B9716F"/>
    <w:rsid w:val="00BF23FE"/>
    <w:rsid w:val="00C04211"/>
    <w:rsid w:val="00C20DE0"/>
    <w:rsid w:val="00C27473"/>
    <w:rsid w:val="00C358E1"/>
    <w:rsid w:val="00C444B7"/>
    <w:rsid w:val="00C969A6"/>
    <w:rsid w:val="00CA1F1E"/>
    <w:rsid w:val="00CA7D36"/>
    <w:rsid w:val="00CB16BF"/>
    <w:rsid w:val="00CD00BC"/>
    <w:rsid w:val="00CE408F"/>
    <w:rsid w:val="00CF07F1"/>
    <w:rsid w:val="00D1794A"/>
    <w:rsid w:val="00D24208"/>
    <w:rsid w:val="00D46DCD"/>
    <w:rsid w:val="00D5481E"/>
    <w:rsid w:val="00D60C38"/>
    <w:rsid w:val="00D66893"/>
    <w:rsid w:val="00D90ACB"/>
    <w:rsid w:val="00DA3FE4"/>
    <w:rsid w:val="00DC1500"/>
    <w:rsid w:val="00DC537A"/>
    <w:rsid w:val="00DD415E"/>
    <w:rsid w:val="00E06D15"/>
    <w:rsid w:val="00E379CA"/>
    <w:rsid w:val="00E44371"/>
    <w:rsid w:val="00E45DDE"/>
    <w:rsid w:val="00E807BA"/>
    <w:rsid w:val="00E93AA6"/>
    <w:rsid w:val="00E949B0"/>
    <w:rsid w:val="00EC0BEA"/>
    <w:rsid w:val="00EC475B"/>
    <w:rsid w:val="00EF333B"/>
    <w:rsid w:val="00F00591"/>
    <w:rsid w:val="00F141C8"/>
    <w:rsid w:val="00F37201"/>
    <w:rsid w:val="00F50A2A"/>
    <w:rsid w:val="00F51688"/>
    <w:rsid w:val="00F53146"/>
    <w:rsid w:val="00F57F04"/>
    <w:rsid w:val="00F60B1F"/>
    <w:rsid w:val="00F850E6"/>
    <w:rsid w:val="00F91018"/>
    <w:rsid w:val="00FA0F30"/>
    <w:rsid w:val="00FA51A4"/>
    <w:rsid w:val="00FC7967"/>
    <w:rsid w:val="00FE545C"/>
    <w:rsid w:val="00FE5A9A"/>
    <w:rsid w:val="00FE665E"/>
    <w:rsid w:val="00FF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356FBD"/>
  <w15:chartTrackingRefBased/>
  <w15:docId w15:val="{6502C997-E710-4FA2-8D83-69AB6E17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2460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776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5</cp:revision>
  <cp:lastPrinted>2024-05-21T08:05:00Z</cp:lastPrinted>
  <dcterms:created xsi:type="dcterms:W3CDTF">2024-08-01T10:37:00Z</dcterms:created>
  <dcterms:modified xsi:type="dcterms:W3CDTF">2024-08-20T12:02:00Z</dcterms:modified>
</cp:coreProperties>
</file>