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75E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75E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5E80">
        <w:rPr>
          <w:sz w:val="22"/>
          <w:szCs w:val="22"/>
        </w:rPr>
        <w:t>2024-08-27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75E80" w:rsidRPr="00B75E80" w:rsidRDefault="00B75E80" w:rsidP="00FB7F50">
      <w:pPr>
        <w:spacing w:after="40"/>
        <w:rPr>
          <w:b/>
          <w:bCs/>
          <w:sz w:val="22"/>
          <w:szCs w:val="22"/>
        </w:rPr>
      </w:pPr>
      <w:r w:rsidRPr="00B75E80">
        <w:rPr>
          <w:b/>
          <w:bCs/>
          <w:sz w:val="22"/>
          <w:szCs w:val="22"/>
        </w:rPr>
        <w:t>Akademia Górniczo - Hutnicza</w:t>
      </w:r>
    </w:p>
    <w:p w:rsidR="00B75E80" w:rsidRPr="00B75E80" w:rsidRDefault="00B75E80" w:rsidP="00FB7F50">
      <w:pPr>
        <w:spacing w:after="40"/>
        <w:rPr>
          <w:b/>
          <w:bCs/>
          <w:sz w:val="22"/>
          <w:szCs w:val="22"/>
        </w:rPr>
      </w:pPr>
      <w:r w:rsidRPr="00B75E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B75E80" w:rsidP="00FB7F50">
      <w:pPr>
        <w:spacing w:after="40"/>
        <w:rPr>
          <w:b/>
          <w:bCs/>
          <w:sz w:val="22"/>
          <w:szCs w:val="22"/>
        </w:rPr>
      </w:pPr>
      <w:r w:rsidRPr="00B75E80">
        <w:rPr>
          <w:b/>
          <w:bCs/>
          <w:sz w:val="22"/>
          <w:szCs w:val="22"/>
        </w:rPr>
        <w:t>Dział Zamówień Publicznych</w:t>
      </w:r>
    </w:p>
    <w:p w:rsidR="00FB7F50" w:rsidRPr="002245BE" w:rsidRDefault="00B75E80" w:rsidP="00FB7F50">
      <w:pPr>
        <w:rPr>
          <w:sz w:val="22"/>
          <w:szCs w:val="22"/>
        </w:rPr>
      </w:pPr>
      <w:r w:rsidRPr="00B75E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5E80">
        <w:rPr>
          <w:sz w:val="22"/>
          <w:szCs w:val="22"/>
        </w:rPr>
        <w:t>30</w:t>
      </w:r>
    </w:p>
    <w:p w:rsidR="00FB7F50" w:rsidRPr="002245BE" w:rsidRDefault="00B75E80" w:rsidP="00FB7F50">
      <w:pPr>
        <w:rPr>
          <w:sz w:val="22"/>
          <w:szCs w:val="22"/>
        </w:rPr>
      </w:pPr>
      <w:r w:rsidRPr="00B75E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5E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5E80" w:rsidRPr="00607F9B" w:rsidTr="007A70AF">
        <w:trPr>
          <w:trHeight w:val="638"/>
        </w:trPr>
        <w:tc>
          <w:tcPr>
            <w:tcW w:w="959" w:type="dxa"/>
            <w:shd w:val="clear" w:color="auto" w:fill="auto"/>
          </w:tcPr>
          <w:p w:rsidR="00B75E80" w:rsidRPr="00607F9B" w:rsidRDefault="00B75E80" w:rsidP="007A70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5E80" w:rsidRPr="00607F9B" w:rsidRDefault="00B75E80" w:rsidP="007A70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5E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5E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5E80">
              <w:rPr>
                <w:b/>
                <w:bCs/>
                <w:sz w:val="22"/>
                <w:szCs w:val="22"/>
              </w:rPr>
              <w:t>Przewóz grupy studentów wraz z opiekunami w dn. 4,6,7,11 i 13.09.2024, w ramach projektu CUMT - DE-dzp.272-431/24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5E80">
              <w:rPr>
                <w:b/>
                <w:sz w:val="22"/>
                <w:szCs w:val="22"/>
              </w:rPr>
              <w:t>DE-dzp.272-431/24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5E80" w:rsidTr="007A70AF">
        <w:trPr>
          <w:cantSplit/>
        </w:trPr>
        <w:tc>
          <w:tcPr>
            <w:tcW w:w="10150" w:type="dxa"/>
          </w:tcPr>
          <w:p w:rsidR="00B75E80" w:rsidRPr="00D26ED6" w:rsidRDefault="00B75E80" w:rsidP="007A70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75E80">
              <w:rPr>
                <w:b/>
                <w:sz w:val="22"/>
                <w:szCs w:val="22"/>
              </w:rPr>
              <w:t>Grzegorz Kuś Transport</w:t>
            </w:r>
          </w:p>
          <w:p w:rsidR="00B75E80" w:rsidRPr="009F0E5C" w:rsidRDefault="00AC6FF9" w:rsidP="007A70A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P</w:t>
            </w:r>
            <w:bookmarkStart w:id="1" w:name="_GoBack"/>
            <w:bookmarkEnd w:id="1"/>
            <w:r w:rsidR="00B75E80" w:rsidRPr="00B75E80">
              <w:rPr>
                <w:bCs/>
                <w:sz w:val="22"/>
                <w:szCs w:val="22"/>
              </w:rPr>
              <w:t>odbagnie</w:t>
            </w:r>
            <w:proofErr w:type="spellEnd"/>
            <w:r w:rsidR="00B75E80" w:rsidRPr="009F0E5C">
              <w:rPr>
                <w:bCs/>
                <w:sz w:val="22"/>
                <w:szCs w:val="22"/>
              </w:rPr>
              <w:t xml:space="preserve"> </w:t>
            </w:r>
            <w:r w:rsidR="00B75E80" w:rsidRPr="00B75E80">
              <w:rPr>
                <w:bCs/>
                <w:sz w:val="22"/>
                <w:szCs w:val="22"/>
              </w:rPr>
              <w:t>8</w:t>
            </w:r>
            <w:r w:rsidR="00B75E80">
              <w:rPr>
                <w:bCs/>
                <w:sz w:val="22"/>
                <w:szCs w:val="22"/>
              </w:rPr>
              <w:t xml:space="preserve"> </w:t>
            </w:r>
          </w:p>
          <w:p w:rsidR="00B75E80" w:rsidRPr="009F0E5C" w:rsidRDefault="00B75E80" w:rsidP="007A70AF">
            <w:pPr>
              <w:jc w:val="both"/>
              <w:rPr>
                <w:bCs/>
                <w:sz w:val="22"/>
                <w:szCs w:val="22"/>
              </w:rPr>
            </w:pPr>
            <w:r w:rsidRPr="00B75E80">
              <w:rPr>
                <w:bCs/>
                <w:sz w:val="22"/>
                <w:szCs w:val="22"/>
              </w:rPr>
              <w:t>31-979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5E80">
              <w:rPr>
                <w:bCs/>
                <w:sz w:val="22"/>
                <w:szCs w:val="22"/>
              </w:rPr>
              <w:t>Kraków</w:t>
            </w:r>
          </w:p>
          <w:p w:rsidR="00B75E80" w:rsidRPr="00D26ED6" w:rsidRDefault="00B75E80" w:rsidP="007A70A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5E80">
              <w:rPr>
                <w:b/>
                <w:sz w:val="22"/>
                <w:szCs w:val="22"/>
              </w:rPr>
              <w:t>13 068.00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75E80" w:rsidRDefault="00B75E80" w:rsidP="007A70A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C6FF9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992"/>
        <w:gridCol w:w="2410"/>
        <w:gridCol w:w="2552"/>
      </w:tblGrid>
      <w:tr w:rsidR="00AC6FF9" w:rsidRPr="008567C7" w:rsidTr="00AC6FF9">
        <w:trPr>
          <w:trHeight w:val="510"/>
        </w:trPr>
        <w:tc>
          <w:tcPr>
            <w:tcW w:w="709" w:type="dxa"/>
            <w:vAlign w:val="center"/>
          </w:tcPr>
          <w:p w:rsidR="00AC6FF9" w:rsidRPr="008567C7" w:rsidRDefault="00AC6F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AC6FF9" w:rsidRPr="008567C7" w:rsidRDefault="00AC6F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AC6FF9" w:rsidRPr="008567C7" w:rsidRDefault="00AC6F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AC6FF9" w:rsidRPr="008567C7" w:rsidRDefault="00AC6F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</w:t>
            </w:r>
          </w:p>
        </w:tc>
        <w:tc>
          <w:tcPr>
            <w:tcW w:w="2552" w:type="dxa"/>
            <w:vAlign w:val="center"/>
          </w:tcPr>
          <w:p w:rsidR="00AC6FF9" w:rsidRPr="008567C7" w:rsidRDefault="00AC6F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C6FF9" w:rsidRPr="008567C7" w:rsidTr="00AC6FF9">
        <w:tc>
          <w:tcPr>
            <w:tcW w:w="709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AC6FF9" w:rsidRPr="002B6761" w:rsidRDefault="00AC6FF9" w:rsidP="007A70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AC6FF9" w:rsidRPr="008567C7" w:rsidRDefault="00AC6FF9" w:rsidP="007A70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podbagnie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6FF9" w:rsidRPr="001B7815" w:rsidRDefault="00AC6FF9" w:rsidP="007A70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53,45</w:t>
            </w:r>
          </w:p>
        </w:tc>
        <w:tc>
          <w:tcPr>
            <w:tcW w:w="2410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93,45</w:t>
            </w:r>
          </w:p>
        </w:tc>
      </w:tr>
      <w:tr w:rsidR="00AC6FF9" w:rsidRPr="008567C7" w:rsidTr="00AC6FF9">
        <w:tc>
          <w:tcPr>
            <w:tcW w:w="709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AC6FF9" w:rsidRPr="002B6761" w:rsidRDefault="00AC6FF9" w:rsidP="007A70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AC6FF9" w:rsidRPr="008567C7" w:rsidRDefault="00AC6FF9" w:rsidP="007A70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6FF9" w:rsidRPr="001B7815" w:rsidRDefault="00AC6FF9" w:rsidP="007A70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AC6FF9" w:rsidRPr="008567C7" w:rsidTr="00AC6FF9">
        <w:tc>
          <w:tcPr>
            <w:tcW w:w="709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AC6FF9" w:rsidRPr="002B6761" w:rsidRDefault="00AC6FF9" w:rsidP="007A70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75E80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B75E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AC6FF9" w:rsidRPr="008567C7" w:rsidRDefault="00AC6FF9" w:rsidP="007A70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6FF9" w:rsidRPr="001B7815" w:rsidRDefault="00AC6FF9" w:rsidP="007A70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5E8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39,20</w:t>
            </w:r>
          </w:p>
        </w:tc>
        <w:tc>
          <w:tcPr>
            <w:tcW w:w="2410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2" w:type="dxa"/>
            <w:vAlign w:val="center"/>
          </w:tcPr>
          <w:p w:rsidR="00AC6FF9" w:rsidRPr="008567C7" w:rsidRDefault="00AC6FF9" w:rsidP="007A7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E80">
              <w:rPr>
                <w:rFonts w:ascii="Times New Roman" w:hAnsi="Times New Roman" w:cs="Times New Roman"/>
                <w:sz w:val="18"/>
                <w:szCs w:val="18"/>
              </w:rPr>
              <w:t xml:space="preserve">  69,20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1A6" w:rsidRDefault="00DF01A6">
      <w:r>
        <w:separator/>
      </w:r>
    </w:p>
  </w:endnote>
  <w:endnote w:type="continuationSeparator" w:id="0">
    <w:p w:rsidR="00DF01A6" w:rsidRDefault="00DF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1A6" w:rsidRDefault="00DF01A6">
      <w:r>
        <w:separator/>
      </w:r>
    </w:p>
  </w:footnote>
  <w:footnote w:type="continuationSeparator" w:id="0">
    <w:p w:rsidR="00DF01A6" w:rsidRDefault="00DF0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1A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6FF9"/>
    <w:rsid w:val="00B32D12"/>
    <w:rsid w:val="00B464D3"/>
    <w:rsid w:val="00B75E80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01A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7C87E"/>
  <w15:chartTrackingRefBased/>
  <w15:docId w15:val="{CB7431DD-877C-4DB8-A5AA-9F672864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2024-08-27T07:56:00Z</cp:lastPrinted>
  <dcterms:created xsi:type="dcterms:W3CDTF">2024-08-27T07:56:00Z</dcterms:created>
  <dcterms:modified xsi:type="dcterms:W3CDTF">2024-08-27T07:56:00Z</dcterms:modified>
</cp:coreProperties>
</file>