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ED67" w14:textId="77777777" w:rsidR="008D2AB8" w:rsidRPr="001F42E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b w:val="0"/>
          <w:sz w:val="20"/>
          <w:szCs w:val="20"/>
        </w:rPr>
        <w:tab/>
      </w:r>
      <w:r w:rsidRPr="001F42EF">
        <w:rPr>
          <w:rFonts w:ascii="Verdana" w:hAnsi="Verdana"/>
          <w:sz w:val="20"/>
          <w:szCs w:val="20"/>
        </w:rPr>
        <w:t xml:space="preserve">Załącznik nr </w:t>
      </w:r>
      <w:r w:rsidR="00012286" w:rsidRPr="001F42EF">
        <w:rPr>
          <w:rFonts w:ascii="Verdana" w:hAnsi="Verdana"/>
          <w:sz w:val="20"/>
          <w:szCs w:val="20"/>
        </w:rPr>
        <w:t>1</w:t>
      </w:r>
    </w:p>
    <w:p w14:paraId="615E59F0" w14:textId="77777777" w:rsidR="008D2AB8" w:rsidRPr="001F42E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BAD4977" w14:textId="77777777" w:rsidR="008D2AB8" w:rsidRPr="001F42E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FORMULARZ OFERTY</w:t>
      </w:r>
    </w:p>
    <w:p w14:paraId="41E84F0B" w14:textId="77777777" w:rsidR="008D2AB8" w:rsidRPr="001F42E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3276B5D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A4E9464" w14:textId="5CA4C92F" w:rsidR="0068496B" w:rsidRPr="001F42EF" w:rsidRDefault="0068496B" w:rsidP="0068496B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39FB6B7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1316406" w14:textId="38C6FB99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WOJEWÓDZTWO ……………………………..............................................</w:t>
      </w:r>
    </w:p>
    <w:p w14:paraId="5ED6EFFA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F42EF">
        <w:rPr>
          <w:rFonts w:ascii="Verdana" w:hAnsi="Verdana"/>
          <w:sz w:val="20"/>
          <w:szCs w:val="20"/>
          <w:lang w:val="de-DE"/>
        </w:rPr>
        <w:t>TEL.</w:t>
      </w:r>
      <w:r w:rsidRPr="001F42EF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6C133B1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F42EF">
        <w:rPr>
          <w:rFonts w:ascii="Verdana" w:hAnsi="Verdana"/>
          <w:sz w:val="20"/>
          <w:szCs w:val="20"/>
          <w:lang w:val="de-DE"/>
        </w:rPr>
        <w:t xml:space="preserve">FAX </w:t>
      </w:r>
      <w:r w:rsidRPr="001F42EF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6CE90BDA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F42E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F42E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5FD2A84" w14:textId="77777777" w:rsidR="0068496B" w:rsidRPr="001F42EF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1AF8A46" w14:textId="77777777" w:rsidR="008D2AB8" w:rsidRPr="001F42EF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Do: Nazwa i siedziba Zamawiającego:</w:t>
      </w:r>
    </w:p>
    <w:p w14:paraId="26588615" w14:textId="77777777" w:rsidR="00B2030A" w:rsidRPr="001F42EF" w:rsidRDefault="00B2030A" w:rsidP="008D2AB8">
      <w:pPr>
        <w:ind w:right="-110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Akademia Górniczo - Hutnicza</w:t>
      </w:r>
    </w:p>
    <w:p w14:paraId="2D1CA7A0" w14:textId="77777777" w:rsidR="00B2030A" w:rsidRPr="001F42EF" w:rsidRDefault="00B2030A" w:rsidP="008D2AB8">
      <w:pPr>
        <w:ind w:right="-110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im. Stanisława Staszica w Krakowie</w:t>
      </w:r>
    </w:p>
    <w:p w14:paraId="3F57705A" w14:textId="77777777" w:rsidR="008D2AB8" w:rsidRPr="001F42EF" w:rsidRDefault="00B2030A" w:rsidP="008D2AB8">
      <w:pPr>
        <w:ind w:right="-110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Dział Zamówień Publicznych</w:t>
      </w:r>
      <w:r w:rsidR="008D2AB8" w:rsidRPr="001F42EF">
        <w:rPr>
          <w:rFonts w:ascii="Verdana" w:hAnsi="Verdana"/>
          <w:b/>
          <w:sz w:val="20"/>
          <w:szCs w:val="20"/>
        </w:rPr>
        <w:t xml:space="preserve">  </w:t>
      </w:r>
    </w:p>
    <w:p w14:paraId="37E9EF21" w14:textId="63AA2C34" w:rsidR="008D2AB8" w:rsidRPr="001F42EF" w:rsidRDefault="00B2030A" w:rsidP="001F42EF">
      <w:pPr>
        <w:ind w:right="-110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Al. Mickiewicza</w:t>
      </w:r>
      <w:r w:rsidR="008D2AB8" w:rsidRPr="001F42EF">
        <w:rPr>
          <w:rFonts w:ascii="Verdana" w:hAnsi="Verdana"/>
          <w:b/>
          <w:sz w:val="20"/>
          <w:szCs w:val="20"/>
        </w:rPr>
        <w:t xml:space="preserve"> </w:t>
      </w:r>
      <w:r w:rsidRPr="001F42EF">
        <w:rPr>
          <w:rFonts w:ascii="Verdana" w:hAnsi="Verdana"/>
          <w:b/>
          <w:sz w:val="20"/>
          <w:szCs w:val="20"/>
        </w:rPr>
        <w:t>30</w:t>
      </w:r>
      <w:r w:rsidR="001F42EF">
        <w:rPr>
          <w:rFonts w:ascii="Verdana" w:hAnsi="Verdana"/>
          <w:b/>
          <w:sz w:val="20"/>
          <w:szCs w:val="20"/>
        </w:rPr>
        <w:t xml:space="preserve">, </w:t>
      </w:r>
      <w:r w:rsidRPr="001F42EF">
        <w:rPr>
          <w:rFonts w:ascii="Verdana" w:hAnsi="Verdana"/>
          <w:b/>
          <w:sz w:val="20"/>
          <w:szCs w:val="20"/>
        </w:rPr>
        <w:t>30-059</w:t>
      </w:r>
      <w:r w:rsidR="008D2AB8" w:rsidRPr="001F42EF">
        <w:rPr>
          <w:rFonts w:ascii="Verdana" w:hAnsi="Verdana"/>
          <w:b/>
          <w:sz w:val="20"/>
          <w:szCs w:val="20"/>
        </w:rPr>
        <w:t xml:space="preserve"> </w:t>
      </w:r>
      <w:r w:rsidRPr="001F42EF">
        <w:rPr>
          <w:rFonts w:ascii="Verdana" w:hAnsi="Verdana"/>
          <w:b/>
          <w:sz w:val="20"/>
          <w:szCs w:val="20"/>
        </w:rPr>
        <w:t>Kraków</w:t>
      </w:r>
      <w:r w:rsidR="008D2AB8" w:rsidRPr="001F42EF">
        <w:rPr>
          <w:rFonts w:ascii="Verdana" w:hAnsi="Verdana"/>
          <w:b/>
          <w:sz w:val="20"/>
          <w:szCs w:val="20"/>
        </w:rPr>
        <w:t xml:space="preserve">,  </w:t>
      </w:r>
    </w:p>
    <w:p w14:paraId="248796E3" w14:textId="77777777" w:rsidR="008D2AB8" w:rsidRPr="001F42EF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00B44A66" w14:textId="6DB32E51" w:rsidR="008D2AB8" w:rsidRPr="001F42EF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4250" w:rsidRPr="001F42EF">
        <w:rPr>
          <w:rFonts w:ascii="Verdana" w:hAnsi="Verdana"/>
          <w:sz w:val="20"/>
          <w:szCs w:val="20"/>
        </w:rPr>
        <w:t>d</w:t>
      </w:r>
      <w:r w:rsidR="001A4250" w:rsidRPr="001F42EF">
        <w:rPr>
          <w:rFonts w:ascii="Verdana" w:hAnsi="Verdana"/>
          <w:b/>
          <w:sz w:val="20"/>
          <w:szCs w:val="20"/>
        </w:rPr>
        <w:t xml:space="preserve">ostawa papieru kserograficznego dla potrzeb AGH - </w:t>
      </w:r>
      <w:r w:rsidR="00CE0339" w:rsidRPr="001F42EF">
        <w:rPr>
          <w:rFonts w:ascii="Verdana" w:hAnsi="Verdana"/>
          <w:b/>
          <w:sz w:val="20"/>
          <w:szCs w:val="20"/>
        </w:rPr>
        <w:t>DE-dzp.272-439/24</w:t>
      </w:r>
      <w:r w:rsidRPr="001F42EF">
        <w:rPr>
          <w:rFonts w:ascii="Verdana" w:hAnsi="Verdana"/>
          <w:b/>
          <w:sz w:val="20"/>
          <w:szCs w:val="20"/>
        </w:rPr>
        <w:t xml:space="preserve">, </w:t>
      </w:r>
      <w:r w:rsidRPr="001F42EF">
        <w:rPr>
          <w:rFonts w:ascii="Verdana" w:hAnsi="Verdana"/>
          <w:sz w:val="20"/>
          <w:szCs w:val="20"/>
        </w:rPr>
        <w:t>oferuję realizację przedmiotu zamówienia,</w:t>
      </w:r>
      <w:r w:rsidR="008B01D7" w:rsidRPr="001F42EF">
        <w:rPr>
          <w:rFonts w:ascii="Verdana" w:hAnsi="Verdana"/>
          <w:sz w:val="20"/>
          <w:szCs w:val="20"/>
        </w:rPr>
        <w:t xml:space="preserve"> </w:t>
      </w:r>
      <w:r w:rsidRPr="001F42EF">
        <w:rPr>
          <w:rFonts w:ascii="Verdana" w:hAnsi="Verdana"/>
          <w:sz w:val="20"/>
          <w:szCs w:val="20"/>
        </w:rPr>
        <w:t>zgodnie z zasadami określonymi w specyfikacji</w:t>
      </w:r>
      <w:r w:rsidR="008B01D7" w:rsidRPr="001F42EF">
        <w:rPr>
          <w:rFonts w:ascii="Verdana" w:hAnsi="Verdana"/>
          <w:sz w:val="20"/>
          <w:szCs w:val="20"/>
        </w:rPr>
        <w:t xml:space="preserve"> </w:t>
      </w:r>
      <w:r w:rsidRPr="001F42EF">
        <w:rPr>
          <w:rFonts w:ascii="Verdana" w:hAnsi="Verdana"/>
          <w:sz w:val="20"/>
          <w:szCs w:val="20"/>
        </w:rPr>
        <w:t>warunków zamówienia.</w:t>
      </w:r>
    </w:p>
    <w:p w14:paraId="1F96ECEB" w14:textId="77777777" w:rsidR="008D2AB8" w:rsidRPr="001F42EF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C0BC03F" w14:textId="60D0A778" w:rsidR="008D2AB8" w:rsidRPr="001F42E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Cena netto:   .........................................................................</w:t>
      </w:r>
      <w:r w:rsidR="000C7D90" w:rsidRPr="001F42EF">
        <w:rPr>
          <w:rFonts w:ascii="Verdana" w:hAnsi="Verdana"/>
          <w:b/>
          <w:sz w:val="20"/>
          <w:szCs w:val="20"/>
        </w:rPr>
        <w:t xml:space="preserve"> </w:t>
      </w:r>
      <w:r w:rsidRPr="001F42EF">
        <w:rPr>
          <w:rFonts w:ascii="Verdana" w:hAnsi="Verdana"/>
          <w:b/>
          <w:sz w:val="20"/>
          <w:szCs w:val="20"/>
        </w:rPr>
        <w:t>PLN</w:t>
      </w:r>
    </w:p>
    <w:p w14:paraId="69DB2429" w14:textId="77777777" w:rsidR="008D2AB8" w:rsidRPr="001F42E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17073774" w14:textId="3FB59304" w:rsidR="008D2AB8" w:rsidRPr="001F42E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Cena brutto: .........................................................................</w:t>
      </w:r>
      <w:r w:rsidR="000C7D90" w:rsidRPr="001F42EF">
        <w:rPr>
          <w:rFonts w:ascii="Verdana" w:hAnsi="Verdana"/>
          <w:b/>
          <w:sz w:val="20"/>
          <w:szCs w:val="20"/>
        </w:rPr>
        <w:t xml:space="preserve"> </w:t>
      </w:r>
      <w:r w:rsidRPr="001F42EF">
        <w:rPr>
          <w:rFonts w:ascii="Verdana" w:hAnsi="Verdana"/>
          <w:b/>
          <w:sz w:val="20"/>
          <w:szCs w:val="20"/>
        </w:rPr>
        <w:t>PLN</w:t>
      </w:r>
    </w:p>
    <w:p w14:paraId="0AE7089A" w14:textId="77777777" w:rsidR="008D2AB8" w:rsidRPr="001F42E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C41BCE8" w14:textId="44AEE929" w:rsidR="008D2AB8" w:rsidRPr="001F42E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Słownie brutto:</w:t>
      </w:r>
      <w:r w:rsidR="00D97C79" w:rsidRPr="001F42EF">
        <w:rPr>
          <w:rFonts w:ascii="Verdana" w:hAnsi="Verdana"/>
          <w:sz w:val="20"/>
          <w:szCs w:val="20"/>
        </w:rPr>
        <w:t xml:space="preserve"> </w:t>
      </w:r>
      <w:r w:rsidRPr="001F42EF">
        <w:rPr>
          <w:rFonts w:ascii="Verdana" w:hAnsi="Verdana"/>
          <w:sz w:val="20"/>
          <w:szCs w:val="20"/>
        </w:rPr>
        <w:t>.......................................................................</w:t>
      </w:r>
    </w:p>
    <w:p w14:paraId="60F8FCA0" w14:textId="77777777" w:rsidR="008D2AB8" w:rsidRPr="001F42E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4B0078FD" w14:textId="053395CD" w:rsidR="008D2AB8" w:rsidRPr="001F42EF" w:rsidRDefault="008D2AB8" w:rsidP="008D2AB8">
      <w:pPr>
        <w:pStyle w:val="Tekstpodstawowy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Powyższa cena zawiera podatek VAT w wysokości .......... % tj.…………………</w:t>
      </w:r>
      <w:r w:rsidR="000C7D90" w:rsidRPr="001F42EF">
        <w:rPr>
          <w:rFonts w:ascii="Verdana" w:hAnsi="Verdana"/>
          <w:sz w:val="20"/>
          <w:szCs w:val="20"/>
        </w:rPr>
        <w:t xml:space="preserve"> </w:t>
      </w:r>
      <w:r w:rsidRPr="001F42EF">
        <w:rPr>
          <w:rFonts w:ascii="Verdana" w:hAnsi="Verdana"/>
          <w:sz w:val="20"/>
          <w:szCs w:val="20"/>
        </w:rPr>
        <w:t>PLN</w:t>
      </w:r>
    </w:p>
    <w:p w14:paraId="4D03A16F" w14:textId="62E7009B" w:rsidR="001A4250" w:rsidRPr="001F42E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 xml:space="preserve">Termin realizacji umowy: </w:t>
      </w:r>
      <w:r w:rsidR="00A65764" w:rsidRPr="001F42EF">
        <w:rPr>
          <w:rFonts w:ascii="Verdana" w:hAnsi="Verdana"/>
          <w:b/>
          <w:bCs/>
          <w:sz w:val="20"/>
          <w:szCs w:val="20"/>
        </w:rPr>
        <w:t>12</w:t>
      </w:r>
      <w:r w:rsidR="00CA0D7B" w:rsidRPr="001F42EF">
        <w:rPr>
          <w:rFonts w:ascii="Verdana" w:hAnsi="Verdana"/>
          <w:b/>
          <w:bCs/>
          <w:sz w:val="20"/>
          <w:szCs w:val="20"/>
        </w:rPr>
        <w:t xml:space="preserve"> m-c</w:t>
      </w:r>
      <w:r w:rsidR="00A65764" w:rsidRPr="001F42EF">
        <w:rPr>
          <w:rFonts w:ascii="Verdana" w:hAnsi="Verdana"/>
          <w:b/>
          <w:bCs/>
          <w:sz w:val="20"/>
          <w:szCs w:val="20"/>
        </w:rPr>
        <w:t>y</w:t>
      </w:r>
      <w:r w:rsidR="00D97C79" w:rsidRPr="001F42EF">
        <w:rPr>
          <w:rFonts w:ascii="Verdana" w:hAnsi="Verdana"/>
          <w:b/>
          <w:bCs/>
          <w:sz w:val="20"/>
          <w:szCs w:val="20"/>
        </w:rPr>
        <w:t xml:space="preserve"> od daty podpisana umowy</w:t>
      </w:r>
      <w:r w:rsidR="00D97C79" w:rsidRPr="001F42EF">
        <w:rPr>
          <w:rFonts w:ascii="Verdana" w:hAnsi="Verdana"/>
          <w:sz w:val="20"/>
          <w:szCs w:val="20"/>
        </w:rPr>
        <w:t xml:space="preserve"> </w:t>
      </w:r>
    </w:p>
    <w:p w14:paraId="4C20684A" w14:textId="5F3DA7A9" w:rsidR="008D2AB8" w:rsidRPr="001F42EF" w:rsidRDefault="001A425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Termin realizacji zamówienia cząstkowego ……. dni robocze od daty złożenia zamówienia cząstkowego</w:t>
      </w:r>
      <w:r w:rsidRPr="001F42EF">
        <w:rPr>
          <w:rFonts w:ascii="Verdana" w:hAnsi="Verdana"/>
          <w:sz w:val="20"/>
          <w:szCs w:val="20"/>
        </w:rPr>
        <w:t xml:space="preserve"> </w:t>
      </w:r>
      <w:r w:rsidRPr="001F42EF">
        <w:rPr>
          <w:rFonts w:ascii="Verdana" w:hAnsi="Verdana"/>
          <w:b/>
          <w:color w:val="FF0000"/>
          <w:sz w:val="20"/>
          <w:szCs w:val="20"/>
        </w:rPr>
        <w:t>/</w:t>
      </w:r>
      <w:r w:rsidR="008D2AB8" w:rsidRPr="001F42EF">
        <w:rPr>
          <w:rFonts w:ascii="Verdana" w:hAnsi="Verdana"/>
          <w:b/>
          <w:color w:val="FF0000"/>
          <w:sz w:val="20"/>
          <w:szCs w:val="20"/>
        </w:rPr>
        <w:t>kryterium oceny ofert</w:t>
      </w:r>
      <w:r w:rsidRPr="001F42EF">
        <w:rPr>
          <w:rFonts w:ascii="Verdana" w:hAnsi="Verdana"/>
          <w:b/>
          <w:color w:val="FF0000"/>
          <w:sz w:val="20"/>
          <w:szCs w:val="20"/>
        </w:rPr>
        <w:t>/</w:t>
      </w:r>
    </w:p>
    <w:p w14:paraId="4A7AE577" w14:textId="77777777" w:rsidR="008D2AB8" w:rsidRPr="001F42E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1F42EF">
        <w:rPr>
          <w:rFonts w:ascii="Verdana" w:hAnsi="Verdana"/>
          <w:sz w:val="20"/>
          <w:szCs w:val="20"/>
        </w:rPr>
        <w:t>6 marca 2018 r</w:t>
      </w:r>
      <w:r w:rsidRPr="001F42EF">
        <w:rPr>
          <w:rFonts w:ascii="Verdana" w:hAnsi="Verdana"/>
          <w:sz w:val="20"/>
          <w:szCs w:val="20"/>
        </w:rPr>
        <w:t>.</w:t>
      </w:r>
      <w:r w:rsidR="00A0022B" w:rsidRPr="001F42EF">
        <w:rPr>
          <w:rFonts w:ascii="Verdana" w:hAnsi="Verdana"/>
          <w:sz w:val="20"/>
          <w:szCs w:val="20"/>
        </w:rPr>
        <w:t xml:space="preserve"> Prawo przedsiębiorców, </w:t>
      </w:r>
      <w:r w:rsidRPr="001F42EF">
        <w:rPr>
          <w:rFonts w:ascii="Verdana" w:hAnsi="Verdana"/>
          <w:sz w:val="20"/>
          <w:szCs w:val="20"/>
        </w:rPr>
        <w:t>należymy do małych lub średnich przedsiębiorców:</w:t>
      </w:r>
      <w:r w:rsidRPr="001F42EF">
        <w:rPr>
          <w:rFonts w:ascii="Verdana" w:hAnsi="Verdana"/>
          <w:b/>
          <w:sz w:val="20"/>
          <w:szCs w:val="20"/>
        </w:rPr>
        <w:t xml:space="preserve"> TAK/NIE</w:t>
      </w:r>
    </w:p>
    <w:p w14:paraId="00B26E59" w14:textId="77777777" w:rsidR="001A4250" w:rsidRPr="001F42EF" w:rsidRDefault="008D2AB8" w:rsidP="001A425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b/>
          <w:sz w:val="20"/>
          <w:szCs w:val="20"/>
        </w:rPr>
        <w:t>Termin płatności:</w:t>
      </w:r>
      <w:r w:rsidR="00D97C79" w:rsidRPr="001F42EF">
        <w:rPr>
          <w:rFonts w:ascii="Verdana" w:hAnsi="Verdana"/>
          <w:sz w:val="20"/>
          <w:szCs w:val="20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Pr="001F42EF" w:rsidRDefault="00FE545C" w:rsidP="001A4250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1F42E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2DB6B5A" w14:textId="5DC033FE" w:rsidR="0032786A" w:rsidRPr="001F42EF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F42E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1978B1D" w14:textId="7387A32E" w:rsidR="00B42E74" w:rsidRPr="001F42EF" w:rsidRDefault="00B42E74" w:rsidP="00FB791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F42EF">
        <w:rPr>
          <w:rFonts w:ascii="Verdana" w:hAnsi="Verdana"/>
          <w:b/>
          <w:color w:val="000000"/>
          <w:sz w:val="20"/>
          <w:szCs w:val="20"/>
        </w:rPr>
        <w:t>Oświadczamy, że uruchomimy platformę internetową za pomocą</w:t>
      </w:r>
      <w:r w:rsidR="00A65764" w:rsidRPr="001F42E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1F42EF">
        <w:rPr>
          <w:rFonts w:ascii="Verdana" w:hAnsi="Verdana"/>
          <w:b/>
          <w:color w:val="000000"/>
          <w:sz w:val="20"/>
          <w:szCs w:val="20"/>
        </w:rPr>
        <w:t>której dokonywane będą zamówienia najpóźniej 1 dzień po podpisaniu umowy.</w:t>
      </w:r>
    </w:p>
    <w:p w14:paraId="36B20249" w14:textId="36EFE0B7" w:rsidR="0032786A" w:rsidRPr="001F42EF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F42EF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</w:t>
      </w:r>
      <w:r w:rsidR="00D97C79" w:rsidRPr="001F42EF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1F42EF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1F42EF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60E72E7" w14:textId="77777777" w:rsidR="0032786A" w:rsidRPr="001F42EF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1F42EF" w:rsidRDefault="0032786A" w:rsidP="0032786A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F42EF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1F42EF" w:rsidRDefault="0032786A" w:rsidP="0032786A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F42EF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1F42EF" w:rsidRDefault="0032786A" w:rsidP="0032786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1F42EF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1F42EF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F42E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1F42EF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F42E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F540D85" w14:textId="77777777" w:rsidR="0032786A" w:rsidRPr="001F42EF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F42E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1F42EF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F42EF">
              <w:rPr>
                <w:rFonts w:ascii="Verdana" w:hAnsi="Verdana"/>
                <w:sz w:val="20"/>
                <w:szCs w:val="20"/>
              </w:rPr>
              <w:t>Nazwa podwykonawcy</w:t>
            </w:r>
            <w:r w:rsidRPr="001F42EF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2786A" w:rsidRPr="001F42EF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32786A" w:rsidRPr="001F42EF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1F42EF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410BA98" w14:textId="77777777" w:rsidR="0032786A" w:rsidRPr="001F42EF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0D35BD2" w14:textId="77777777" w:rsidR="0032786A" w:rsidRPr="001F42EF" w:rsidRDefault="0032786A" w:rsidP="0032786A">
      <w:pPr>
        <w:keepNext/>
        <w:spacing w:before="240" w:after="60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  <w:t>Imię i Nazwisko</w:t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1F42EF">
        <w:rPr>
          <w:rFonts w:ascii="Verdana" w:hAnsi="Verdana" w:cs="Arial"/>
          <w:b/>
          <w:bCs/>
          <w:kern w:val="32"/>
          <w:sz w:val="20"/>
          <w:szCs w:val="20"/>
        </w:rPr>
        <w:tab/>
      </w:r>
    </w:p>
    <w:p w14:paraId="077651D9" w14:textId="77777777" w:rsidR="0032786A" w:rsidRPr="001F42EF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612E9B0A" w14:textId="77777777" w:rsidR="0032786A" w:rsidRPr="001F42EF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F42EF">
        <w:rPr>
          <w:rFonts w:ascii="Verdana" w:hAnsi="Verdana"/>
          <w:sz w:val="20"/>
          <w:szCs w:val="20"/>
        </w:rPr>
        <w:tab/>
      </w:r>
      <w:r w:rsidRPr="001F42EF">
        <w:rPr>
          <w:rFonts w:ascii="Verdana" w:hAnsi="Verdana"/>
          <w:sz w:val="20"/>
          <w:szCs w:val="20"/>
        </w:rPr>
        <w:tab/>
        <w:t xml:space="preserve"> </w:t>
      </w:r>
    </w:p>
    <w:p w14:paraId="53FECB16" w14:textId="77777777" w:rsidR="0032786A" w:rsidRPr="001F42EF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70C1FFE1" w14:textId="77777777" w:rsidR="0032786A" w:rsidRPr="001F42EF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F42EF">
        <w:rPr>
          <w:rFonts w:ascii="Verdana" w:hAnsi="Verdana"/>
          <w:sz w:val="20"/>
          <w:szCs w:val="20"/>
        </w:rPr>
        <w:tab/>
      </w:r>
      <w:r w:rsidRPr="001F42EF">
        <w:rPr>
          <w:rFonts w:ascii="Verdana" w:hAnsi="Verdana"/>
          <w:sz w:val="20"/>
          <w:szCs w:val="20"/>
        </w:rPr>
        <w:tab/>
        <w:t xml:space="preserve"> </w:t>
      </w:r>
    </w:p>
    <w:p w14:paraId="5D82425D" w14:textId="77777777" w:rsidR="0032786A" w:rsidRPr="001F42EF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6938CBB7" w14:textId="77777777" w:rsidR="0032786A" w:rsidRPr="001F42EF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F42EF">
        <w:rPr>
          <w:rFonts w:ascii="Verdana" w:hAnsi="Verdana"/>
          <w:sz w:val="20"/>
          <w:szCs w:val="20"/>
        </w:rPr>
        <w:t>ych</w:t>
      </w:r>
      <w:proofErr w:type="spellEnd"/>
      <w:r w:rsidRPr="001F42EF">
        <w:rPr>
          <w:rFonts w:ascii="Verdana" w:hAnsi="Verdana"/>
          <w:sz w:val="20"/>
          <w:szCs w:val="20"/>
        </w:rPr>
        <w:t>) dokumentu(ów)</w:t>
      </w:r>
    </w:p>
    <w:p w14:paraId="42EC14D4" w14:textId="77777777" w:rsidR="0032786A" w:rsidRPr="001F42EF" w:rsidRDefault="0032786A" w:rsidP="0032786A">
      <w:pPr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5E7F1B0" w14:textId="77777777" w:rsidR="0032786A" w:rsidRPr="001F42EF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załącznikami do niniejszej oferty są:</w:t>
      </w:r>
    </w:p>
    <w:p w14:paraId="5E2FE39F" w14:textId="77777777" w:rsidR="0032786A" w:rsidRPr="001F42EF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E3C402C" w14:textId="77777777" w:rsidR="0032786A" w:rsidRPr="001F42EF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876CA07" w14:textId="7190D769" w:rsidR="0032786A" w:rsidRPr="001F42EF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203133B4" w14:textId="77777777" w:rsidR="0032786A" w:rsidRPr="001F42EF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A994CF8" w14:textId="77777777" w:rsidR="0032786A" w:rsidRPr="001F42EF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62A9200" w14:textId="77777777" w:rsidR="0032786A" w:rsidRPr="001F42EF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highlight w:val="yellow"/>
          <w:lang w:eastAsia="zh-CN"/>
        </w:rPr>
      </w:pPr>
    </w:p>
    <w:p w14:paraId="466B8619" w14:textId="134B6F7A" w:rsidR="0032786A" w:rsidRPr="001F42EF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20"/>
          <w:szCs w:val="20"/>
        </w:rPr>
      </w:pPr>
      <w:r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1F42E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1F42E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1F42E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 xml:space="preserve">elektronicznym </w:t>
      </w:r>
      <w:r w:rsidRPr="001F42E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podpisem osobistym</w:t>
      </w:r>
      <w:r w:rsidRPr="001F42EF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sectPr w:rsidR="0032786A" w:rsidRPr="001F42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6088B" w14:textId="77777777" w:rsidR="00FA04C7" w:rsidRDefault="00FA04C7">
      <w:r>
        <w:separator/>
      </w:r>
    </w:p>
  </w:endnote>
  <w:endnote w:type="continuationSeparator" w:id="0">
    <w:p w14:paraId="22357E80" w14:textId="77777777" w:rsidR="00FA04C7" w:rsidRDefault="00FA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CEE3E" w14:textId="77777777" w:rsidR="00FA04C7" w:rsidRDefault="00FA04C7">
      <w:r>
        <w:separator/>
      </w:r>
    </w:p>
  </w:footnote>
  <w:footnote w:type="continuationSeparator" w:id="0">
    <w:p w14:paraId="7D2C85C3" w14:textId="77777777" w:rsidR="00FA04C7" w:rsidRDefault="00FA0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635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22273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5389073">
    <w:abstractNumId w:val="0"/>
  </w:num>
  <w:num w:numId="4" w16cid:durableId="1069815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919CD"/>
    <w:rsid w:val="001A4250"/>
    <w:rsid w:val="001D4612"/>
    <w:rsid w:val="001F42EF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16BF6"/>
    <w:rsid w:val="00A346FE"/>
    <w:rsid w:val="00A47B4D"/>
    <w:rsid w:val="00A65764"/>
    <w:rsid w:val="00A83018"/>
    <w:rsid w:val="00AD216F"/>
    <w:rsid w:val="00B2030A"/>
    <w:rsid w:val="00B42E74"/>
    <w:rsid w:val="00B774DC"/>
    <w:rsid w:val="00BB4E39"/>
    <w:rsid w:val="00C25996"/>
    <w:rsid w:val="00C969A6"/>
    <w:rsid w:val="00CA0D7B"/>
    <w:rsid w:val="00CA7D36"/>
    <w:rsid w:val="00CE0339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4C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95D7-F2D9-45EB-99BB-9AAB94FC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508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Sylwia Lempart</cp:lastModifiedBy>
  <cp:revision>2</cp:revision>
  <cp:lastPrinted>2022-06-02T10:04:00Z</cp:lastPrinted>
  <dcterms:created xsi:type="dcterms:W3CDTF">2024-08-21T10:37:00Z</dcterms:created>
  <dcterms:modified xsi:type="dcterms:W3CDTF">2024-08-21T10:37:00Z</dcterms:modified>
</cp:coreProperties>
</file>