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4CB5C" w14:textId="77777777" w:rsidR="00B048DA" w:rsidRPr="00353FDC" w:rsidRDefault="00F2613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2613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F26136">
        <w:rPr>
          <w:rFonts w:ascii="Arial" w:hAnsi="Arial" w:cs="Arial"/>
        </w:rPr>
        <w:t>2024-08-26</w:t>
      </w:r>
    </w:p>
    <w:p w14:paraId="30AA46C3" w14:textId="77777777" w:rsidR="00B048DA" w:rsidRPr="00353FDC" w:rsidRDefault="00F2613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F2613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F69857A" w14:textId="77777777" w:rsidR="00B048DA" w:rsidRPr="00353FDC" w:rsidRDefault="00F26136" w:rsidP="00B048DA">
      <w:pPr>
        <w:spacing w:line="360" w:lineRule="auto"/>
        <w:ind w:right="3969"/>
        <w:rPr>
          <w:rFonts w:ascii="Arial" w:hAnsi="Arial" w:cs="Arial"/>
        </w:rPr>
      </w:pPr>
      <w:r w:rsidRPr="00F2613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F26136">
        <w:rPr>
          <w:rFonts w:ascii="Arial" w:hAnsi="Arial" w:cs="Arial"/>
        </w:rPr>
        <w:t>66</w:t>
      </w:r>
    </w:p>
    <w:p w14:paraId="5E325C9B" w14:textId="77777777" w:rsidR="00B048DA" w:rsidRPr="00353FDC" w:rsidRDefault="00F26136" w:rsidP="00B048DA">
      <w:pPr>
        <w:ind w:right="3969"/>
        <w:rPr>
          <w:rFonts w:ascii="Arial" w:hAnsi="Arial" w:cs="Arial"/>
        </w:rPr>
      </w:pPr>
      <w:r w:rsidRPr="00F2613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F26136">
        <w:rPr>
          <w:rFonts w:ascii="Arial" w:hAnsi="Arial" w:cs="Arial"/>
        </w:rPr>
        <w:t>Kraków</w:t>
      </w:r>
    </w:p>
    <w:p w14:paraId="4D17847E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42BBFA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04D387D" w14:textId="514AEFE5" w:rsidR="001B3165" w:rsidRPr="00524B34" w:rsidRDefault="001B3165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SZP-271-8/24</w:t>
      </w:r>
      <w:r w:rsidR="00CF415F">
        <w:rPr>
          <w:rFonts w:ascii="Arial" w:hAnsi="Arial" w:cs="Arial"/>
          <w:bCs/>
          <w:sz w:val="18"/>
          <w:szCs w:val="18"/>
        </w:rPr>
        <w:t>-699.</w:t>
      </w:r>
      <w:r>
        <w:rPr>
          <w:rFonts w:ascii="Arial" w:hAnsi="Arial" w:cs="Arial"/>
          <w:bCs/>
          <w:sz w:val="18"/>
          <w:szCs w:val="18"/>
        </w:rPr>
        <w:t>AOM</w:t>
      </w:r>
    </w:p>
    <w:p w14:paraId="0D32365F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2538A8C3" w14:textId="77777777" w:rsidTr="00B048DA">
        <w:tc>
          <w:tcPr>
            <w:tcW w:w="9498" w:type="dxa"/>
            <w:shd w:val="clear" w:color="auto" w:fill="F2F2F2"/>
            <w:hideMark/>
          </w:tcPr>
          <w:p w14:paraId="5A5C981A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595AC24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D440320" w14:textId="7429D952" w:rsidR="001B3165" w:rsidRPr="00353FDC" w:rsidRDefault="001B3165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zadania 20</w:t>
            </w:r>
          </w:p>
        </w:tc>
      </w:tr>
    </w:tbl>
    <w:p w14:paraId="09AEF4EB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7F69811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C1D16C7" w14:textId="77777777" w:rsidTr="00B048DA">
        <w:tc>
          <w:tcPr>
            <w:tcW w:w="2269" w:type="dxa"/>
            <w:shd w:val="clear" w:color="auto" w:fill="auto"/>
          </w:tcPr>
          <w:p w14:paraId="6A347C9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A9CCACD" w14:textId="77777777" w:rsidR="00B048DA" w:rsidRPr="00353FDC" w:rsidRDefault="00F2613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136">
              <w:rPr>
                <w:rFonts w:ascii="Arial" w:hAnsi="Arial" w:cs="Arial"/>
                <w:bCs/>
              </w:rPr>
              <w:t>Zakup i dostawa sprzętu jednorazowego niesterylnego</w:t>
            </w:r>
          </w:p>
        </w:tc>
      </w:tr>
      <w:tr w:rsidR="00F26136" w:rsidRPr="00353FDC" w14:paraId="0AF5E833" w14:textId="77777777" w:rsidTr="00546158">
        <w:tc>
          <w:tcPr>
            <w:tcW w:w="2269" w:type="dxa"/>
            <w:shd w:val="clear" w:color="auto" w:fill="auto"/>
          </w:tcPr>
          <w:p w14:paraId="32FFB752" w14:textId="77777777" w:rsidR="00F26136" w:rsidRPr="00353FDC" w:rsidRDefault="00F26136" w:rsidP="005461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7289557" w14:textId="77777777" w:rsidR="00F26136" w:rsidRPr="00353FDC" w:rsidRDefault="00F26136" w:rsidP="005461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136">
              <w:rPr>
                <w:rFonts w:ascii="Arial" w:hAnsi="Arial" w:cs="Arial"/>
                <w:bCs/>
              </w:rPr>
              <w:t>SZP-271-8/24</w:t>
            </w:r>
          </w:p>
        </w:tc>
      </w:tr>
    </w:tbl>
    <w:p w14:paraId="16D9ABD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7A2439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F26136" w:rsidRPr="00F26136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F26136" w:rsidRPr="00F26136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26136" w14:paraId="48D54047" w14:textId="77777777" w:rsidTr="005461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084562" w14:textId="77777777" w:rsidR="00F26136" w:rsidRDefault="00F26136" w:rsidP="0054615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26136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F26136">
              <w:rPr>
                <w:rFonts w:ascii="Arial" w:hAnsi="Arial" w:cs="Arial"/>
                <w:color w:val="000000"/>
              </w:rPr>
              <w:t>Odzież i pościel jednorazowa</w:t>
            </w:r>
          </w:p>
          <w:p w14:paraId="435AA3A8" w14:textId="77777777" w:rsidR="00F26136" w:rsidRPr="00B048DA" w:rsidRDefault="00F26136" w:rsidP="005461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26136">
              <w:rPr>
                <w:rFonts w:ascii="Arial" w:hAnsi="Arial" w:cs="Arial"/>
                <w:b/>
              </w:rPr>
              <w:t>Neomed Polska Sp. z o.o.</w:t>
            </w:r>
          </w:p>
          <w:p w14:paraId="074542D2" w14:textId="77777777" w:rsidR="00F26136" w:rsidRDefault="00F26136" w:rsidP="00546158">
            <w:pPr>
              <w:spacing w:line="360" w:lineRule="auto"/>
              <w:rPr>
                <w:rFonts w:ascii="Arial" w:hAnsi="Arial" w:cs="Arial"/>
                <w:bCs/>
              </w:rPr>
            </w:pPr>
            <w:r w:rsidRPr="00F26136">
              <w:rPr>
                <w:rFonts w:ascii="Arial" w:hAnsi="Arial" w:cs="Arial"/>
                <w:bCs/>
              </w:rPr>
              <w:t>Orężna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26136">
              <w:rPr>
                <w:rFonts w:ascii="Arial" w:hAnsi="Arial" w:cs="Arial"/>
                <w:bCs/>
              </w:rPr>
              <w:t>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7211D27" w14:textId="77777777" w:rsidR="00F26136" w:rsidRPr="00B048DA" w:rsidRDefault="00F26136" w:rsidP="00546158">
            <w:pPr>
              <w:spacing w:line="360" w:lineRule="auto"/>
              <w:rPr>
                <w:rFonts w:ascii="Arial" w:hAnsi="Arial" w:cs="Arial"/>
                <w:bCs/>
              </w:rPr>
            </w:pPr>
            <w:r w:rsidRPr="00F26136">
              <w:rPr>
                <w:rFonts w:ascii="Arial" w:hAnsi="Arial" w:cs="Arial"/>
                <w:bCs/>
              </w:rPr>
              <w:t>05-501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26136">
              <w:rPr>
                <w:rFonts w:ascii="Arial" w:hAnsi="Arial" w:cs="Arial"/>
                <w:bCs/>
              </w:rPr>
              <w:t>Piaseczno</w:t>
            </w:r>
          </w:p>
          <w:p w14:paraId="1C6810C0" w14:textId="77777777" w:rsidR="00F26136" w:rsidRPr="00B048DA" w:rsidRDefault="00F26136" w:rsidP="0054615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F26136">
              <w:rPr>
                <w:rFonts w:ascii="Arial" w:hAnsi="Arial" w:cs="Arial"/>
                <w:b/>
              </w:rPr>
              <w:t>507 438.00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575656" w14:textId="77777777" w:rsidR="00F26136" w:rsidRPr="00B048DA" w:rsidRDefault="00F26136" w:rsidP="0054615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98111C" w14:textId="77777777" w:rsidR="00F26136" w:rsidRPr="00B048DA" w:rsidRDefault="00F26136" w:rsidP="0054615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2613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380FCD38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C63D886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40A69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45145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29A9F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694AB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26136" w14:paraId="5868AF11" w14:textId="77777777" w:rsidTr="005461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E0FD" w14:textId="77777777" w:rsidR="00F26136" w:rsidRPr="007D7932" w:rsidRDefault="00F26136" w:rsidP="0054615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6136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FEA9" w14:textId="77777777" w:rsidR="00F26136" w:rsidRPr="007D7932" w:rsidRDefault="00F26136" w:rsidP="0054615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6136">
              <w:rPr>
                <w:rFonts w:ascii="Arial" w:hAnsi="Arial" w:cs="Arial"/>
                <w:b/>
                <w:bCs/>
                <w:sz w:val="22"/>
                <w:szCs w:val="22"/>
              </w:rPr>
              <w:t>Neomed Polska Sp. z o.o.</w:t>
            </w:r>
          </w:p>
          <w:p w14:paraId="0DDF6E71" w14:textId="77777777" w:rsidR="00F26136" w:rsidRPr="007D7932" w:rsidRDefault="00F26136" w:rsidP="0054615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6136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4F9C9EBF" w14:textId="77777777" w:rsidR="00F26136" w:rsidRPr="007D7932" w:rsidRDefault="00F26136" w:rsidP="0054615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6136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D9FB" w14:textId="77777777" w:rsidR="00F26136" w:rsidRPr="007D7932" w:rsidRDefault="00F26136" w:rsidP="0054615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14ECC" w14:textId="77777777" w:rsidR="00F26136" w:rsidRPr="007D7932" w:rsidRDefault="00F26136" w:rsidP="005461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6136" w14:paraId="6F799A75" w14:textId="77777777" w:rsidTr="005461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F98A" w14:textId="77777777" w:rsidR="00F26136" w:rsidRPr="007D7932" w:rsidRDefault="00F26136" w:rsidP="0054615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6136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FF37" w14:textId="77777777" w:rsidR="00F26136" w:rsidRPr="007D7932" w:rsidRDefault="00F26136" w:rsidP="0054615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6136">
              <w:rPr>
                <w:rFonts w:ascii="Arial" w:hAnsi="Arial" w:cs="Arial"/>
                <w:b/>
                <w:bCs/>
                <w:sz w:val="22"/>
                <w:szCs w:val="22"/>
              </w:rPr>
              <w:t>EM POLAND sp.zo.o.</w:t>
            </w:r>
          </w:p>
          <w:p w14:paraId="67E8EA3F" w14:textId="77777777" w:rsidR="00F26136" w:rsidRPr="007D7932" w:rsidRDefault="00F26136" w:rsidP="0054615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Al. 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6136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D6F6A18" w14:textId="77777777" w:rsidR="00F26136" w:rsidRPr="007D7932" w:rsidRDefault="00F26136" w:rsidP="0054615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6136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1A8B" w14:textId="77777777" w:rsidR="00F26136" w:rsidRPr="007D7932" w:rsidRDefault="00F26136" w:rsidP="0054615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4234" w14:textId="77777777" w:rsidR="00F26136" w:rsidRPr="007D7932" w:rsidRDefault="00F26136" w:rsidP="0054615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613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49BFF52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5F9EC820" w14:textId="214851EF" w:rsidR="008642B3" w:rsidRPr="00992FF5" w:rsidRDefault="00F26136" w:rsidP="00B51A2B">
      <w:pPr>
        <w:jc w:val="right"/>
        <w:rPr>
          <w:rFonts w:ascii="Arial" w:hAnsi="Arial" w:cs="Arial"/>
        </w:rPr>
      </w:pPr>
      <w:r w:rsidRPr="00F26136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AC258" w14:textId="77777777" w:rsidR="0097037B" w:rsidRDefault="0097037B">
      <w:r>
        <w:separator/>
      </w:r>
    </w:p>
  </w:endnote>
  <w:endnote w:type="continuationSeparator" w:id="0">
    <w:p w14:paraId="63A12FBC" w14:textId="77777777" w:rsidR="0097037B" w:rsidRDefault="00970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24179" w14:textId="77777777" w:rsidR="00F26136" w:rsidRDefault="00F261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EFA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31586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B1A174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8E960" w14:textId="77777777" w:rsidR="00F26136" w:rsidRDefault="00F261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0CDD" w14:textId="77777777" w:rsidR="0097037B" w:rsidRDefault="0097037B">
      <w:r>
        <w:separator/>
      </w:r>
    </w:p>
  </w:footnote>
  <w:footnote w:type="continuationSeparator" w:id="0">
    <w:p w14:paraId="645C4CEB" w14:textId="77777777" w:rsidR="0097037B" w:rsidRDefault="00970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185E3" w14:textId="77777777" w:rsidR="00F26136" w:rsidRDefault="00F26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CE4D9" w14:textId="77777777" w:rsidR="00F26136" w:rsidRDefault="00F26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BB4D" w14:textId="77777777" w:rsidR="00F26136" w:rsidRDefault="00F26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37B"/>
    <w:rsid w:val="00022322"/>
    <w:rsid w:val="00042497"/>
    <w:rsid w:val="000C1E6F"/>
    <w:rsid w:val="000E4E56"/>
    <w:rsid w:val="001A1468"/>
    <w:rsid w:val="001B3165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037B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F415F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26136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4CA29"/>
  <w15:chartTrackingRefBased/>
  <w15:docId w15:val="{E8D9871B-49A8-4140-B0E3-24043D51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1601-01-01T00:00:00Z</cp:lastPrinted>
  <dcterms:created xsi:type="dcterms:W3CDTF">2024-08-26T10:11:00Z</dcterms:created>
  <dcterms:modified xsi:type="dcterms:W3CDTF">2024-08-26T10:15:00Z</dcterms:modified>
</cp:coreProperties>
</file>