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942629" w14:textId="0066BC48" w:rsidR="00D665F5" w:rsidRPr="00B566D4" w:rsidRDefault="008F4420" w:rsidP="00B566D4">
      <w:pPr>
        <w:spacing w:after="240"/>
        <w:jc w:val="right"/>
        <w:rPr>
          <w:rFonts w:ascii="Verdana" w:hAnsi="Verdana"/>
          <w:sz w:val="18"/>
          <w:szCs w:val="18"/>
        </w:rPr>
      </w:pPr>
      <w:r w:rsidRPr="00B566D4">
        <w:rPr>
          <w:rFonts w:ascii="Verdana" w:hAnsi="Verdana"/>
          <w:sz w:val="18"/>
          <w:szCs w:val="18"/>
        </w:rPr>
        <w:t>Kraków</w:t>
      </w:r>
      <w:r w:rsidR="00D665F5" w:rsidRPr="00B566D4">
        <w:rPr>
          <w:rFonts w:ascii="Verdana" w:hAnsi="Verdana"/>
          <w:sz w:val="18"/>
          <w:szCs w:val="18"/>
        </w:rPr>
        <w:t xml:space="preserve"> dnia: </w:t>
      </w:r>
      <w:r w:rsidRPr="00B566D4">
        <w:rPr>
          <w:rFonts w:ascii="Verdana" w:hAnsi="Verdana"/>
          <w:sz w:val="18"/>
          <w:szCs w:val="18"/>
        </w:rPr>
        <w:t>2024-08-26</w:t>
      </w:r>
    </w:p>
    <w:p w14:paraId="6188B25B" w14:textId="77777777" w:rsidR="008F4420" w:rsidRPr="00B566D4" w:rsidRDefault="008F442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566D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42F477E" w14:textId="77777777" w:rsidR="008F4420" w:rsidRPr="00B566D4" w:rsidRDefault="008F442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566D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4D67EF9" w14:textId="77777777" w:rsidR="00D665F5" w:rsidRPr="00B566D4" w:rsidRDefault="008F442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566D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3D1D3E6" w14:textId="77777777" w:rsidR="00D665F5" w:rsidRPr="00B566D4" w:rsidRDefault="008F4420" w:rsidP="00D665F5">
      <w:pPr>
        <w:rPr>
          <w:rFonts w:ascii="Verdana" w:hAnsi="Verdana"/>
          <w:sz w:val="18"/>
          <w:szCs w:val="18"/>
        </w:rPr>
      </w:pPr>
      <w:r w:rsidRPr="00B566D4">
        <w:rPr>
          <w:rFonts w:ascii="Verdana" w:hAnsi="Verdana"/>
          <w:sz w:val="18"/>
          <w:szCs w:val="18"/>
        </w:rPr>
        <w:t>Al. Mickiewicza</w:t>
      </w:r>
      <w:r w:rsidR="00D665F5" w:rsidRPr="00B566D4">
        <w:rPr>
          <w:rFonts w:ascii="Verdana" w:hAnsi="Verdana"/>
          <w:sz w:val="18"/>
          <w:szCs w:val="18"/>
        </w:rPr>
        <w:t xml:space="preserve"> </w:t>
      </w:r>
      <w:r w:rsidRPr="00B566D4">
        <w:rPr>
          <w:rFonts w:ascii="Verdana" w:hAnsi="Verdana"/>
          <w:sz w:val="18"/>
          <w:szCs w:val="18"/>
        </w:rPr>
        <w:t>30</w:t>
      </w:r>
    </w:p>
    <w:p w14:paraId="43BAF64C" w14:textId="77777777" w:rsidR="00D665F5" w:rsidRDefault="008F4420" w:rsidP="00D665F5">
      <w:pPr>
        <w:rPr>
          <w:rFonts w:ascii="Verdana" w:hAnsi="Verdana"/>
          <w:sz w:val="18"/>
          <w:szCs w:val="18"/>
        </w:rPr>
      </w:pPr>
      <w:r w:rsidRPr="00B566D4">
        <w:rPr>
          <w:rFonts w:ascii="Verdana" w:hAnsi="Verdana"/>
          <w:sz w:val="18"/>
          <w:szCs w:val="18"/>
        </w:rPr>
        <w:t>30-059</w:t>
      </w:r>
      <w:r w:rsidR="00D665F5" w:rsidRPr="00B566D4">
        <w:rPr>
          <w:rFonts w:ascii="Verdana" w:hAnsi="Verdana"/>
          <w:sz w:val="18"/>
          <w:szCs w:val="18"/>
        </w:rPr>
        <w:t xml:space="preserve"> </w:t>
      </w:r>
      <w:r w:rsidRPr="00B566D4">
        <w:rPr>
          <w:rFonts w:ascii="Verdana" w:hAnsi="Verdana"/>
          <w:sz w:val="18"/>
          <w:szCs w:val="18"/>
        </w:rPr>
        <w:t>Kraków</w:t>
      </w:r>
    </w:p>
    <w:p w14:paraId="3BBF687E" w14:textId="77777777" w:rsidR="00B566D4" w:rsidRDefault="00B566D4" w:rsidP="00D665F5">
      <w:pPr>
        <w:rPr>
          <w:rFonts w:ascii="Verdana" w:hAnsi="Verdana"/>
          <w:sz w:val="18"/>
          <w:szCs w:val="18"/>
        </w:rPr>
      </w:pPr>
    </w:p>
    <w:p w14:paraId="7AD762B7" w14:textId="77777777" w:rsidR="00B566D4" w:rsidRPr="00B566D4" w:rsidRDefault="00B566D4" w:rsidP="00D665F5">
      <w:pPr>
        <w:rPr>
          <w:rFonts w:ascii="Verdana" w:hAnsi="Verdana"/>
          <w:sz w:val="18"/>
          <w:szCs w:val="18"/>
        </w:rPr>
      </w:pPr>
    </w:p>
    <w:p w14:paraId="76878FFB" w14:textId="77777777" w:rsidR="00A80738" w:rsidRPr="00B566D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566D4">
        <w:rPr>
          <w:rFonts w:ascii="Verdana" w:hAnsi="Verdana"/>
          <w:sz w:val="18"/>
          <w:szCs w:val="18"/>
        </w:rPr>
        <w:t>Znak sprawy:</w:t>
      </w:r>
      <w:r w:rsidRPr="00B566D4">
        <w:rPr>
          <w:rFonts w:ascii="Verdana" w:hAnsi="Verdana"/>
          <w:b/>
          <w:sz w:val="18"/>
          <w:szCs w:val="18"/>
        </w:rPr>
        <w:t xml:space="preserve"> </w:t>
      </w:r>
      <w:r w:rsidR="008F4420" w:rsidRPr="00B566D4">
        <w:rPr>
          <w:rFonts w:ascii="Verdana" w:hAnsi="Verdana"/>
          <w:b/>
          <w:sz w:val="18"/>
          <w:szCs w:val="18"/>
        </w:rPr>
        <w:t>DE-dzp.272-351/24</w:t>
      </w:r>
      <w:r w:rsidR="00A80738" w:rsidRPr="00B566D4">
        <w:rPr>
          <w:rFonts w:ascii="Verdana" w:hAnsi="Verdana"/>
          <w:sz w:val="18"/>
          <w:szCs w:val="18"/>
        </w:rPr>
        <w:tab/>
        <w:t xml:space="preserve"> </w:t>
      </w:r>
    </w:p>
    <w:p w14:paraId="49AB903C" w14:textId="77777777" w:rsidR="00A80738" w:rsidRPr="00B566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5C937F8" w14:textId="77777777" w:rsidR="00A80738" w:rsidRPr="00B566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3750DB2" w14:textId="77777777" w:rsidR="00A80738" w:rsidRPr="00B566D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C9B2F04" w14:textId="77777777" w:rsidR="00A80738" w:rsidRPr="00B566D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566D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867A5FD" w14:textId="77777777" w:rsidR="00A80738" w:rsidRPr="00B566D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B57A63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566D4">
        <w:rPr>
          <w:rFonts w:ascii="Verdana" w:hAnsi="Verdana"/>
          <w:bCs/>
          <w:sz w:val="18"/>
          <w:szCs w:val="18"/>
        </w:rPr>
        <w:t xml:space="preserve">Dotyczy </w:t>
      </w:r>
      <w:r w:rsidRPr="00B566D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F4420" w:rsidRPr="00B566D4">
        <w:rPr>
          <w:rFonts w:ascii="Verdana" w:hAnsi="Verdana"/>
          <w:sz w:val="18"/>
          <w:szCs w:val="18"/>
        </w:rPr>
        <w:t>przetarg nieograniczony</w:t>
      </w:r>
      <w:r w:rsidRPr="00B566D4">
        <w:rPr>
          <w:rFonts w:ascii="Verdana" w:hAnsi="Verdana"/>
          <w:sz w:val="18"/>
          <w:szCs w:val="18"/>
        </w:rPr>
        <w:t xml:space="preserve"> </w:t>
      </w:r>
      <w:r w:rsidR="007965DC" w:rsidRPr="00B566D4">
        <w:rPr>
          <w:rFonts w:ascii="Verdana" w:hAnsi="Verdana"/>
          <w:sz w:val="18"/>
          <w:szCs w:val="18"/>
        </w:rPr>
        <w:t>prowadzonego pn.</w:t>
      </w:r>
      <w:r w:rsidRPr="00B566D4">
        <w:rPr>
          <w:rFonts w:ascii="Verdana" w:hAnsi="Verdana"/>
          <w:sz w:val="18"/>
          <w:szCs w:val="18"/>
        </w:rPr>
        <w:t xml:space="preserve">: </w:t>
      </w:r>
    </w:p>
    <w:p w14:paraId="02A1F9A3" w14:textId="77777777" w:rsidR="00B566D4" w:rsidRPr="00B566D4" w:rsidRDefault="00B566D4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C905482" w14:textId="77777777" w:rsidR="00A80738" w:rsidRPr="00B566D4" w:rsidRDefault="008F442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566D4">
        <w:rPr>
          <w:rFonts w:ascii="Verdana" w:hAnsi="Verdana"/>
          <w:b/>
          <w:sz w:val="18"/>
          <w:szCs w:val="18"/>
        </w:rPr>
        <w:t xml:space="preserve">Dostawa i konfiguracja 7 stanowisk do laboratorium audio VR dla </w:t>
      </w:r>
      <w:proofErr w:type="spellStart"/>
      <w:r w:rsidRPr="00B566D4">
        <w:rPr>
          <w:rFonts w:ascii="Verdana" w:hAnsi="Verdana"/>
          <w:b/>
          <w:sz w:val="18"/>
          <w:szCs w:val="18"/>
        </w:rPr>
        <w:t>WIMiR</w:t>
      </w:r>
      <w:proofErr w:type="spellEnd"/>
      <w:r w:rsidRPr="00B566D4">
        <w:rPr>
          <w:rFonts w:ascii="Verdana" w:hAnsi="Verdana"/>
          <w:b/>
          <w:sz w:val="18"/>
          <w:szCs w:val="18"/>
        </w:rPr>
        <w:t xml:space="preserve"> AGH - DE-dzp.272-351/24</w:t>
      </w:r>
    </w:p>
    <w:p w14:paraId="4806F8D6" w14:textId="77777777" w:rsidR="00D665F5" w:rsidRPr="00B566D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566D4">
        <w:rPr>
          <w:rFonts w:ascii="Verdana" w:hAnsi="Verdana"/>
          <w:sz w:val="18"/>
          <w:szCs w:val="18"/>
        </w:rPr>
        <w:t>Zamawiający, działając na podstawie art. 22</w:t>
      </w:r>
      <w:r w:rsidR="00601802" w:rsidRPr="00B566D4">
        <w:rPr>
          <w:rFonts w:ascii="Verdana" w:hAnsi="Verdana"/>
          <w:sz w:val="18"/>
          <w:szCs w:val="18"/>
        </w:rPr>
        <w:t>2</w:t>
      </w:r>
      <w:r w:rsidRPr="00B566D4">
        <w:rPr>
          <w:rFonts w:ascii="Verdana" w:hAnsi="Verdana"/>
          <w:sz w:val="18"/>
          <w:szCs w:val="18"/>
        </w:rPr>
        <w:t xml:space="preserve"> ust. 5 </w:t>
      </w:r>
      <w:r w:rsidRPr="00B566D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566D4">
        <w:rPr>
          <w:rFonts w:ascii="Verdana" w:hAnsi="Verdana"/>
          <w:sz w:val="18"/>
          <w:szCs w:val="18"/>
        </w:rPr>
        <w:t>publicznych</w:t>
      </w:r>
      <w:r w:rsidR="00104EFA" w:rsidRPr="00B566D4">
        <w:rPr>
          <w:rFonts w:ascii="Verdana" w:hAnsi="Verdana"/>
          <w:sz w:val="18"/>
          <w:szCs w:val="18"/>
        </w:rPr>
        <w:t xml:space="preserve"> </w:t>
      </w:r>
      <w:r w:rsidR="00AA718D" w:rsidRPr="00B566D4">
        <w:rPr>
          <w:rFonts w:ascii="Verdana" w:hAnsi="Verdana"/>
          <w:sz w:val="18"/>
          <w:szCs w:val="18"/>
        </w:rPr>
        <w:t xml:space="preserve">(Dz.U.2023.1605 </w:t>
      </w:r>
      <w:r w:rsidR="00104EFA" w:rsidRPr="00B566D4">
        <w:rPr>
          <w:rFonts w:ascii="Verdana" w:hAnsi="Verdana"/>
          <w:sz w:val="18"/>
          <w:szCs w:val="18"/>
        </w:rPr>
        <w:t>ze zm.</w:t>
      </w:r>
      <w:r w:rsidR="00AA718D" w:rsidRPr="00B566D4">
        <w:rPr>
          <w:rFonts w:ascii="Verdana" w:hAnsi="Verdana"/>
          <w:sz w:val="18"/>
          <w:szCs w:val="18"/>
        </w:rPr>
        <w:t>)</w:t>
      </w:r>
      <w:r w:rsidR="00A67C20" w:rsidRPr="00B566D4">
        <w:rPr>
          <w:rFonts w:ascii="Verdana" w:hAnsi="Verdana"/>
          <w:sz w:val="18"/>
          <w:szCs w:val="18"/>
        </w:rPr>
        <w:t xml:space="preserve"> </w:t>
      </w:r>
      <w:r w:rsidRPr="00B566D4">
        <w:rPr>
          <w:rFonts w:ascii="Verdana" w:hAnsi="Verdana"/>
          <w:sz w:val="18"/>
          <w:szCs w:val="18"/>
        </w:rPr>
        <w:t>udostępnia</w:t>
      </w:r>
      <w:r w:rsidR="00F95C33" w:rsidRPr="00B566D4">
        <w:rPr>
          <w:rFonts w:ascii="Verdana" w:hAnsi="Verdana"/>
          <w:sz w:val="18"/>
          <w:szCs w:val="18"/>
        </w:rPr>
        <w:t xml:space="preserve"> </w:t>
      </w:r>
      <w:r w:rsidR="004C7E9B" w:rsidRPr="00B566D4">
        <w:rPr>
          <w:rFonts w:ascii="Verdana" w:hAnsi="Verdana"/>
          <w:sz w:val="18"/>
          <w:szCs w:val="18"/>
        </w:rPr>
        <w:t>informacj</w:t>
      </w:r>
      <w:r w:rsidR="00577BC6" w:rsidRPr="00B566D4">
        <w:rPr>
          <w:rFonts w:ascii="Verdana" w:hAnsi="Verdana"/>
          <w:sz w:val="18"/>
          <w:szCs w:val="18"/>
        </w:rPr>
        <w:t>ę</w:t>
      </w:r>
      <w:r w:rsidR="00035488" w:rsidRPr="00B566D4">
        <w:rPr>
          <w:rFonts w:ascii="Verdana" w:hAnsi="Verdana"/>
          <w:sz w:val="18"/>
          <w:szCs w:val="18"/>
        </w:rPr>
        <w:t xml:space="preserve"> z otwarcia ofert</w:t>
      </w:r>
      <w:r w:rsidR="00577BC6" w:rsidRPr="00B566D4">
        <w:rPr>
          <w:rFonts w:ascii="Verdana" w:hAnsi="Verdana"/>
          <w:sz w:val="18"/>
          <w:szCs w:val="18"/>
        </w:rPr>
        <w:t>.</w:t>
      </w:r>
    </w:p>
    <w:p w14:paraId="4E84FC16" w14:textId="77777777" w:rsidR="00A80738" w:rsidRPr="00B566D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566D4">
        <w:rPr>
          <w:rFonts w:ascii="Verdana" w:hAnsi="Verdana"/>
          <w:sz w:val="18"/>
          <w:szCs w:val="18"/>
        </w:rPr>
        <w:t>Podczas otwarcia ofert, mającego miejsce</w:t>
      </w:r>
      <w:r w:rsidR="00FF4AB1" w:rsidRPr="00B566D4">
        <w:rPr>
          <w:rFonts w:ascii="Verdana" w:hAnsi="Verdana"/>
          <w:sz w:val="18"/>
          <w:szCs w:val="18"/>
        </w:rPr>
        <w:t xml:space="preserve"> w dniu </w:t>
      </w:r>
      <w:r w:rsidR="008F4420" w:rsidRPr="00B566D4">
        <w:rPr>
          <w:rFonts w:ascii="Verdana" w:hAnsi="Verdana"/>
          <w:sz w:val="18"/>
          <w:szCs w:val="18"/>
        </w:rPr>
        <w:t>26/08/2024</w:t>
      </w:r>
      <w:r w:rsidR="00FF4AB1" w:rsidRPr="00B566D4">
        <w:rPr>
          <w:rFonts w:ascii="Verdana" w:hAnsi="Verdana"/>
          <w:sz w:val="18"/>
          <w:szCs w:val="18"/>
        </w:rPr>
        <w:t xml:space="preserve"> o godz. </w:t>
      </w:r>
      <w:r w:rsidR="008F4420" w:rsidRPr="00B566D4">
        <w:rPr>
          <w:rFonts w:ascii="Verdana" w:hAnsi="Verdana"/>
          <w:sz w:val="18"/>
          <w:szCs w:val="18"/>
        </w:rPr>
        <w:t>11:00</w:t>
      </w:r>
      <w:r w:rsidRPr="00B566D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566D4" w14:paraId="5DA90D71" w14:textId="77777777" w:rsidTr="003F57CD">
        <w:tc>
          <w:tcPr>
            <w:tcW w:w="993" w:type="dxa"/>
            <w:shd w:val="clear" w:color="auto" w:fill="auto"/>
            <w:vAlign w:val="center"/>
          </w:tcPr>
          <w:p w14:paraId="5EC7C9BB" w14:textId="77777777" w:rsidR="00D665F5" w:rsidRPr="00B566D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19300CC" w14:textId="77777777" w:rsidR="00D665F5" w:rsidRPr="00B566D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92613B" w14:textId="77777777" w:rsidR="00D665F5" w:rsidRPr="00B566D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F4420" w:rsidRPr="00B566D4" w14:paraId="5DAE1A22" w14:textId="77777777" w:rsidTr="000F5D48">
        <w:tc>
          <w:tcPr>
            <w:tcW w:w="993" w:type="dxa"/>
            <w:shd w:val="clear" w:color="auto" w:fill="auto"/>
            <w:vAlign w:val="center"/>
          </w:tcPr>
          <w:p w14:paraId="39758F61" w14:textId="77777777" w:rsidR="008F4420" w:rsidRPr="00B566D4" w:rsidRDefault="008F4420" w:rsidP="000F5D4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E0A4238" w14:textId="5633A54C" w:rsidR="008F4420" w:rsidRPr="00B566D4" w:rsidRDefault="008F4420" w:rsidP="000F5D48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B566D4">
              <w:rPr>
                <w:rFonts w:ascii="Verdana" w:hAnsi="Verdana"/>
                <w:sz w:val="18"/>
                <w:szCs w:val="18"/>
                <w:lang w:val="en-US"/>
              </w:rPr>
              <w:t xml:space="preserve">Commercial Audio Sp. </w:t>
            </w:r>
            <w:r w:rsidR="00B566D4" w:rsidRPr="00B566D4">
              <w:rPr>
                <w:rFonts w:ascii="Verdana" w:hAnsi="Verdana"/>
                <w:sz w:val="18"/>
                <w:szCs w:val="18"/>
                <w:lang w:val="en-US"/>
              </w:rPr>
              <w:t>z</w:t>
            </w:r>
            <w:r w:rsidRPr="00B566D4">
              <w:rPr>
                <w:rFonts w:ascii="Verdana" w:hAnsi="Verdana"/>
                <w:sz w:val="18"/>
                <w:szCs w:val="18"/>
                <w:lang w:val="en-US"/>
              </w:rPr>
              <w:t xml:space="preserve"> o.</w:t>
            </w:r>
            <w:r w:rsidR="00B566D4" w:rsidRPr="00B566D4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  <w:lang w:val="en-US"/>
              </w:rPr>
              <w:t>o.</w:t>
            </w:r>
          </w:p>
          <w:p w14:paraId="1A9B5136" w14:textId="77777777" w:rsidR="008F4420" w:rsidRPr="00B566D4" w:rsidRDefault="008F4420" w:rsidP="000F5D48">
            <w:pPr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Jeziorki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86a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38749A0" w14:textId="77777777" w:rsidR="008F4420" w:rsidRPr="00B566D4" w:rsidRDefault="008F4420" w:rsidP="000F5D4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02-863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206422" w14:textId="77777777" w:rsidR="008F4420" w:rsidRPr="00B566D4" w:rsidRDefault="008F4420" w:rsidP="000F5D4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261 642.00 zł</w:t>
            </w:r>
          </w:p>
        </w:tc>
      </w:tr>
      <w:tr w:rsidR="008F4420" w:rsidRPr="00B566D4" w14:paraId="3DF7A87D" w14:textId="77777777" w:rsidTr="000F5D48">
        <w:tc>
          <w:tcPr>
            <w:tcW w:w="993" w:type="dxa"/>
            <w:shd w:val="clear" w:color="auto" w:fill="auto"/>
            <w:vAlign w:val="center"/>
          </w:tcPr>
          <w:p w14:paraId="7B2D6383" w14:textId="77777777" w:rsidR="008F4420" w:rsidRPr="00B566D4" w:rsidRDefault="008F4420" w:rsidP="000F5D4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74F9EA4" w14:textId="16594767" w:rsidR="008F4420" w:rsidRPr="00B566D4" w:rsidRDefault="008F4420" w:rsidP="000F5D4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FIRMA "BK"</w:t>
            </w:r>
          </w:p>
          <w:p w14:paraId="6485AB67" w14:textId="77777777" w:rsidR="008F4420" w:rsidRPr="00B566D4" w:rsidRDefault="008F4420" w:rsidP="000F5D48">
            <w:pPr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ul. Rusznikarska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15/85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70D869A" w14:textId="77777777" w:rsidR="008F4420" w:rsidRPr="00B566D4" w:rsidRDefault="008F4420" w:rsidP="000F5D4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31­261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F1A945" w14:textId="77777777" w:rsidR="008F4420" w:rsidRPr="00B566D4" w:rsidRDefault="008F4420" w:rsidP="000F5D4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213 200.82 zł</w:t>
            </w:r>
          </w:p>
        </w:tc>
      </w:tr>
      <w:tr w:rsidR="008F4420" w:rsidRPr="00B566D4" w14:paraId="606F5235" w14:textId="77777777" w:rsidTr="000F5D48">
        <w:tc>
          <w:tcPr>
            <w:tcW w:w="993" w:type="dxa"/>
            <w:shd w:val="clear" w:color="auto" w:fill="auto"/>
            <w:vAlign w:val="center"/>
          </w:tcPr>
          <w:p w14:paraId="610796E1" w14:textId="77777777" w:rsidR="008F4420" w:rsidRPr="00B566D4" w:rsidRDefault="008F4420" w:rsidP="000F5D4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B341CE9" w14:textId="77777777" w:rsidR="008F4420" w:rsidRPr="00B566D4" w:rsidRDefault="008F4420" w:rsidP="000F5D4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566D4">
              <w:rPr>
                <w:rFonts w:ascii="Verdana" w:hAnsi="Verdana"/>
                <w:sz w:val="18"/>
                <w:szCs w:val="18"/>
              </w:rPr>
              <w:t>Kognita</w:t>
            </w:r>
            <w:proofErr w:type="spellEnd"/>
            <w:r w:rsidRPr="00B566D4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14:paraId="19461B6C" w14:textId="77777777" w:rsidR="008F4420" w:rsidRPr="00B566D4" w:rsidRDefault="008F4420" w:rsidP="000F5D48">
            <w:pPr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Aleja Rzeczypospolitej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20/96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196AC9E" w14:textId="77777777" w:rsidR="008F4420" w:rsidRPr="00B566D4" w:rsidRDefault="008F4420" w:rsidP="000F5D4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02-972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68ED94" w14:textId="77777777" w:rsidR="008F4420" w:rsidRPr="00B566D4" w:rsidRDefault="008F4420" w:rsidP="000F5D4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231 310.89 zł</w:t>
            </w:r>
          </w:p>
        </w:tc>
      </w:tr>
      <w:tr w:rsidR="008F4420" w:rsidRPr="00B566D4" w14:paraId="65C1508A" w14:textId="77777777" w:rsidTr="000F5D48">
        <w:tc>
          <w:tcPr>
            <w:tcW w:w="993" w:type="dxa"/>
            <w:shd w:val="clear" w:color="auto" w:fill="auto"/>
            <w:vAlign w:val="center"/>
          </w:tcPr>
          <w:p w14:paraId="29B19671" w14:textId="77777777" w:rsidR="008F4420" w:rsidRPr="00B566D4" w:rsidRDefault="008F4420" w:rsidP="000F5D4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CE54911" w14:textId="77777777" w:rsidR="008F4420" w:rsidRPr="00B566D4" w:rsidRDefault="008F4420" w:rsidP="000F5D4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VISION Zbigniew Ducki</w:t>
            </w:r>
          </w:p>
          <w:p w14:paraId="2330C6C0" w14:textId="77777777" w:rsidR="008F4420" w:rsidRPr="00B566D4" w:rsidRDefault="008F4420" w:rsidP="000F5D48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566D4">
              <w:rPr>
                <w:rFonts w:ascii="Verdana" w:hAnsi="Verdana"/>
                <w:sz w:val="18"/>
                <w:szCs w:val="18"/>
              </w:rPr>
              <w:t>Śreniawitów</w:t>
            </w:r>
            <w:proofErr w:type="spellEnd"/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2/64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14588B9" w14:textId="77777777" w:rsidR="008F4420" w:rsidRPr="00B566D4" w:rsidRDefault="008F4420" w:rsidP="000F5D4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03-188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9AD3F0" w14:textId="77777777" w:rsidR="008F4420" w:rsidRPr="00B566D4" w:rsidRDefault="008F4420" w:rsidP="000F5D4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274 978.80 zł</w:t>
            </w:r>
          </w:p>
        </w:tc>
      </w:tr>
      <w:tr w:rsidR="008F4420" w:rsidRPr="00B566D4" w14:paraId="5D28DF87" w14:textId="77777777" w:rsidTr="000F5D48">
        <w:tc>
          <w:tcPr>
            <w:tcW w:w="993" w:type="dxa"/>
            <w:shd w:val="clear" w:color="auto" w:fill="auto"/>
            <w:vAlign w:val="center"/>
          </w:tcPr>
          <w:p w14:paraId="443B9A5F" w14:textId="77777777" w:rsidR="008F4420" w:rsidRPr="00B566D4" w:rsidRDefault="008F4420" w:rsidP="000F5D4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3D9DF8FE" w14:textId="77777777" w:rsidR="008F4420" w:rsidRPr="00B566D4" w:rsidRDefault="008F4420" w:rsidP="000F5D4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566D4">
              <w:rPr>
                <w:rFonts w:ascii="Verdana" w:hAnsi="Verdana"/>
                <w:sz w:val="18"/>
                <w:szCs w:val="18"/>
              </w:rPr>
              <w:t>Poke</w:t>
            </w:r>
            <w:proofErr w:type="spellEnd"/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B566D4">
              <w:rPr>
                <w:rFonts w:ascii="Verdana" w:hAnsi="Verdana"/>
                <w:sz w:val="18"/>
                <w:szCs w:val="18"/>
              </w:rPr>
              <w:t>Yoke</w:t>
            </w:r>
            <w:proofErr w:type="spellEnd"/>
            <w:r w:rsidRPr="00B566D4">
              <w:rPr>
                <w:rFonts w:ascii="Verdana" w:hAnsi="Verdana"/>
                <w:sz w:val="18"/>
                <w:szCs w:val="18"/>
              </w:rPr>
              <w:t xml:space="preserve"> Marcin Szopa</w:t>
            </w:r>
          </w:p>
          <w:p w14:paraId="7065F0E0" w14:textId="77777777" w:rsidR="008F4420" w:rsidRPr="00B566D4" w:rsidRDefault="008F4420" w:rsidP="000F5D48">
            <w:pPr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Kwiaty Polne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2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1D6C1F5" w14:textId="77777777" w:rsidR="008F4420" w:rsidRPr="00B566D4" w:rsidRDefault="008F4420" w:rsidP="000F5D4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32-087</w:t>
            </w:r>
            <w:r w:rsidRPr="00B566D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566D4">
              <w:rPr>
                <w:rFonts w:ascii="Verdana" w:hAnsi="Verdana"/>
                <w:sz w:val="18"/>
                <w:szCs w:val="18"/>
              </w:rPr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B7BCA" w14:textId="77777777" w:rsidR="008F4420" w:rsidRPr="00B566D4" w:rsidRDefault="008F4420" w:rsidP="000F5D4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566D4">
              <w:rPr>
                <w:rFonts w:ascii="Verdana" w:hAnsi="Verdana"/>
                <w:sz w:val="18"/>
                <w:szCs w:val="18"/>
              </w:rPr>
              <w:t>304 412.42 zł</w:t>
            </w:r>
          </w:p>
        </w:tc>
      </w:tr>
    </w:tbl>
    <w:p w14:paraId="041434A9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37F62BC" w14:textId="77777777" w:rsidR="00B566D4" w:rsidRDefault="00B566D4" w:rsidP="00B566D4">
      <w:pPr>
        <w:rPr>
          <w:rFonts w:ascii="Verdana" w:hAnsi="Verdana"/>
          <w:sz w:val="18"/>
          <w:szCs w:val="18"/>
        </w:rPr>
      </w:pPr>
    </w:p>
    <w:p w14:paraId="352D5390" w14:textId="26EB9D19" w:rsidR="00B566D4" w:rsidRPr="00B566D4" w:rsidRDefault="00B566D4" w:rsidP="00B566D4">
      <w:pPr>
        <w:tabs>
          <w:tab w:val="left" w:pos="583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sectPr w:rsidR="00B566D4" w:rsidRPr="00B566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020A9" w14:textId="77777777" w:rsidR="00934C43" w:rsidRDefault="00934C43">
      <w:r>
        <w:separator/>
      </w:r>
    </w:p>
  </w:endnote>
  <w:endnote w:type="continuationSeparator" w:id="0">
    <w:p w14:paraId="10B78ACD" w14:textId="77777777" w:rsidR="00934C43" w:rsidRDefault="00934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C77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1DF9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FF0E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C81C72">
        <v:line id="_x0000_s1025" style="position:absolute;left:0;text-align:left;z-index:251657728" from="-3.85pt,8.7pt" to="455.15pt,8.7pt"/>
      </w:pict>
    </w:r>
  </w:p>
  <w:p w14:paraId="40CA8F6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E93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3AD653" w14:textId="77777777" w:rsidR="009F189D" w:rsidRDefault="009F189D">
    <w:pPr>
      <w:pStyle w:val="Stopka"/>
      <w:tabs>
        <w:tab w:val="clear" w:pos="4536"/>
      </w:tabs>
      <w:jc w:val="center"/>
    </w:pPr>
  </w:p>
  <w:p w14:paraId="2E3CE7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189B12" w14:textId="77777777" w:rsidR="00934C43" w:rsidRDefault="00934C43">
      <w:r>
        <w:separator/>
      </w:r>
    </w:p>
  </w:footnote>
  <w:footnote w:type="continuationSeparator" w:id="0">
    <w:p w14:paraId="2B16DA48" w14:textId="77777777" w:rsidR="00934C43" w:rsidRDefault="00934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37A20" w14:textId="77777777" w:rsidR="008F4420" w:rsidRDefault="008F44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C10FA" w14:textId="77777777" w:rsidR="008F4420" w:rsidRDefault="008F44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8741F" w14:textId="77777777" w:rsidR="008F4420" w:rsidRDefault="008F44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4C43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4420"/>
    <w:rsid w:val="00934C43"/>
    <w:rsid w:val="009D19BD"/>
    <w:rsid w:val="009F189D"/>
    <w:rsid w:val="00A120F7"/>
    <w:rsid w:val="00A67C20"/>
    <w:rsid w:val="00A80738"/>
    <w:rsid w:val="00AA718D"/>
    <w:rsid w:val="00B566D4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AEBDD7"/>
  <w15:chartTrackingRefBased/>
  <w15:docId w15:val="{F19308C5-E638-4A86-89D9-9C621448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2024-08-26T09:52:00Z</cp:lastPrinted>
  <dcterms:created xsi:type="dcterms:W3CDTF">2024-08-26T09:52:00Z</dcterms:created>
  <dcterms:modified xsi:type="dcterms:W3CDTF">2024-08-26T09:52:00Z</dcterms:modified>
</cp:coreProperties>
</file>