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CCBE9" w14:textId="77777777" w:rsidR="00D665F5" w:rsidRDefault="001B1202" w:rsidP="00D665F5">
      <w:pPr>
        <w:spacing w:after="240"/>
        <w:jc w:val="right"/>
        <w:rPr>
          <w:sz w:val="22"/>
          <w:szCs w:val="22"/>
        </w:rPr>
      </w:pPr>
      <w:r w:rsidRPr="001B12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1202">
        <w:rPr>
          <w:sz w:val="22"/>
          <w:szCs w:val="22"/>
        </w:rPr>
        <w:t>2024-08-26</w:t>
      </w:r>
    </w:p>
    <w:p w14:paraId="2D077A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044C77" w14:textId="77777777" w:rsidR="001B1202" w:rsidRPr="001B1202" w:rsidRDefault="001B1202" w:rsidP="00577BC6">
      <w:pPr>
        <w:spacing w:after="40"/>
        <w:rPr>
          <w:b/>
          <w:bCs/>
          <w:sz w:val="22"/>
          <w:szCs w:val="22"/>
        </w:rPr>
      </w:pPr>
      <w:r w:rsidRPr="001B1202">
        <w:rPr>
          <w:b/>
          <w:bCs/>
          <w:sz w:val="22"/>
          <w:szCs w:val="22"/>
        </w:rPr>
        <w:t>Akademia Górniczo - Hutnicza</w:t>
      </w:r>
    </w:p>
    <w:p w14:paraId="26F62DB3" w14:textId="77777777" w:rsidR="001B1202" w:rsidRPr="001B1202" w:rsidRDefault="001B1202" w:rsidP="00577BC6">
      <w:pPr>
        <w:spacing w:after="40"/>
        <w:rPr>
          <w:b/>
          <w:bCs/>
          <w:sz w:val="22"/>
          <w:szCs w:val="22"/>
        </w:rPr>
      </w:pPr>
      <w:r w:rsidRPr="001B1202">
        <w:rPr>
          <w:b/>
          <w:bCs/>
          <w:sz w:val="22"/>
          <w:szCs w:val="22"/>
        </w:rPr>
        <w:t>im. Stanisława Staszica w Krakowie</w:t>
      </w:r>
    </w:p>
    <w:p w14:paraId="4D43F5E8" w14:textId="77777777" w:rsidR="00D665F5" w:rsidRPr="00D91931" w:rsidRDefault="001B1202" w:rsidP="00577BC6">
      <w:pPr>
        <w:spacing w:after="40"/>
        <w:rPr>
          <w:b/>
          <w:bCs/>
          <w:sz w:val="22"/>
          <w:szCs w:val="22"/>
        </w:rPr>
      </w:pPr>
      <w:r w:rsidRPr="001B1202">
        <w:rPr>
          <w:b/>
          <w:bCs/>
          <w:sz w:val="22"/>
          <w:szCs w:val="22"/>
        </w:rPr>
        <w:t>Dział Zamówień Publicznych</w:t>
      </w:r>
    </w:p>
    <w:p w14:paraId="433DA2DE" w14:textId="77777777" w:rsidR="00D665F5" w:rsidRPr="00BD5546" w:rsidRDefault="001B1202" w:rsidP="00D665F5">
      <w:pPr>
        <w:rPr>
          <w:sz w:val="22"/>
          <w:szCs w:val="22"/>
        </w:rPr>
      </w:pPr>
      <w:r w:rsidRPr="001B12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1202">
        <w:rPr>
          <w:sz w:val="22"/>
          <w:szCs w:val="22"/>
        </w:rPr>
        <w:t>30</w:t>
      </w:r>
    </w:p>
    <w:p w14:paraId="2E9DF378" w14:textId="77777777" w:rsidR="00D665F5" w:rsidRPr="00BD5546" w:rsidRDefault="001B1202" w:rsidP="00D665F5">
      <w:pPr>
        <w:rPr>
          <w:sz w:val="22"/>
          <w:szCs w:val="22"/>
        </w:rPr>
      </w:pPr>
      <w:r w:rsidRPr="001B12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1202">
        <w:rPr>
          <w:sz w:val="22"/>
          <w:szCs w:val="22"/>
        </w:rPr>
        <w:t>Kraków</w:t>
      </w:r>
    </w:p>
    <w:p w14:paraId="7C920DB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1202" w:rsidRPr="001B1202">
        <w:rPr>
          <w:b/>
          <w:sz w:val="22"/>
          <w:szCs w:val="22"/>
        </w:rPr>
        <w:t>DE-dzp.272-397/24</w:t>
      </w:r>
      <w:r w:rsidR="00A80738">
        <w:rPr>
          <w:sz w:val="24"/>
        </w:rPr>
        <w:tab/>
        <w:t xml:space="preserve"> </w:t>
      </w:r>
    </w:p>
    <w:p w14:paraId="0A2639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72C0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53D9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61D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46F24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C8635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1202" w:rsidRPr="001B1202">
        <w:rPr>
          <w:sz w:val="22"/>
          <w:szCs w:val="22"/>
        </w:rPr>
        <w:t xml:space="preserve">Tryb podstawowy bez negocjacji - art. 275 pkt. 1 ustawy </w:t>
      </w:r>
      <w:proofErr w:type="spellStart"/>
      <w:r w:rsidR="001B1202" w:rsidRPr="001B120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69784CD" w14:textId="77777777" w:rsidR="00A80738" w:rsidRPr="00577BC6" w:rsidRDefault="001B12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1202">
        <w:rPr>
          <w:b/>
          <w:sz w:val="22"/>
          <w:szCs w:val="22"/>
        </w:rPr>
        <w:t>Modernizacja instalacji oświetlenia awaryjnego i ewakuacyjnego w bud. D-16 na terenie AGH w Krakowie - DE-dzp.272-397/24</w:t>
      </w:r>
    </w:p>
    <w:p w14:paraId="3DCE8CE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00715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1202" w:rsidRPr="001B1202">
        <w:rPr>
          <w:sz w:val="22"/>
          <w:szCs w:val="22"/>
        </w:rPr>
        <w:t>23/08/2024</w:t>
      </w:r>
      <w:r w:rsidR="00FF4AB1" w:rsidRPr="00577BC6">
        <w:rPr>
          <w:sz w:val="22"/>
          <w:szCs w:val="22"/>
        </w:rPr>
        <w:t xml:space="preserve"> o godz. </w:t>
      </w:r>
      <w:r w:rsidR="001B1202" w:rsidRPr="001B120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493F8C" w14:paraId="3DB80CE9" w14:textId="77777777" w:rsidTr="00F342A3">
        <w:tc>
          <w:tcPr>
            <w:tcW w:w="993" w:type="dxa"/>
            <w:shd w:val="clear" w:color="auto" w:fill="auto"/>
            <w:vAlign w:val="center"/>
          </w:tcPr>
          <w:p w14:paraId="040978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7A4FED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442E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1202" w:rsidRPr="00493F8C" w14:paraId="04C5E0FE" w14:textId="77777777" w:rsidTr="00F342A3">
        <w:tc>
          <w:tcPr>
            <w:tcW w:w="993" w:type="dxa"/>
            <w:shd w:val="clear" w:color="auto" w:fill="auto"/>
            <w:vAlign w:val="center"/>
          </w:tcPr>
          <w:p w14:paraId="58D41385" w14:textId="77777777" w:rsidR="001B1202" w:rsidRPr="00490DC0" w:rsidRDefault="001B1202" w:rsidP="001D08B2">
            <w:pPr>
              <w:spacing w:before="120" w:after="120"/>
              <w:jc w:val="center"/>
            </w:pPr>
            <w:r w:rsidRPr="001B1202">
              <w:t>1</w:t>
            </w:r>
          </w:p>
        </w:tc>
        <w:tc>
          <w:tcPr>
            <w:tcW w:w="6095" w:type="dxa"/>
            <w:shd w:val="clear" w:color="auto" w:fill="auto"/>
          </w:tcPr>
          <w:p w14:paraId="5AFDBD17" w14:textId="77777777" w:rsidR="001B1202" w:rsidRPr="00490DC0" w:rsidRDefault="001B1202" w:rsidP="001D08B2">
            <w:pPr>
              <w:spacing w:before="40"/>
            </w:pPr>
            <w:r w:rsidRPr="001B1202">
              <w:t>ELEKTRO-POWER SP.ZO.O.</w:t>
            </w:r>
          </w:p>
          <w:p w14:paraId="534C0B26" w14:textId="77777777" w:rsidR="001B1202" w:rsidRPr="00490DC0" w:rsidRDefault="001B1202" w:rsidP="001D08B2">
            <w:r w:rsidRPr="001B1202">
              <w:t>FABRYCZNA</w:t>
            </w:r>
            <w:r w:rsidRPr="00490DC0">
              <w:t xml:space="preserve"> </w:t>
            </w:r>
            <w:r w:rsidRPr="001B1202">
              <w:t>3E</w:t>
            </w:r>
            <w:r w:rsidRPr="00490DC0">
              <w:t xml:space="preserve"> </w:t>
            </w:r>
          </w:p>
          <w:p w14:paraId="27548AF2" w14:textId="77777777" w:rsidR="001B1202" w:rsidRPr="00490DC0" w:rsidRDefault="001B1202" w:rsidP="001D08B2">
            <w:pPr>
              <w:spacing w:after="40"/>
              <w:jc w:val="both"/>
            </w:pPr>
            <w:r w:rsidRPr="001B1202">
              <w:t>42-263</w:t>
            </w:r>
            <w:r w:rsidRPr="00490DC0">
              <w:t xml:space="preserve"> </w:t>
            </w:r>
            <w:r w:rsidRPr="001B1202">
              <w:t>WRZOSOWA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632D18" w14:textId="77777777" w:rsidR="001B1202" w:rsidRPr="00490DC0" w:rsidRDefault="001B1202" w:rsidP="001D08B2">
            <w:pPr>
              <w:spacing w:before="120" w:after="120"/>
              <w:jc w:val="both"/>
            </w:pPr>
            <w:r w:rsidRPr="001B1202">
              <w:t>256 105.85 zł</w:t>
            </w:r>
          </w:p>
        </w:tc>
      </w:tr>
      <w:tr w:rsidR="001B1202" w:rsidRPr="00493F8C" w14:paraId="45AE722F" w14:textId="77777777" w:rsidTr="00F342A3">
        <w:tc>
          <w:tcPr>
            <w:tcW w:w="993" w:type="dxa"/>
            <w:shd w:val="clear" w:color="auto" w:fill="auto"/>
            <w:vAlign w:val="center"/>
          </w:tcPr>
          <w:p w14:paraId="365519B6" w14:textId="77777777" w:rsidR="001B1202" w:rsidRPr="00490DC0" w:rsidRDefault="001B1202" w:rsidP="001D08B2">
            <w:pPr>
              <w:spacing w:before="120" w:after="120"/>
              <w:jc w:val="center"/>
            </w:pPr>
            <w:r w:rsidRPr="001B1202">
              <w:t>2</w:t>
            </w:r>
          </w:p>
        </w:tc>
        <w:tc>
          <w:tcPr>
            <w:tcW w:w="6095" w:type="dxa"/>
            <w:shd w:val="clear" w:color="auto" w:fill="auto"/>
          </w:tcPr>
          <w:p w14:paraId="79C81FC0" w14:textId="77777777" w:rsidR="001B1202" w:rsidRPr="00490DC0" w:rsidRDefault="001B1202" w:rsidP="001D08B2">
            <w:pPr>
              <w:spacing w:before="40"/>
            </w:pPr>
            <w:r w:rsidRPr="001B1202">
              <w:t>DSM Sp. z o.o.</w:t>
            </w:r>
          </w:p>
          <w:p w14:paraId="0D76F147" w14:textId="77777777" w:rsidR="001B1202" w:rsidRPr="00490DC0" w:rsidRDefault="001B1202" w:rsidP="001D08B2">
            <w:r w:rsidRPr="001B1202">
              <w:t xml:space="preserve">Stanisława </w:t>
            </w:r>
            <w:proofErr w:type="spellStart"/>
            <w:r w:rsidRPr="001B1202">
              <w:t>Działowskiego</w:t>
            </w:r>
            <w:proofErr w:type="spellEnd"/>
            <w:r w:rsidRPr="00490DC0">
              <w:t xml:space="preserve"> </w:t>
            </w:r>
            <w:r w:rsidRPr="001B1202">
              <w:t>14</w:t>
            </w:r>
            <w:r w:rsidRPr="00490DC0">
              <w:t xml:space="preserve"> </w:t>
            </w:r>
          </w:p>
          <w:p w14:paraId="2712F342" w14:textId="77777777" w:rsidR="001B1202" w:rsidRPr="00490DC0" w:rsidRDefault="001B1202" w:rsidP="001D08B2">
            <w:pPr>
              <w:spacing w:after="40"/>
              <w:jc w:val="both"/>
            </w:pPr>
            <w:r w:rsidRPr="001B1202">
              <w:t>30-399</w:t>
            </w:r>
            <w:r w:rsidRPr="00490DC0">
              <w:t xml:space="preserve"> </w:t>
            </w:r>
            <w:r w:rsidRPr="001B120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0AE2E0" w14:textId="77777777" w:rsidR="001B1202" w:rsidRPr="00490DC0" w:rsidRDefault="001B1202" w:rsidP="001D08B2">
            <w:pPr>
              <w:spacing w:before="120" w:after="120"/>
              <w:jc w:val="both"/>
            </w:pPr>
            <w:r w:rsidRPr="001B1202">
              <w:t>265 680.00 zł</w:t>
            </w:r>
          </w:p>
        </w:tc>
      </w:tr>
      <w:tr w:rsidR="001B1202" w:rsidRPr="00493F8C" w14:paraId="0DA3E72B" w14:textId="77777777" w:rsidTr="00F342A3">
        <w:tc>
          <w:tcPr>
            <w:tcW w:w="993" w:type="dxa"/>
            <w:shd w:val="clear" w:color="auto" w:fill="auto"/>
            <w:vAlign w:val="center"/>
          </w:tcPr>
          <w:p w14:paraId="505F4180" w14:textId="77777777" w:rsidR="001B1202" w:rsidRPr="00490DC0" w:rsidRDefault="001B1202" w:rsidP="001D08B2">
            <w:pPr>
              <w:spacing w:before="120" w:after="120"/>
              <w:jc w:val="center"/>
            </w:pPr>
            <w:r w:rsidRPr="001B1202">
              <w:t>3</w:t>
            </w:r>
          </w:p>
        </w:tc>
        <w:tc>
          <w:tcPr>
            <w:tcW w:w="6095" w:type="dxa"/>
            <w:shd w:val="clear" w:color="auto" w:fill="auto"/>
          </w:tcPr>
          <w:p w14:paraId="7160AFD4" w14:textId="77777777" w:rsidR="001B1202" w:rsidRPr="00490DC0" w:rsidRDefault="001B1202" w:rsidP="001D08B2">
            <w:pPr>
              <w:spacing w:before="40"/>
            </w:pPr>
            <w:r w:rsidRPr="001B1202">
              <w:t>P.P.M. Elektro-Naft  Jan Niziołek</w:t>
            </w:r>
          </w:p>
          <w:p w14:paraId="25463A2C" w14:textId="77777777" w:rsidR="001B1202" w:rsidRPr="00490DC0" w:rsidRDefault="001B1202" w:rsidP="001D08B2">
            <w:r w:rsidRPr="001B1202">
              <w:t>Forteczna</w:t>
            </w:r>
            <w:r w:rsidRPr="00490DC0">
              <w:t xml:space="preserve"> </w:t>
            </w:r>
            <w:r w:rsidRPr="001B1202">
              <w:t>11</w:t>
            </w:r>
            <w:r w:rsidRPr="00490DC0">
              <w:t xml:space="preserve"> </w:t>
            </w:r>
          </w:p>
          <w:p w14:paraId="12328207" w14:textId="77777777" w:rsidR="001B1202" w:rsidRPr="00490DC0" w:rsidRDefault="001B1202" w:rsidP="001D08B2">
            <w:pPr>
              <w:spacing w:after="40"/>
              <w:jc w:val="both"/>
            </w:pPr>
            <w:r w:rsidRPr="001B1202">
              <w:t>30-437</w:t>
            </w:r>
            <w:r w:rsidRPr="00490DC0">
              <w:t xml:space="preserve"> </w:t>
            </w:r>
            <w:r w:rsidRPr="001B120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B30A6E" w14:textId="77777777" w:rsidR="001B1202" w:rsidRPr="00490DC0" w:rsidRDefault="001B1202" w:rsidP="001D08B2">
            <w:pPr>
              <w:spacing w:before="120" w:after="120"/>
              <w:jc w:val="both"/>
            </w:pPr>
            <w:r w:rsidRPr="001B1202">
              <w:t>333 962.42 zł</w:t>
            </w:r>
          </w:p>
        </w:tc>
      </w:tr>
      <w:tr w:rsidR="001B1202" w:rsidRPr="00493F8C" w14:paraId="17AF28FA" w14:textId="77777777" w:rsidTr="00F342A3">
        <w:tc>
          <w:tcPr>
            <w:tcW w:w="993" w:type="dxa"/>
            <w:shd w:val="clear" w:color="auto" w:fill="auto"/>
            <w:vAlign w:val="center"/>
          </w:tcPr>
          <w:p w14:paraId="63E821DA" w14:textId="77777777" w:rsidR="001B1202" w:rsidRPr="00490DC0" w:rsidRDefault="001B1202" w:rsidP="001D08B2">
            <w:pPr>
              <w:spacing w:before="120" w:after="120"/>
              <w:jc w:val="center"/>
            </w:pPr>
            <w:r w:rsidRPr="001B1202">
              <w:t>4</w:t>
            </w:r>
          </w:p>
        </w:tc>
        <w:tc>
          <w:tcPr>
            <w:tcW w:w="6095" w:type="dxa"/>
            <w:shd w:val="clear" w:color="auto" w:fill="auto"/>
          </w:tcPr>
          <w:p w14:paraId="5B67A21A" w14:textId="77777777" w:rsidR="001B1202" w:rsidRPr="00490DC0" w:rsidRDefault="001B1202" w:rsidP="001D08B2">
            <w:pPr>
              <w:spacing w:before="40"/>
            </w:pPr>
            <w:r w:rsidRPr="001B1202">
              <w:t>P.M. ELEKTRO-MAX PIOTR MOROŃSKI</w:t>
            </w:r>
          </w:p>
          <w:p w14:paraId="31C2AD97" w14:textId="77777777" w:rsidR="001B1202" w:rsidRPr="00490DC0" w:rsidRDefault="001B1202" w:rsidP="001D08B2">
            <w:r w:rsidRPr="001B1202">
              <w:t>Pod Akacjami</w:t>
            </w:r>
            <w:r w:rsidRPr="00490DC0">
              <w:t xml:space="preserve"> </w:t>
            </w:r>
            <w:r w:rsidRPr="001B1202">
              <w:t>6</w:t>
            </w:r>
            <w:r w:rsidRPr="00490DC0">
              <w:t xml:space="preserve"> </w:t>
            </w:r>
          </w:p>
          <w:p w14:paraId="148A5426" w14:textId="77777777" w:rsidR="001B1202" w:rsidRPr="00490DC0" w:rsidRDefault="001B1202" w:rsidP="001D08B2">
            <w:pPr>
              <w:spacing w:after="40"/>
              <w:jc w:val="both"/>
            </w:pPr>
            <w:r w:rsidRPr="001B1202">
              <w:t>32-091</w:t>
            </w:r>
            <w:r w:rsidRPr="00490DC0">
              <w:t xml:space="preserve"> </w:t>
            </w:r>
            <w:r w:rsidRPr="001B1202">
              <w:t>Michałowice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9CAE490" w14:textId="77777777" w:rsidR="001B1202" w:rsidRPr="00490DC0" w:rsidRDefault="001B1202" w:rsidP="001D08B2">
            <w:pPr>
              <w:spacing w:before="120" w:after="120"/>
              <w:jc w:val="both"/>
            </w:pPr>
            <w:r w:rsidRPr="001B1202">
              <w:t>331 980.14 zł</w:t>
            </w:r>
          </w:p>
        </w:tc>
      </w:tr>
      <w:tr w:rsidR="001B1202" w:rsidRPr="00493F8C" w14:paraId="48B6FA28" w14:textId="77777777" w:rsidTr="00F342A3">
        <w:tc>
          <w:tcPr>
            <w:tcW w:w="993" w:type="dxa"/>
            <w:shd w:val="clear" w:color="auto" w:fill="auto"/>
            <w:vAlign w:val="center"/>
          </w:tcPr>
          <w:p w14:paraId="35C3CF4B" w14:textId="77777777" w:rsidR="001B1202" w:rsidRPr="00490DC0" w:rsidRDefault="001B1202" w:rsidP="001D08B2">
            <w:pPr>
              <w:spacing w:before="120" w:after="120"/>
              <w:jc w:val="center"/>
            </w:pPr>
            <w:r w:rsidRPr="001B1202">
              <w:t>5</w:t>
            </w:r>
          </w:p>
        </w:tc>
        <w:tc>
          <w:tcPr>
            <w:tcW w:w="6095" w:type="dxa"/>
            <w:shd w:val="clear" w:color="auto" w:fill="auto"/>
          </w:tcPr>
          <w:p w14:paraId="33F44D3C" w14:textId="77777777" w:rsidR="001B1202" w:rsidRPr="00490DC0" w:rsidRDefault="001B1202" w:rsidP="001D08B2">
            <w:pPr>
              <w:spacing w:before="40"/>
            </w:pPr>
            <w:r w:rsidRPr="001B1202">
              <w:t>VOLTEL Usługi Elektryczne Łukasz Piech</w:t>
            </w:r>
          </w:p>
          <w:p w14:paraId="3E43BA3C" w14:textId="77777777" w:rsidR="001B1202" w:rsidRPr="00490DC0" w:rsidRDefault="001B1202" w:rsidP="001D08B2">
            <w:r w:rsidRPr="001B1202">
              <w:t>os. Strusia</w:t>
            </w:r>
            <w:r w:rsidRPr="00490DC0">
              <w:t xml:space="preserve"> </w:t>
            </w:r>
            <w:r w:rsidRPr="001B1202">
              <w:t>9/12</w:t>
            </w:r>
            <w:r w:rsidRPr="00490DC0">
              <w:t xml:space="preserve"> </w:t>
            </w:r>
          </w:p>
          <w:p w14:paraId="474C558E" w14:textId="77777777" w:rsidR="001B1202" w:rsidRPr="00490DC0" w:rsidRDefault="001B1202" w:rsidP="001D08B2">
            <w:pPr>
              <w:spacing w:after="40"/>
              <w:jc w:val="both"/>
            </w:pPr>
            <w:r w:rsidRPr="001B1202">
              <w:t>31-808</w:t>
            </w:r>
            <w:r w:rsidRPr="00490DC0">
              <w:t xml:space="preserve"> </w:t>
            </w:r>
            <w:r w:rsidRPr="001B1202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7B068C" w14:textId="77777777" w:rsidR="001B1202" w:rsidRPr="00490DC0" w:rsidRDefault="001B1202" w:rsidP="001D08B2">
            <w:pPr>
              <w:spacing w:before="120" w:after="120"/>
              <w:jc w:val="both"/>
            </w:pPr>
            <w:r w:rsidRPr="001B1202">
              <w:t>298 767.00 zł</w:t>
            </w:r>
          </w:p>
        </w:tc>
      </w:tr>
    </w:tbl>
    <w:p w14:paraId="2EA7AD7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2B25A" w14:textId="77777777" w:rsidR="005C68C5" w:rsidRDefault="005C68C5">
      <w:r>
        <w:separator/>
      </w:r>
    </w:p>
  </w:endnote>
  <w:endnote w:type="continuationSeparator" w:id="0">
    <w:p w14:paraId="06C1C1FF" w14:textId="77777777" w:rsidR="005C68C5" w:rsidRDefault="005C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58D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D1E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6EB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3B834A">
        <v:line id="_x0000_s1025" style="position:absolute;left:0;text-align:left;z-index:251657728" from="-3.85pt,8.7pt" to="455.15pt,8.7pt"/>
      </w:pict>
    </w:r>
  </w:p>
  <w:p w14:paraId="27B45F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DD4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07C528" w14:textId="77777777" w:rsidR="009F189D" w:rsidRDefault="009F189D">
    <w:pPr>
      <w:pStyle w:val="Stopka"/>
      <w:tabs>
        <w:tab w:val="clear" w:pos="4536"/>
      </w:tabs>
      <w:jc w:val="center"/>
    </w:pPr>
  </w:p>
  <w:p w14:paraId="26236F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F7A58" w14:textId="77777777" w:rsidR="005C68C5" w:rsidRDefault="005C68C5">
      <w:r>
        <w:separator/>
      </w:r>
    </w:p>
  </w:footnote>
  <w:footnote w:type="continuationSeparator" w:id="0">
    <w:p w14:paraId="76EDD525" w14:textId="77777777" w:rsidR="005C68C5" w:rsidRDefault="005C6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C8486" w14:textId="77777777" w:rsidR="001B1202" w:rsidRDefault="001B1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37153" w14:textId="77777777" w:rsidR="001B1202" w:rsidRDefault="001B1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3AE61" w14:textId="77777777" w:rsidR="001B1202" w:rsidRDefault="001B1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8C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B1202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68C5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42A3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ACF6C"/>
  <w15:chartTrackingRefBased/>
  <w15:docId w15:val="{12DE3B71-E24E-494B-8CED-49A88074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2024-08-26T08:41:00Z</dcterms:created>
  <dcterms:modified xsi:type="dcterms:W3CDTF">2024-08-26T08:42:00Z</dcterms:modified>
</cp:coreProperties>
</file>