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6FCF6" w14:textId="77D46F94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91DE2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333C3D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E9AC5F5" w14:textId="77777777" w:rsidR="00B95C96" w:rsidRPr="0012157F" w:rsidRDefault="001E5C2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5C2A">
        <w:rPr>
          <w:rFonts w:ascii="Arial" w:hAnsi="Arial" w:cs="Arial"/>
        </w:rPr>
        <w:t>Szpital Specjalistyczny im. Stefana Żeromskiego SPZOZ w Krakowie</w:t>
      </w:r>
    </w:p>
    <w:p w14:paraId="32A8FAA8" w14:textId="77777777" w:rsidR="00B95C96" w:rsidRPr="0012157F" w:rsidRDefault="001E5C2A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5C2A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1E5C2A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7A4D0C8" w14:textId="77777777" w:rsidR="00B95C96" w:rsidRDefault="001E5C2A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E5C2A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1E5C2A">
        <w:rPr>
          <w:rFonts w:ascii="Arial" w:hAnsi="Arial" w:cs="Arial"/>
        </w:rPr>
        <w:t>Kraków</w:t>
      </w:r>
    </w:p>
    <w:p w14:paraId="28EA42A7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E0BCAC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56EDA0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3095E82" w14:textId="77777777" w:rsidTr="006C3667">
        <w:tc>
          <w:tcPr>
            <w:tcW w:w="2800" w:type="dxa"/>
            <w:shd w:val="clear" w:color="auto" w:fill="auto"/>
          </w:tcPr>
          <w:p w14:paraId="68B039E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AA458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3B555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45D50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5D4B5F2" w14:textId="77777777" w:rsidTr="006C3667">
        <w:tc>
          <w:tcPr>
            <w:tcW w:w="2800" w:type="dxa"/>
            <w:shd w:val="clear" w:color="auto" w:fill="auto"/>
          </w:tcPr>
          <w:p w14:paraId="197B5E3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DA5EA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6D915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CC52B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54EF04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5C2A" w:rsidRPr="0012157F" w14:paraId="4FF57A9C" w14:textId="77777777" w:rsidTr="00F67D9D">
        <w:tc>
          <w:tcPr>
            <w:tcW w:w="9104" w:type="dxa"/>
            <w:shd w:val="clear" w:color="auto" w:fill="D9D9D9"/>
          </w:tcPr>
          <w:p w14:paraId="516227B8" w14:textId="77777777" w:rsidR="001E5C2A" w:rsidRPr="0012157F" w:rsidRDefault="001E5C2A" w:rsidP="00F67D9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D9AB1AF" w14:textId="77777777" w:rsidR="001E5C2A" w:rsidRPr="00094F76" w:rsidRDefault="001E5C2A" w:rsidP="00F67D9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E5C2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29F595E" w14:textId="77777777" w:rsidR="001E5C2A" w:rsidRPr="0017574D" w:rsidRDefault="001E5C2A" w:rsidP="00F67D9D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6346056" w14:textId="77777777" w:rsidR="001E5C2A" w:rsidRDefault="001E5C2A" w:rsidP="00F67D9D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260A062" w14:textId="77777777" w:rsidR="001E5C2A" w:rsidRPr="002C3302" w:rsidRDefault="001E5C2A" w:rsidP="00F67D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76D968E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3594EF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AE1A457" w14:textId="77777777" w:rsidTr="006C3667">
        <w:tc>
          <w:tcPr>
            <w:tcW w:w="2269" w:type="dxa"/>
            <w:shd w:val="clear" w:color="auto" w:fill="auto"/>
          </w:tcPr>
          <w:p w14:paraId="3C9F7C6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7349C3" w14:textId="77777777" w:rsidR="00B95C96" w:rsidRPr="00A2540E" w:rsidRDefault="001E5C2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5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Sprzęt jednorazowy sterylny (rękawiczki, fartuchy sterylne, obłożenia) i preparat do dezynfekcji skóry rąk (7 grup)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5C2A" w:rsidRPr="00A2540E" w14:paraId="34E01444" w14:textId="77777777" w:rsidTr="00F67D9D">
        <w:tc>
          <w:tcPr>
            <w:tcW w:w="2269" w:type="dxa"/>
            <w:shd w:val="clear" w:color="auto" w:fill="auto"/>
          </w:tcPr>
          <w:p w14:paraId="1D6A8A07" w14:textId="77777777" w:rsidR="001E5C2A" w:rsidRPr="00A2540E" w:rsidRDefault="001E5C2A" w:rsidP="00F67D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3E0204" w14:textId="77777777" w:rsidR="001E5C2A" w:rsidRPr="00A2540E" w:rsidRDefault="001E5C2A" w:rsidP="00F67D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5C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SZP-271-23/24</w:t>
            </w:r>
          </w:p>
        </w:tc>
      </w:tr>
    </w:tbl>
    <w:p w14:paraId="1376531E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D5F544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E5C2A" w:rsidRPr="001E5C2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D311258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E9978A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0B7ACB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168B0FB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185A6D3F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01DB81E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F2D3382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341DEF8C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B7BA84B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1F44EA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47AAEB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18C9B76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A34CB91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672616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D6D99E1" w14:textId="77777777" w:rsidTr="006C3667">
        <w:tc>
          <w:tcPr>
            <w:tcW w:w="2660" w:type="dxa"/>
            <w:shd w:val="clear" w:color="auto" w:fill="auto"/>
          </w:tcPr>
          <w:p w14:paraId="5D0E88B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19F194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99F2B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0003CB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268FE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66B4CC9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E5C2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0B524E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39C15" w14:textId="77777777" w:rsidR="00E6135E" w:rsidRDefault="00E6135E" w:rsidP="0038231F">
      <w:pPr>
        <w:spacing w:after="0" w:line="240" w:lineRule="auto"/>
      </w:pPr>
      <w:r>
        <w:separator/>
      </w:r>
    </w:p>
  </w:endnote>
  <w:endnote w:type="continuationSeparator" w:id="0">
    <w:p w14:paraId="4A5B273D" w14:textId="77777777" w:rsidR="00E6135E" w:rsidRDefault="00E613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5AB5B" w14:textId="77777777" w:rsidR="001E5C2A" w:rsidRDefault="001E5C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DC0A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C3DF9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957AC" w14:textId="77777777" w:rsidR="001E5C2A" w:rsidRDefault="001E5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69049" w14:textId="77777777" w:rsidR="00E6135E" w:rsidRDefault="00E6135E" w:rsidP="0038231F">
      <w:pPr>
        <w:spacing w:after="0" w:line="240" w:lineRule="auto"/>
      </w:pPr>
      <w:r>
        <w:separator/>
      </w:r>
    </w:p>
  </w:footnote>
  <w:footnote w:type="continuationSeparator" w:id="0">
    <w:p w14:paraId="4347B808" w14:textId="77777777" w:rsidR="00E6135E" w:rsidRDefault="00E613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2787B" w14:textId="77777777" w:rsidR="001E5C2A" w:rsidRDefault="001E5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AA5D5" w14:textId="77777777" w:rsidR="001E5C2A" w:rsidRDefault="001E5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1707C" w14:textId="77777777" w:rsidR="001E5C2A" w:rsidRDefault="001E5C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581533">
    <w:abstractNumId w:val="12"/>
  </w:num>
  <w:num w:numId="2" w16cid:durableId="964895769">
    <w:abstractNumId w:val="0"/>
  </w:num>
  <w:num w:numId="3" w16cid:durableId="76950752">
    <w:abstractNumId w:val="11"/>
  </w:num>
  <w:num w:numId="4" w16cid:durableId="1081828039">
    <w:abstractNumId w:val="16"/>
  </w:num>
  <w:num w:numId="5" w16cid:durableId="883830213">
    <w:abstractNumId w:val="13"/>
  </w:num>
  <w:num w:numId="6" w16cid:durableId="278144778">
    <w:abstractNumId w:val="10"/>
  </w:num>
  <w:num w:numId="7" w16cid:durableId="1457025213">
    <w:abstractNumId w:val="1"/>
  </w:num>
  <w:num w:numId="8" w16cid:durableId="1377513276">
    <w:abstractNumId w:val="6"/>
  </w:num>
  <w:num w:numId="9" w16cid:durableId="997148654">
    <w:abstractNumId w:val="4"/>
  </w:num>
  <w:num w:numId="10" w16cid:durableId="776877369">
    <w:abstractNumId w:val="7"/>
  </w:num>
  <w:num w:numId="11" w16cid:durableId="213203751">
    <w:abstractNumId w:val="5"/>
  </w:num>
  <w:num w:numId="12" w16cid:durableId="2006929583">
    <w:abstractNumId w:val="9"/>
  </w:num>
  <w:num w:numId="13" w16cid:durableId="512845555">
    <w:abstractNumId w:val="3"/>
  </w:num>
  <w:num w:numId="14" w16cid:durableId="954681093">
    <w:abstractNumId w:val="2"/>
  </w:num>
  <w:num w:numId="15" w16cid:durableId="1009873925">
    <w:abstractNumId w:val="15"/>
  </w:num>
  <w:num w:numId="16" w16cid:durableId="1047610390">
    <w:abstractNumId w:val="8"/>
  </w:num>
  <w:num w:numId="17" w16cid:durableId="10653761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3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5C2A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1DE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35E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DB483"/>
  <w15:docId w15:val="{C49336C9-2343-4DB8-8060-10A669F88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2024-08-22T06:41:00Z</dcterms:created>
  <dcterms:modified xsi:type="dcterms:W3CDTF">2024-08-22T06:53:00Z</dcterms:modified>
</cp:coreProperties>
</file>