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C802C" w14:textId="733DDC03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94FC8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8883E27" w14:textId="77777777" w:rsidTr="00D62E6E">
        <w:tc>
          <w:tcPr>
            <w:tcW w:w="2800" w:type="dxa"/>
            <w:shd w:val="clear" w:color="auto" w:fill="auto"/>
          </w:tcPr>
          <w:p w14:paraId="475DE51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2A5EC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C841D3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6298AF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8463B91" w14:textId="77777777" w:rsidTr="00D62E6E">
        <w:tc>
          <w:tcPr>
            <w:tcW w:w="2800" w:type="dxa"/>
            <w:shd w:val="clear" w:color="auto" w:fill="auto"/>
          </w:tcPr>
          <w:p w14:paraId="5DC52A1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EBCE7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5C10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FC9E0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68142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4116" w:rsidRPr="00C14101" w14:paraId="05A22B71" w14:textId="77777777" w:rsidTr="00F67D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D9D3EA" w14:textId="77777777" w:rsidR="00D74116" w:rsidRPr="00C14101" w:rsidRDefault="00D74116" w:rsidP="00F67D9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7A3973E" w14:textId="77777777" w:rsidR="00D74116" w:rsidRPr="00C14101" w:rsidRDefault="00D74116" w:rsidP="00F67D9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4116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9EDFA32" w14:textId="77777777" w:rsidR="00D74116" w:rsidRPr="00C14101" w:rsidRDefault="00D74116" w:rsidP="00F67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A40D61" w14:textId="77777777" w:rsidR="00D74116" w:rsidRPr="00C14101" w:rsidRDefault="00D74116" w:rsidP="00F67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969426D" w14:textId="77777777" w:rsidR="00BC121E" w:rsidRPr="00C14101" w:rsidRDefault="00D7411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E45BDAC" w14:textId="77777777" w:rsidTr="00D62E6E">
        <w:tc>
          <w:tcPr>
            <w:tcW w:w="2269" w:type="dxa"/>
            <w:shd w:val="clear" w:color="auto" w:fill="auto"/>
          </w:tcPr>
          <w:p w14:paraId="1626282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DFA18F" w14:textId="77777777" w:rsidR="00D62E6E" w:rsidRPr="00D62E6E" w:rsidRDefault="00D7411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41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jednorazowy sterylny (rękawiczki, fartuchy sterylne, obłożenia) i preparat do dezynfekcji skóry rąk (7 grup)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4116" w:rsidRPr="00D62E6E" w14:paraId="30742049" w14:textId="77777777" w:rsidTr="00F67D9D">
        <w:tc>
          <w:tcPr>
            <w:tcW w:w="2269" w:type="dxa"/>
            <w:shd w:val="clear" w:color="auto" w:fill="auto"/>
          </w:tcPr>
          <w:p w14:paraId="448A3757" w14:textId="77777777" w:rsidR="00D74116" w:rsidRPr="00D62E6E" w:rsidRDefault="00D74116" w:rsidP="00F67D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79E5DE" w14:textId="77777777" w:rsidR="00D74116" w:rsidRPr="00D62E6E" w:rsidRDefault="00D74116" w:rsidP="00F67D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41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SZP-271-23/24</w:t>
            </w:r>
          </w:p>
        </w:tc>
      </w:tr>
    </w:tbl>
    <w:p w14:paraId="7207518E" w14:textId="77777777" w:rsidR="00BC121E" w:rsidRDefault="00D74116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7411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DD0A7E7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506C554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8C6115F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7113526">
          <v:shape id="_x0000_i1031" type="#_x0000_t75" style="width:453.2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1955C2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37FF86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D1A9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0CA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F8F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C8E6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C9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990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5F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7D30F8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95A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FF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CE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7087C7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4B9B14A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7743272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FC008D8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F946094" w14:textId="77777777" w:rsidTr="00620E37">
        <w:tc>
          <w:tcPr>
            <w:tcW w:w="2660" w:type="dxa"/>
            <w:shd w:val="clear" w:color="auto" w:fill="auto"/>
          </w:tcPr>
          <w:p w14:paraId="6520209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8FC7D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2F2E57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B59D5F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71D5A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A1EEDC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7411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A49E89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AE047" w14:textId="77777777" w:rsidR="004B5C9F" w:rsidRDefault="004B5C9F">
      <w:r>
        <w:separator/>
      </w:r>
    </w:p>
  </w:endnote>
  <w:endnote w:type="continuationSeparator" w:id="0">
    <w:p w14:paraId="0A6EEF7F" w14:textId="77777777" w:rsidR="004B5C9F" w:rsidRDefault="004B5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71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7F711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FB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F2D9B2" w14:textId="77777777" w:rsidR="009A4CD3" w:rsidRDefault="00B94FC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A366A5E">
        <v:line id="_x0000_s1025" style="position:absolute;left:0;text-align:left;z-index:251657728" from="-3.85pt,8.7pt" to="455.15pt,8.7pt"/>
      </w:pict>
    </w:r>
  </w:p>
  <w:p w14:paraId="66964F8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F4EFB" w14:textId="77777777" w:rsidR="00D74116" w:rsidRDefault="00D74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4B109" w14:textId="77777777" w:rsidR="004B5C9F" w:rsidRDefault="004B5C9F">
      <w:r>
        <w:separator/>
      </w:r>
    </w:p>
  </w:footnote>
  <w:footnote w:type="continuationSeparator" w:id="0">
    <w:p w14:paraId="50CD5864" w14:textId="77777777" w:rsidR="004B5C9F" w:rsidRDefault="004B5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E49DE" w14:textId="77777777" w:rsidR="00D74116" w:rsidRDefault="00D74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E215" w14:textId="77777777" w:rsidR="00D74116" w:rsidRDefault="00D74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73A7" w14:textId="77777777" w:rsidR="00D74116" w:rsidRDefault="00D741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3863586">
    <w:abstractNumId w:val="13"/>
  </w:num>
  <w:num w:numId="2" w16cid:durableId="98455315">
    <w:abstractNumId w:val="0"/>
  </w:num>
  <w:num w:numId="3" w16cid:durableId="1239947054">
    <w:abstractNumId w:val="11"/>
  </w:num>
  <w:num w:numId="4" w16cid:durableId="2081975826">
    <w:abstractNumId w:val="8"/>
  </w:num>
  <w:num w:numId="5" w16cid:durableId="1849327462">
    <w:abstractNumId w:val="7"/>
  </w:num>
  <w:num w:numId="6" w16cid:durableId="1159997806">
    <w:abstractNumId w:val="1"/>
  </w:num>
  <w:num w:numId="7" w16cid:durableId="569003791">
    <w:abstractNumId w:val="6"/>
  </w:num>
  <w:num w:numId="8" w16cid:durableId="674116870">
    <w:abstractNumId w:val="3"/>
  </w:num>
  <w:num w:numId="9" w16cid:durableId="1692561776">
    <w:abstractNumId w:val="2"/>
  </w:num>
  <w:num w:numId="10" w16cid:durableId="581136278">
    <w:abstractNumId w:val="5"/>
  </w:num>
  <w:num w:numId="11" w16cid:durableId="587425098">
    <w:abstractNumId w:val="10"/>
  </w:num>
  <w:num w:numId="12" w16cid:durableId="538205598">
    <w:abstractNumId w:val="4"/>
  </w:num>
  <w:num w:numId="13" w16cid:durableId="1351293586">
    <w:abstractNumId w:val="9"/>
  </w:num>
  <w:num w:numId="14" w16cid:durableId="185131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C9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5C9F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2CAD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4FC8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116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90F387D"/>
  <w15:chartTrackingRefBased/>
  <w15:docId w15:val="{CCAF3E2A-9917-428F-94BF-2EBDEF23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2024-08-22T06:41:00Z</dcterms:created>
  <dcterms:modified xsi:type="dcterms:W3CDTF">2024-08-22T06:53:00Z</dcterms:modified>
</cp:coreProperties>
</file>