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873A1" w14:textId="3CDDD4BE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14B7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6A8D556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60D19A9" w14:textId="77777777" w:rsidR="005D05C3" w:rsidRPr="0012157F" w:rsidRDefault="00C17E8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E8A">
        <w:rPr>
          <w:rFonts w:ascii="Arial" w:hAnsi="Arial" w:cs="Arial"/>
        </w:rPr>
        <w:t>Szpital Specjalistyczny im. Stefana Żeromskiego SPZOZ w Krakowie</w:t>
      </w:r>
    </w:p>
    <w:p w14:paraId="4F9E44EE" w14:textId="77777777" w:rsidR="005D05C3" w:rsidRPr="0012157F" w:rsidRDefault="00C17E8A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17E8A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C17E8A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05C744D1" w14:textId="77777777" w:rsidR="005D05C3" w:rsidRDefault="00C17E8A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17E8A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C17E8A">
        <w:rPr>
          <w:rFonts w:ascii="Arial" w:hAnsi="Arial" w:cs="Arial"/>
        </w:rPr>
        <w:t>Kraków</w:t>
      </w:r>
    </w:p>
    <w:p w14:paraId="48A7BE0C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32AE12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14CCEF7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72350D16" w14:textId="77777777" w:rsidTr="001B7D97">
        <w:tc>
          <w:tcPr>
            <w:tcW w:w="2800" w:type="dxa"/>
            <w:shd w:val="clear" w:color="auto" w:fill="auto"/>
          </w:tcPr>
          <w:p w14:paraId="3AACBF2F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02F45AB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907190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0615CE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6EB428E" w14:textId="77777777" w:rsidTr="001B7D97">
        <w:tc>
          <w:tcPr>
            <w:tcW w:w="2800" w:type="dxa"/>
            <w:shd w:val="clear" w:color="auto" w:fill="auto"/>
          </w:tcPr>
          <w:p w14:paraId="7843F921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B955C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B1DB28C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57A895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652709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7E8A" w:rsidRPr="0012157F" w14:paraId="0A6AF3E2" w14:textId="77777777" w:rsidTr="00D2699D">
        <w:tc>
          <w:tcPr>
            <w:tcW w:w="9104" w:type="dxa"/>
            <w:shd w:val="clear" w:color="auto" w:fill="D9D9D9"/>
          </w:tcPr>
          <w:p w14:paraId="45978239" w14:textId="77777777" w:rsidR="00C17E8A" w:rsidRPr="0012157F" w:rsidRDefault="00C17E8A" w:rsidP="00D269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06BAB82" w14:textId="77777777" w:rsidR="00C17E8A" w:rsidRPr="00094F76" w:rsidRDefault="00C17E8A" w:rsidP="00D2699D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17E8A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</w:t>
            </w:r>
            <w:proofErr w:type="gramStart"/>
            <w:r w:rsidRPr="00094F76">
              <w:rPr>
                <w:rFonts w:ascii="Arial" w:hAnsi="Arial" w:cs="Arial"/>
                <w:sz w:val="24"/>
                <w:szCs w:val="24"/>
              </w:rPr>
              <w:t>: ”ustawa</w:t>
            </w:r>
            <w:proofErr w:type="gramEnd"/>
            <w:r w:rsidRPr="00094F76">
              <w:rPr>
                <w:rFonts w:ascii="Arial" w:hAnsi="Arial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1D9F7C29" w14:textId="77777777" w:rsidR="00C17E8A" w:rsidRPr="004B5FB1" w:rsidRDefault="00C17E8A" w:rsidP="00D2699D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441AE76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2C9DD4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ED79A4" w:rsidRPr="00A2540E" w14:paraId="64493E96" w14:textId="77777777" w:rsidTr="00C17E8A">
        <w:trPr>
          <w:gridAfter w:val="1"/>
          <w:wAfter w:w="108" w:type="dxa"/>
        </w:trPr>
        <w:tc>
          <w:tcPr>
            <w:tcW w:w="2269" w:type="dxa"/>
            <w:gridSpan w:val="2"/>
            <w:shd w:val="clear" w:color="auto" w:fill="auto"/>
          </w:tcPr>
          <w:p w14:paraId="65AFC36D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22E91EA4" w14:textId="77777777" w:rsidR="00ED79A4" w:rsidRPr="00A2540E" w:rsidRDefault="00C17E8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7E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Wykonanie prac na rurociągach wody zimnej dla </w:t>
            </w:r>
            <w:proofErr w:type="gramStart"/>
            <w:r w:rsidRPr="00C17E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C17E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17E8A" w:rsidRPr="00A2540E" w14:paraId="45195C52" w14:textId="77777777" w:rsidTr="00C17E8A">
        <w:trPr>
          <w:gridBefore w:val="1"/>
          <w:wBefore w:w="108" w:type="dxa"/>
        </w:trPr>
        <w:tc>
          <w:tcPr>
            <w:tcW w:w="2269" w:type="dxa"/>
            <w:gridSpan w:val="2"/>
            <w:shd w:val="clear" w:color="auto" w:fill="auto"/>
          </w:tcPr>
          <w:p w14:paraId="68F2E57E" w14:textId="77777777" w:rsidR="00C17E8A" w:rsidRPr="00A2540E" w:rsidRDefault="00C17E8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14:paraId="495B0D48" w14:textId="77777777" w:rsidR="00C17E8A" w:rsidRPr="00A2540E" w:rsidRDefault="00C17E8A" w:rsidP="00D269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17E8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SZP-271-26/24</w:t>
            </w:r>
          </w:p>
        </w:tc>
      </w:tr>
    </w:tbl>
    <w:p w14:paraId="78F79578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D2E1B12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7E8A" w:rsidRPr="00C17E8A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7CD172C1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A2C4190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5EDBF712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7A24B80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8373ECC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2A70F506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4A74A3A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7B6E12E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DE9A5A9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785194A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827FE01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39310960" w14:textId="77777777" w:rsidTr="001B7D97">
        <w:tc>
          <w:tcPr>
            <w:tcW w:w="2660" w:type="dxa"/>
            <w:shd w:val="clear" w:color="auto" w:fill="auto"/>
          </w:tcPr>
          <w:p w14:paraId="1148493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D2D0564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3349B54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37C2B9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3631EA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C25977B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17E8A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9416A7D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06A6E" w14:textId="77777777" w:rsidR="00186F22" w:rsidRDefault="00186F22" w:rsidP="0038231F">
      <w:pPr>
        <w:spacing w:after="0" w:line="240" w:lineRule="auto"/>
      </w:pPr>
      <w:r>
        <w:separator/>
      </w:r>
    </w:p>
  </w:endnote>
  <w:endnote w:type="continuationSeparator" w:id="0">
    <w:p w14:paraId="38DBE442" w14:textId="77777777" w:rsidR="00186F22" w:rsidRDefault="00186F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381BF" w14:textId="77777777" w:rsidR="00C17E8A" w:rsidRDefault="00C17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DA3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55399C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0B0D4" w14:textId="77777777" w:rsidR="00C17E8A" w:rsidRDefault="00C17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F033E" w14:textId="77777777" w:rsidR="00186F22" w:rsidRDefault="00186F22" w:rsidP="0038231F">
      <w:pPr>
        <w:spacing w:after="0" w:line="240" w:lineRule="auto"/>
      </w:pPr>
      <w:r>
        <w:separator/>
      </w:r>
    </w:p>
  </w:footnote>
  <w:footnote w:type="continuationSeparator" w:id="0">
    <w:p w14:paraId="51379D51" w14:textId="77777777" w:rsidR="00186F22" w:rsidRDefault="00186F2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2B7A7" w14:textId="77777777" w:rsidR="00C17E8A" w:rsidRDefault="00C17E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7BF72" w14:textId="77777777" w:rsidR="00C17E8A" w:rsidRDefault="00C17E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F8CA6" w14:textId="77777777" w:rsidR="00C17E8A" w:rsidRDefault="00C17E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007571">
    <w:abstractNumId w:val="12"/>
  </w:num>
  <w:num w:numId="2" w16cid:durableId="1209873905">
    <w:abstractNumId w:val="0"/>
  </w:num>
  <w:num w:numId="3" w16cid:durableId="402604782">
    <w:abstractNumId w:val="11"/>
  </w:num>
  <w:num w:numId="4" w16cid:durableId="1961648276">
    <w:abstractNumId w:val="16"/>
  </w:num>
  <w:num w:numId="5" w16cid:durableId="1668557790">
    <w:abstractNumId w:val="13"/>
  </w:num>
  <w:num w:numId="6" w16cid:durableId="745416919">
    <w:abstractNumId w:val="10"/>
  </w:num>
  <w:num w:numId="7" w16cid:durableId="124272900">
    <w:abstractNumId w:val="1"/>
  </w:num>
  <w:num w:numId="8" w16cid:durableId="1885210054">
    <w:abstractNumId w:val="6"/>
  </w:num>
  <w:num w:numId="9" w16cid:durableId="484901527">
    <w:abstractNumId w:val="4"/>
  </w:num>
  <w:num w:numId="10" w16cid:durableId="169217322">
    <w:abstractNumId w:val="7"/>
  </w:num>
  <w:num w:numId="11" w16cid:durableId="966471563">
    <w:abstractNumId w:val="5"/>
  </w:num>
  <w:num w:numId="12" w16cid:durableId="882592310">
    <w:abstractNumId w:val="9"/>
  </w:num>
  <w:num w:numId="13" w16cid:durableId="1134834410">
    <w:abstractNumId w:val="3"/>
  </w:num>
  <w:num w:numId="14" w16cid:durableId="89009068">
    <w:abstractNumId w:val="2"/>
  </w:num>
  <w:num w:numId="15" w16cid:durableId="338317826">
    <w:abstractNumId w:val="15"/>
  </w:num>
  <w:num w:numId="16" w16cid:durableId="1446584194">
    <w:abstractNumId w:val="8"/>
  </w:num>
  <w:num w:numId="17" w16cid:durableId="17476545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6F22"/>
    <w:rsid w:val="00023477"/>
    <w:rsid w:val="000247FF"/>
    <w:rsid w:val="00025C8D"/>
    <w:rsid w:val="000303EE"/>
    <w:rsid w:val="0005473D"/>
    <w:rsid w:val="000642B4"/>
    <w:rsid w:val="00070D90"/>
    <w:rsid w:val="0007241B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86F22"/>
    <w:rsid w:val="001902D2"/>
    <w:rsid w:val="001B16D9"/>
    <w:rsid w:val="001B7D97"/>
    <w:rsid w:val="001C6945"/>
    <w:rsid w:val="001F027E"/>
    <w:rsid w:val="002014B7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17E8A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A8049B"/>
  <w15:docId w15:val="{9778BEFE-F182-43D4-B26C-CFEF7CE23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2016-07-26T10:32:00Z</cp:lastPrinted>
  <dcterms:created xsi:type="dcterms:W3CDTF">2024-08-23T08:32:00Z</dcterms:created>
  <dcterms:modified xsi:type="dcterms:W3CDTF">2024-08-23T08:47:00Z</dcterms:modified>
</cp:coreProperties>
</file>