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C2452" w14:textId="4E59959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B77F9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99EEB10" w14:textId="77777777" w:rsidTr="00D62E6E">
        <w:tc>
          <w:tcPr>
            <w:tcW w:w="2800" w:type="dxa"/>
            <w:shd w:val="clear" w:color="auto" w:fill="auto"/>
          </w:tcPr>
          <w:p w14:paraId="21CA4FF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96B232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2F85C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2AEBA6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A98ACCC" w14:textId="77777777" w:rsidTr="00D62E6E">
        <w:tc>
          <w:tcPr>
            <w:tcW w:w="2800" w:type="dxa"/>
            <w:shd w:val="clear" w:color="auto" w:fill="auto"/>
          </w:tcPr>
          <w:p w14:paraId="40ACA1A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C2392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17F49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1054FA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29EDDF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354A" w:rsidRPr="00C14101" w14:paraId="7236CABA" w14:textId="77777777" w:rsidTr="00D2699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973CBB" w14:textId="77777777" w:rsidR="0062354A" w:rsidRPr="00C14101" w:rsidRDefault="0062354A" w:rsidP="00D2699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A01BF08" w14:textId="77777777" w:rsidR="0062354A" w:rsidRPr="00C14101" w:rsidRDefault="0062354A" w:rsidP="00D2699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354A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00A5B5D" w14:textId="77777777" w:rsidR="0062354A" w:rsidRPr="00C14101" w:rsidRDefault="0062354A" w:rsidP="00D269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5FE73C" w14:textId="77777777" w:rsidR="0062354A" w:rsidRPr="00C14101" w:rsidRDefault="0062354A" w:rsidP="00D269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B0C2AEC" w14:textId="77777777" w:rsidR="00BC121E" w:rsidRPr="00C14101" w:rsidRDefault="0062354A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DA07A67" w14:textId="77777777" w:rsidTr="00D62E6E">
        <w:tc>
          <w:tcPr>
            <w:tcW w:w="2269" w:type="dxa"/>
            <w:shd w:val="clear" w:color="auto" w:fill="auto"/>
          </w:tcPr>
          <w:p w14:paraId="5CD762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DEF66C" w14:textId="77777777" w:rsidR="00D62E6E" w:rsidRPr="00D62E6E" w:rsidRDefault="0062354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35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Wykonanie prac na rurociągach wody zimnej dla </w:t>
            </w:r>
            <w:proofErr w:type="gramStart"/>
            <w:r w:rsidRPr="006235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6235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Sp ZOZ w Krakowie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354A" w:rsidRPr="00D62E6E" w14:paraId="4667EB49" w14:textId="77777777" w:rsidTr="00D2699D">
        <w:tc>
          <w:tcPr>
            <w:tcW w:w="2269" w:type="dxa"/>
            <w:shd w:val="clear" w:color="auto" w:fill="auto"/>
          </w:tcPr>
          <w:p w14:paraId="1084B436" w14:textId="77777777" w:rsidR="0062354A" w:rsidRPr="00D62E6E" w:rsidRDefault="0062354A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023995" w14:textId="77777777" w:rsidR="0062354A" w:rsidRPr="00D62E6E" w:rsidRDefault="0062354A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354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SZP-271-26/24</w:t>
            </w:r>
          </w:p>
        </w:tc>
      </w:tr>
    </w:tbl>
    <w:p w14:paraId="1BBA276A" w14:textId="77777777" w:rsidR="00BC121E" w:rsidRDefault="0062354A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2354A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F86C375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0D5A4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00530F5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F1DD64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233C52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E46CB9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E37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9117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0165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5BB3EE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D6FF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55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BC7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2D8E35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81E2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4F0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BA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596230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BC978D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B2E832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26AA3D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A667771" w14:textId="77777777" w:rsidTr="00620E37">
        <w:tc>
          <w:tcPr>
            <w:tcW w:w="2660" w:type="dxa"/>
            <w:shd w:val="clear" w:color="auto" w:fill="auto"/>
          </w:tcPr>
          <w:p w14:paraId="401B86A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09ACED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D3BEE6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F355A8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DFC67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FCD84A5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2354A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801318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5C782" w14:textId="77777777" w:rsidR="00A70010" w:rsidRDefault="00A70010">
      <w:r>
        <w:separator/>
      </w:r>
    </w:p>
  </w:endnote>
  <w:endnote w:type="continuationSeparator" w:id="0">
    <w:p w14:paraId="7E6565EF" w14:textId="77777777" w:rsidR="00A70010" w:rsidRDefault="00A7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9DEE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382E9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AD13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AE85928" w14:textId="77777777" w:rsidR="009A4CD3" w:rsidRDefault="001B77F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C0EE6A0">
        <v:line id="_x0000_s1025" style="position:absolute;left:0;text-align:left;z-index:251657728" from="-3.85pt,8.7pt" to="455.15pt,8.7pt"/>
      </w:pict>
    </w:r>
  </w:p>
  <w:p w14:paraId="6EB1463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59ADC" w14:textId="77777777" w:rsidR="0062354A" w:rsidRDefault="00623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F4F4C" w14:textId="77777777" w:rsidR="00A70010" w:rsidRDefault="00A70010">
      <w:r>
        <w:separator/>
      </w:r>
    </w:p>
  </w:footnote>
  <w:footnote w:type="continuationSeparator" w:id="0">
    <w:p w14:paraId="0F7F67FC" w14:textId="77777777" w:rsidR="00A70010" w:rsidRDefault="00A70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68527" w14:textId="77777777" w:rsidR="0062354A" w:rsidRDefault="006235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305A4" w14:textId="77777777" w:rsidR="0062354A" w:rsidRDefault="006235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5831C" w14:textId="77777777" w:rsidR="0062354A" w:rsidRDefault="006235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2321292">
    <w:abstractNumId w:val="13"/>
  </w:num>
  <w:num w:numId="2" w16cid:durableId="1798375835">
    <w:abstractNumId w:val="0"/>
  </w:num>
  <w:num w:numId="3" w16cid:durableId="838733105">
    <w:abstractNumId w:val="11"/>
  </w:num>
  <w:num w:numId="4" w16cid:durableId="994575661">
    <w:abstractNumId w:val="8"/>
  </w:num>
  <w:num w:numId="5" w16cid:durableId="1019044695">
    <w:abstractNumId w:val="7"/>
  </w:num>
  <w:num w:numId="6" w16cid:durableId="1552763458">
    <w:abstractNumId w:val="1"/>
  </w:num>
  <w:num w:numId="7" w16cid:durableId="364334408">
    <w:abstractNumId w:val="6"/>
  </w:num>
  <w:num w:numId="8" w16cid:durableId="2053192595">
    <w:abstractNumId w:val="3"/>
  </w:num>
  <w:num w:numId="9" w16cid:durableId="1172792030">
    <w:abstractNumId w:val="2"/>
  </w:num>
  <w:num w:numId="10" w16cid:durableId="572274572">
    <w:abstractNumId w:val="5"/>
  </w:num>
  <w:num w:numId="11" w16cid:durableId="738527750">
    <w:abstractNumId w:val="10"/>
  </w:num>
  <w:num w:numId="12" w16cid:durableId="1172645189">
    <w:abstractNumId w:val="4"/>
  </w:num>
  <w:num w:numId="13" w16cid:durableId="210119774">
    <w:abstractNumId w:val="9"/>
  </w:num>
  <w:num w:numId="14" w16cid:durableId="14623820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01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77F9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54A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0010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7B17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A017BFC"/>
  <w15:chartTrackingRefBased/>
  <w15:docId w15:val="{666A12F0-1587-4EF0-8E57-E9E8AE4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236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2024-08-23T08:32:00Z</dcterms:created>
  <dcterms:modified xsi:type="dcterms:W3CDTF">2024-08-23T08:44:00Z</dcterms:modified>
</cp:coreProperties>
</file>