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37E30" w14:textId="309A5AEB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E4C2A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40356DC9" w14:textId="77777777" w:rsidTr="008D065E">
        <w:tc>
          <w:tcPr>
            <w:tcW w:w="2800" w:type="dxa"/>
            <w:shd w:val="clear" w:color="auto" w:fill="auto"/>
          </w:tcPr>
          <w:p w14:paraId="34FCD4B9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2799C8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764F97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D83350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6E6AF006" w14:textId="77777777" w:rsidTr="008D065E">
        <w:tc>
          <w:tcPr>
            <w:tcW w:w="2800" w:type="dxa"/>
            <w:shd w:val="clear" w:color="auto" w:fill="auto"/>
          </w:tcPr>
          <w:p w14:paraId="5CC19D2C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B7831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2BF419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404383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787048D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3D671526" w14:textId="77777777" w:rsidTr="008D065E">
        <w:tc>
          <w:tcPr>
            <w:tcW w:w="9104" w:type="dxa"/>
            <w:shd w:val="clear" w:color="auto" w:fill="F2F2F2"/>
          </w:tcPr>
          <w:p w14:paraId="31C65E21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2215E7B7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36A31917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0D6F3DE7" w14:textId="77777777" w:rsidTr="008D065E">
        <w:tc>
          <w:tcPr>
            <w:tcW w:w="2269" w:type="dxa"/>
            <w:shd w:val="clear" w:color="auto" w:fill="auto"/>
          </w:tcPr>
          <w:p w14:paraId="2A06495E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3975F6" w14:textId="77777777" w:rsidR="00A63CE2" w:rsidRPr="00A2540E" w:rsidRDefault="00B31161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11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Wykonanie prac na rurociągach wody zimnej dla </w:t>
            </w:r>
            <w:proofErr w:type="gramStart"/>
            <w:r w:rsidRPr="00B311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B311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Sp ZOZ w Krakowie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1161" w:rsidRPr="00A2540E" w14:paraId="47998C1F" w14:textId="77777777" w:rsidTr="00D2699D">
        <w:tc>
          <w:tcPr>
            <w:tcW w:w="2269" w:type="dxa"/>
            <w:shd w:val="clear" w:color="auto" w:fill="auto"/>
          </w:tcPr>
          <w:p w14:paraId="7FA69118" w14:textId="77777777" w:rsidR="00B31161" w:rsidRPr="00A2540E" w:rsidRDefault="00B31161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193F2E" w14:textId="77777777" w:rsidR="00B31161" w:rsidRPr="00A2540E" w:rsidRDefault="00B31161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11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SZP-271-26/24</w:t>
            </w:r>
          </w:p>
        </w:tc>
      </w:tr>
    </w:tbl>
    <w:p w14:paraId="68A154E1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104230DB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B31161" w:rsidRPr="00B3116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5658F15D" w14:textId="2666922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amawiającego czynności w zakresie realizacji zamówienia</w:t>
      </w:r>
      <w:r w:rsidR="00D409BB">
        <w:rPr>
          <w:rFonts w:ascii="Arial" w:hAnsi="Arial" w:cs="Arial"/>
          <w:bCs/>
          <w:sz w:val="24"/>
          <w:szCs w:val="24"/>
        </w:rPr>
        <w:t xml:space="preserve"> tj. osoby wykonujące </w:t>
      </w:r>
      <w:r w:rsidR="00D409BB" w:rsidRPr="00D409BB">
        <w:rPr>
          <w:rFonts w:ascii="Arial" w:hAnsi="Arial" w:cs="Arial"/>
          <w:bCs/>
          <w:sz w:val="24"/>
          <w:szCs w:val="24"/>
        </w:rPr>
        <w:t>prace instalacyjne, prace budowlane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2D305248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31D1514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628B2D7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23410CF8" w14:textId="77777777" w:rsidTr="008D065E">
        <w:tc>
          <w:tcPr>
            <w:tcW w:w="2660" w:type="dxa"/>
            <w:shd w:val="clear" w:color="auto" w:fill="auto"/>
          </w:tcPr>
          <w:p w14:paraId="2261C0F8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349BEC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4E7E8E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59F4E9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157AFD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1C2EED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116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19B5BE4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72C51" w14:textId="77777777" w:rsidR="00D374E2" w:rsidRDefault="00D374E2" w:rsidP="00025386">
      <w:pPr>
        <w:spacing w:after="0" w:line="240" w:lineRule="auto"/>
      </w:pPr>
      <w:r>
        <w:separator/>
      </w:r>
    </w:p>
  </w:endnote>
  <w:endnote w:type="continuationSeparator" w:id="0">
    <w:p w14:paraId="277B532A" w14:textId="77777777" w:rsidR="00D374E2" w:rsidRDefault="00D374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94444" w14:textId="77777777" w:rsidR="00B31161" w:rsidRDefault="00B311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A69D7" w14:textId="77777777" w:rsidR="00025386" w:rsidRDefault="003E4C2A" w:rsidP="00025386">
    <w:pPr>
      <w:pStyle w:val="Stopka"/>
      <w:tabs>
        <w:tab w:val="clear" w:pos="4536"/>
      </w:tabs>
      <w:jc w:val="center"/>
    </w:pPr>
    <w:r>
      <w:rPr>
        <w:noProof/>
      </w:rPr>
      <w:pict w14:anchorId="459C00A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9B390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FE82FF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DC81" w14:textId="77777777" w:rsidR="00B31161" w:rsidRDefault="00B311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0EC7C" w14:textId="77777777" w:rsidR="00D374E2" w:rsidRDefault="00D374E2" w:rsidP="00025386">
      <w:pPr>
        <w:spacing w:after="0" w:line="240" w:lineRule="auto"/>
      </w:pPr>
      <w:r>
        <w:separator/>
      </w:r>
    </w:p>
  </w:footnote>
  <w:footnote w:type="continuationSeparator" w:id="0">
    <w:p w14:paraId="250CE852" w14:textId="77777777" w:rsidR="00D374E2" w:rsidRDefault="00D374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FB272" w14:textId="77777777" w:rsidR="00B31161" w:rsidRDefault="00B31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9772B" w14:textId="77777777" w:rsidR="00B31161" w:rsidRDefault="00B31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12400" w14:textId="77777777" w:rsidR="00B31161" w:rsidRDefault="00B311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339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4E2"/>
    <w:rsid w:val="00025386"/>
    <w:rsid w:val="001C2314"/>
    <w:rsid w:val="003E4C2A"/>
    <w:rsid w:val="004202B7"/>
    <w:rsid w:val="00531A80"/>
    <w:rsid w:val="005624D8"/>
    <w:rsid w:val="00593180"/>
    <w:rsid w:val="007A69F8"/>
    <w:rsid w:val="00833E3D"/>
    <w:rsid w:val="008D065E"/>
    <w:rsid w:val="008F2498"/>
    <w:rsid w:val="00A56A6F"/>
    <w:rsid w:val="00A63CE2"/>
    <w:rsid w:val="00A770E2"/>
    <w:rsid w:val="00AE62F2"/>
    <w:rsid w:val="00B31161"/>
    <w:rsid w:val="00C904C8"/>
    <w:rsid w:val="00CD751B"/>
    <w:rsid w:val="00D374E2"/>
    <w:rsid w:val="00D409B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DD272"/>
  <w15:chartTrackingRefBased/>
  <w15:docId w15:val="{CD6C9931-2634-4041-B462-C66B1C7E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2024-08-23T08:31:00Z</dcterms:created>
  <dcterms:modified xsi:type="dcterms:W3CDTF">2024-08-23T08:46:00Z</dcterms:modified>
</cp:coreProperties>
</file>