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712D7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424F46" w:rsidRPr="00424F46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F482760" w14:textId="77777777" w:rsidTr="005844F6">
        <w:tc>
          <w:tcPr>
            <w:tcW w:w="9104" w:type="dxa"/>
            <w:shd w:val="clear" w:color="auto" w:fill="F2F2F2"/>
          </w:tcPr>
          <w:p w14:paraId="4D4A87CA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4E1B634B" w14:textId="77777777" w:rsidR="00140C27" w:rsidRPr="00140C27" w:rsidRDefault="00424F4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24F4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BBD10C9" w14:textId="77777777" w:rsidR="00140C27" w:rsidRPr="00140C27" w:rsidRDefault="00424F46" w:rsidP="00140C27">
      <w:pPr>
        <w:spacing w:line="360" w:lineRule="auto"/>
        <w:ind w:left="3969"/>
        <w:rPr>
          <w:rFonts w:ascii="Arial" w:hAnsi="Arial" w:cs="Arial"/>
        </w:rPr>
      </w:pPr>
      <w:r w:rsidRPr="00424F4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24F46">
        <w:rPr>
          <w:rFonts w:ascii="Arial" w:hAnsi="Arial" w:cs="Arial"/>
        </w:rPr>
        <w:t>66</w:t>
      </w:r>
    </w:p>
    <w:p w14:paraId="6F39AF01" w14:textId="77777777" w:rsidR="00140C27" w:rsidRPr="00140C27" w:rsidRDefault="00424F46" w:rsidP="00140C27">
      <w:pPr>
        <w:ind w:left="3969"/>
        <w:rPr>
          <w:rFonts w:ascii="Arial" w:hAnsi="Arial" w:cs="Arial"/>
        </w:rPr>
      </w:pPr>
      <w:r w:rsidRPr="00424F4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24F46">
        <w:rPr>
          <w:rFonts w:ascii="Arial" w:hAnsi="Arial" w:cs="Arial"/>
        </w:rPr>
        <w:t>Kraków</w:t>
      </w:r>
    </w:p>
    <w:p w14:paraId="12FBBE37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BCF967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2B8D1D1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DA047D0" w14:textId="77777777">
        <w:tc>
          <w:tcPr>
            <w:tcW w:w="2268" w:type="dxa"/>
            <w:shd w:val="clear" w:color="auto" w:fill="auto"/>
          </w:tcPr>
          <w:p w14:paraId="5755F9E5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8609E29" w14:textId="77777777" w:rsidR="00140C27" w:rsidRPr="00140C27" w:rsidRDefault="00424F4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4F46">
              <w:rPr>
                <w:rFonts w:ascii="Arial" w:hAnsi="Arial" w:cs="Arial"/>
                <w:bCs/>
              </w:rPr>
              <w:t>Wykonanie prac na rurociągach wody zimnej dla potrzeb  Szpitala Specjalistycznego im. Stefana Żeromskiego Sp ZOZ w Krakowie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24F46" w:rsidRPr="00140C27" w14:paraId="06E52502" w14:textId="77777777" w:rsidTr="00D2699D">
        <w:tc>
          <w:tcPr>
            <w:tcW w:w="2268" w:type="dxa"/>
            <w:shd w:val="clear" w:color="auto" w:fill="auto"/>
          </w:tcPr>
          <w:p w14:paraId="18EFC3E4" w14:textId="77777777" w:rsidR="00424F46" w:rsidRPr="00140C27" w:rsidRDefault="00424F46" w:rsidP="00D269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13AC6B0" w14:textId="77777777" w:rsidR="00424F46" w:rsidRPr="00140C27" w:rsidRDefault="00424F46" w:rsidP="00D269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4F46">
              <w:rPr>
                <w:rFonts w:ascii="Arial" w:hAnsi="Arial" w:cs="Arial"/>
                <w:bCs/>
              </w:rPr>
              <w:t>SZP-271-26/24</w:t>
            </w:r>
          </w:p>
        </w:tc>
      </w:tr>
    </w:tbl>
    <w:p w14:paraId="1FC973C1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E6A652B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2B7E2FD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38BB884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23240B3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CE8D4F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6AC3B20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0B3EDB9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57A7A2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E21F006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8650D1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37B5379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6B3AE5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701E60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E372B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1B01315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63428B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A0B61B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5661A20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AD8B431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4685920C" w14:textId="239961C4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275617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0D40A377" w14:textId="77AC319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C298DB1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03CBBC30" w14:textId="622B124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12D8941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39FF3A81" w14:textId="1E10780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AF7672A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0F744221" w14:textId="772E83C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03DAD5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7A19A89A" w14:textId="1AF09AEF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92EEE51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90512F7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2B589A9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96F0305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2D39C80" w14:textId="77777777"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1B27B17F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7F3E87" w14:paraId="1D38D199" w14:textId="77777777" w:rsidTr="00947613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14:paraId="5CD10431" w14:textId="77777777"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512" w:type="dxa"/>
            <w:shd w:val="clear" w:color="auto" w:fill="auto"/>
            <w:vAlign w:val="center"/>
          </w:tcPr>
          <w:p w14:paraId="599AA856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424F46" w:rsidRPr="007F3E87" w14:paraId="28EF56DF" w14:textId="77777777" w:rsidTr="00947613">
        <w:tc>
          <w:tcPr>
            <w:tcW w:w="1276" w:type="dxa"/>
            <w:shd w:val="clear" w:color="auto" w:fill="auto"/>
            <w:vAlign w:val="center"/>
          </w:tcPr>
          <w:p w14:paraId="27CD92B5" w14:textId="77777777" w:rsidR="00424F46" w:rsidRPr="001129C0" w:rsidRDefault="00424F46" w:rsidP="00D2699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24F46">
              <w:rPr>
                <w:rFonts w:ascii="Arial" w:hAnsi="Arial" w:cs="Arial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14:paraId="1481DF1B" w14:textId="77777777" w:rsidR="00424F46" w:rsidRPr="001129C0" w:rsidRDefault="00424F46" w:rsidP="00D2699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424F46">
              <w:rPr>
                <w:rFonts w:ascii="Arial" w:hAnsi="Arial" w:cs="Arial"/>
              </w:rPr>
              <w:t>Wykonanie nowego rurociągu wody zimnej Dn 160 w celu umożliwienia płukania złóż odżelaziacza i odmanganiacza wody na Stacji Uzdatniania Wody</w:t>
            </w:r>
          </w:p>
          <w:p w14:paraId="5558CEDF" w14:textId="77777777" w:rsidR="00424F46" w:rsidRDefault="00424F46" w:rsidP="00D2699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4B052677" w14:textId="77777777" w:rsidR="00424F46" w:rsidRPr="001129C0" w:rsidRDefault="00424F46" w:rsidP="00D2699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1FA17AD3" w14:textId="77777777" w:rsidR="00424F46" w:rsidRPr="001129C0" w:rsidRDefault="00424F46" w:rsidP="00D2699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10F1B118" w14:textId="77777777" w:rsidR="00424F46" w:rsidRDefault="00424F46" w:rsidP="00D2699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2323A14A" w14:textId="77777777" w:rsidR="00424F46" w:rsidRPr="001129C0" w:rsidRDefault="00424F46" w:rsidP="00D2699D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424F46" w:rsidRPr="007F3E87" w14:paraId="2CF6CCE4" w14:textId="77777777" w:rsidTr="00947613">
        <w:tc>
          <w:tcPr>
            <w:tcW w:w="1276" w:type="dxa"/>
            <w:shd w:val="clear" w:color="auto" w:fill="auto"/>
            <w:vAlign w:val="center"/>
          </w:tcPr>
          <w:p w14:paraId="00E46B54" w14:textId="77777777" w:rsidR="00424F46" w:rsidRPr="001129C0" w:rsidRDefault="00424F46" w:rsidP="00D2699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24F46">
              <w:rPr>
                <w:rFonts w:ascii="Arial" w:hAnsi="Arial" w:cs="Arial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14:paraId="55F61F79" w14:textId="77777777" w:rsidR="00424F46" w:rsidRPr="001129C0" w:rsidRDefault="00424F46" w:rsidP="00D2699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424F46">
              <w:rPr>
                <w:rFonts w:ascii="Arial" w:hAnsi="Arial" w:cs="Arial"/>
              </w:rPr>
              <w:t>Przeniesienie i podłączenie do sieci hydrantu Dn 80 od południowej strony Działu Technicznego</w:t>
            </w:r>
          </w:p>
          <w:p w14:paraId="5E225A5F" w14:textId="77777777" w:rsidR="00424F46" w:rsidRDefault="00424F46" w:rsidP="00D2699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66F1C5A7" w14:textId="77777777" w:rsidR="00424F46" w:rsidRPr="001129C0" w:rsidRDefault="00424F46" w:rsidP="00D2699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64387B05" w14:textId="77777777" w:rsidR="00424F46" w:rsidRPr="001129C0" w:rsidRDefault="00424F46" w:rsidP="00D2699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65D46979" w14:textId="77777777" w:rsidR="00424F46" w:rsidRDefault="00424F46" w:rsidP="00D2699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20DF2E10" w14:textId="77777777" w:rsidR="00424F46" w:rsidRPr="001129C0" w:rsidRDefault="00424F46" w:rsidP="00D2699D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424F46" w:rsidRPr="007F3E87" w14:paraId="729328A2" w14:textId="77777777" w:rsidTr="00947613">
        <w:tc>
          <w:tcPr>
            <w:tcW w:w="1276" w:type="dxa"/>
            <w:shd w:val="clear" w:color="auto" w:fill="auto"/>
            <w:vAlign w:val="center"/>
          </w:tcPr>
          <w:p w14:paraId="131F1FB2" w14:textId="77777777" w:rsidR="00424F46" w:rsidRPr="001129C0" w:rsidRDefault="00424F46" w:rsidP="00D2699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24F46">
              <w:rPr>
                <w:rFonts w:ascii="Arial" w:hAnsi="Arial" w:cs="Arial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14:paraId="2C0FB37A" w14:textId="77777777" w:rsidR="00424F46" w:rsidRPr="001129C0" w:rsidRDefault="00424F46" w:rsidP="00D2699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424F46">
              <w:rPr>
                <w:rFonts w:ascii="Arial" w:hAnsi="Arial" w:cs="Arial"/>
              </w:rPr>
              <w:t>Wymiana uszkodzonego rurociągu wody zimnej Dn 160 pomiędzy komorą wodomierzową a zaworem przy budynku ogrodnictwa</w:t>
            </w:r>
          </w:p>
          <w:p w14:paraId="7165118E" w14:textId="77777777" w:rsidR="00424F46" w:rsidRDefault="00424F46" w:rsidP="00D2699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4D5F644E" w14:textId="77777777" w:rsidR="00424F46" w:rsidRPr="001129C0" w:rsidRDefault="00424F46" w:rsidP="00D2699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5F97D794" w14:textId="77777777" w:rsidR="00424F46" w:rsidRPr="001129C0" w:rsidRDefault="00424F46" w:rsidP="00D2699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5F364166" w14:textId="77777777" w:rsidR="00424F46" w:rsidRDefault="00424F46" w:rsidP="00D2699D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3F77D0D4" w14:textId="77777777" w:rsidR="00424F46" w:rsidRPr="001129C0" w:rsidRDefault="00424F46" w:rsidP="00D2699D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</w:tbl>
    <w:p w14:paraId="128AC3F8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OŚWIADCZAMY</w:t>
      </w:r>
      <w:r w:rsidRPr="00BE474D">
        <w:rPr>
          <w:rFonts w:ascii="Arial" w:hAnsi="Arial" w:cs="Arial"/>
        </w:rPr>
        <w:t>, że:</w:t>
      </w:r>
    </w:p>
    <w:p w14:paraId="708CB0F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06E1CEB" w14:textId="77777777" w:rsidR="00424F46" w:rsidRPr="00C754AE" w:rsidRDefault="00FF57EE" w:rsidP="00424F4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B5842E7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40B887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30A8C54B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7EEA1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E82CC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BC59B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17BE560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59CF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4B8C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28C5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2B5B885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6E00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E0B3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13BA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18A03F6" w14:textId="7E782757"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udzielamy gwarancji na okres ..........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14:paraId="628A3ACD" w14:textId="0E3D781F" w:rsidR="00947613" w:rsidRDefault="00947613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przedmiot zamówienia w okresie do 2 miesięcy od daty zawarcia umowy,</w:t>
      </w:r>
    </w:p>
    <w:p w14:paraId="4AE78C5B" w14:textId="4CF84CF3" w:rsidR="00405AF1" w:rsidRPr="00405AF1" w:rsidRDefault="00947613" w:rsidP="00C877F2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05AF1">
        <w:rPr>
          <w:rFonts w:ascii="Arial" w:hAnsi="Arial" w:cs="Arial"/>
        </w:rPr>
        <w:t xml:space="preserve">wniesiemy </w:t>
      </w:r>
      <w:r w:rsidR="00405AF1" w:rsidRPr="00405AF1">
        <w:rPr>
          <w:rFonts w:ascii="Arial" w:eastAsia="TimesNewRoman" w:hAnsi="Arial" w:cs="Arial"/>
          <w:color w:val="000000"/>
        </w:rPr>
        <w:t>przed podpisaniem Umowy, zabezpieczenie w wysokości 3 % całkowitej ceny brutto podanej w ofercie za wykonanie przedmiotu umowy</w:t>
      </w:r>
      <w:r w:rsidR="00405AF1">
        <w:rPr>
          <w:rFonts w:ascii="Arial" w:eastAsia="TimesNewRoman" w:hAnsi="Arial" w:cs="Arial"/>
          <w:color w:val="000000"/>
        </w:rPr>
        <w:t>,</w:t>
      </w:r>
    </w:p>
    <w:p w14:paraId="56C6E176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26C457B1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5564E363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A742EC0" w14:textId="6A7CDA53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87976DC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763230C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E86F306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1A262332" w14:textId="63D7D48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6D1C32B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4420EBF0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FB744B7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08278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E27CD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0DBAFB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F13CD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529AE8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070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977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F2A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71A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8088D5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918C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884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797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4AA5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B2367D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BEF05CF" w14:textId="77777777" w:rsidTr="00B56BE6">
        <w:tc>
          <w:tcPr>
            <w:tcW w:w="1984" w:type="dxa"/>
            <w:shd w:val="clear" w:color="auto" w:fill="auto"/>
            <w:vAlign w:val="center"/>
          </w:tcPr>
          <w:p w14:paraId="6852D0F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C282A6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4228AC4" w14:textId="77777777" w:rsidTr="00B56BE6">
        <w:tc>
          <w:tcPr>
            <w:tcW w:w="1984" w:type="dxa"/>
            <w:shd w:val="clear" w:color="auto" w:fill="auto"/>
            <w:vAlign w:val="center"/>
          </w:tcPr>
          <w:p w14:paraId="5BBEBAF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3F17EE6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14A6E9A" w14:textId="77777777" w:rsidTr="00B56BE6">
        <w:tc>
          <w:tcPr>
            <w:tcW w:w="1984" w:type="dxa"/>
            <w:shd w:val="clear" w:color="auto" w:fill="auto"/>
            <w:vAlign w:val="center"/>
          </w:tcPr>
          <w:p w14:paraId="0C32396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DD0E0B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F81EFC6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6D85300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53F4F932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808D6F7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062BBFD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76B4331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8FD8F75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B26F6" w14:textId="77777777" w:rsidR="0077080D" w:rsidRDefault="0077080D" w:rsidP="00FF57EE">
      <w:r>
        <w:separator/>
      </w:r>
    </w:p>
  </w:endnote>
  <w:endnote w:type="continuationSeparator" w:id="0">
    <w:p w14:paraId="70EFCE6F" w14:textId="77777777" w:rsidR="0077080D" w:rsidRDefault="0077080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2FC84" w14:textId="77777777" w:rsidR="00424F46" w:rsidRDefault="00424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51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2AA73" w14:textId="77777777" w:rsidR="00424F46" w:rsidRDefault="00424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B76A7" w14:textId="77777777" w:rsidR="0077080D" w:rsidRDefault="0077080D" w:rsidP="00FF57EE">
      <w:r>
        <w:separator/>
      </w:r>
    </w:p>
  </w:footnote>
  <w:footnote w:type="continuationSeparator" w:id="0">
    <w:p w14:paraId="64C57B4D" w14:textId="77777777" w:rsidR="0077080D" w:rsidRDefault="0077080D" w:rsidP="00FF57EE">
      <w:r>
        <w:continuationSeparator/>
      </w:r>
    </w:p>
  </w:footnote>
  <w:footnote w:id="1">
    <w:p w14:paraId="4B246ED1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FBC24E9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FE0E871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242232B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E4C2D0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B67F12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D9B6B5D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0411" w14:textId="77777777" w:rsidR="00424F46" w:rsidRDefault="00424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69F40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24F46">
      <w:rPr>
        <w:sz w:val="20"/>
        <w:szCs w:val="20"/>
      </w:rPr>
      <w:t>SZP-271-26/24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454F8" w14:textId="77777777" w:rsidR="00424F46" w:rsidRDefault="00424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822521">
    <w:abstractNumId w:val="2"/>
  </w:num>
  <w:num w:numId="2" w16cid:durableId="1609503968">
    <w:abstractNumId w:val="0"/>
  </w:num>
  <w:num w:numId="3" w16cid:durableId="2089427041">
    <w:abstractNumId w:val="1"/>
  </w:num>
  <w:num w:numId="4" w16cid:durableId="14148206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80D"/>
    <w:rsid w:val="00023626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05AF1"/>
    <w:rsid w:val="00424F46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7080D"/>
    <w:rsid w:val="007D475B"/>
    <w:rsid w:val="007E331F"/>
    <w:rsid w:val="007F3E87"/>
    <w:rsid w:val="00814ACA"/>
    <w:rsid w:val="008C5531"/>
    <w:rsid w:val="009312B4"/>
    <w:rsid w:val="00932E17"/>
    <w:rsid w:val="00947613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08D4E892"/>
  <w15:chartTrackingRefBased/>
  <w15:docId w15:val="{58C9995F-FE01-4CD9-B4DD-67B7939FA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2024-08-23T08:37:00Z</dcterms:created>
  <dcterms:modified xsi:type="dcterms:W3CDTF">2024-08-23T08:41:00Z</dcterms:modified>
</cp:coreProperties>
</file>