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111B" w14:textId="2716CCA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E5E0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CF5093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6F0C45" w14:textId="77777777" w:rsidR="006676AE" w:rsidRPr="0012157F" w:rsidRDefault="00BA4F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A4FBA">
        <w:rPr>
          <w:rFonts w:ascii="Arial" w:hAnsi="Arial" w:cs="Arial"/>
        </w:rPr>
        <w:t>Szpital Specjalistyczny im. Stefana Żeromskiego SPZOZ w Krakowie</w:t>
      </w:r>
    </w:p>
    <w:p w14:paraId="4236A0FD" w14:textId="77777777" w:rsidR="006676AE" w:rsidRPr="0012157F" w:rsidRDefault="00BA4F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A4FB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BA4FB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4CACF4B" w14:textId="77777777" w:rsidR="00F90CD1" w:rsidRDefault="00BA4F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A4FB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BA4FBA">
        <w:rPr>
          <w:rFonts w:ascii="Arial" w:hAnsi="Arial" w:cs="Arial"/>
        </w:rPr>
        <w:t>Kraków</w:t>
      </w:r>
    </w:p>
    <w:p w14:paraId="337F51B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6F327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2F026F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47CF15E" w14:textId="77777777" w:rsidTr="0018769E">
        <w:tc>
          <w:tcPr>
            <w:tcW w:w="2800" w:type="dxa"/>
            <w:shd w:val="clear" w:color="auto" w:fill="auto"/>
          </w:tcPr>
          <w:p w14:paraId="3214D2B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E4744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4E5BD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5B42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D58FF9C" w14:textId="77777777" w:rsidTr="0018769E">
        <w:tc>
          <w:tcPr>
            <w:tcW w:w="2800" w:type="dxa"/>
            <w:shd w:val="clear" w:color="auto" w:fill="auto"/>
          </w:tcPr>
          <w:p w14:paraId="58447BA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4809E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B1067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52B0E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52C2E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4FBA" w:rsidRPr="0012157F" w14:paraId="205B4E5C" w14:textId="77777777" w:rsidTr="00D2699D">
        <w:tc>
          <w:tcPr>
            <w:tcW w:w="9104" w:type="dxa"/>
            <w:shd w:val="clear" w:color="auto" w:fill="D9D9D9"/>
          </w:tcPr>
          <w:p w14:paraId="540C4A2C" w14:textId="77777777" w:rsidR="00BA4FBA" w:rsidRPr="0012157F" w:rsidRDefault="00BA4FBA" w:rsidP="00D2699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86589E" w14:textId="77777777" w:rsidR="00BA4FBA" w:rsidRPr="0012157F" w:rsidRDefault="00BA4FBA" w:rsidP="00D2699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A4FB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B028F0D" w14:textId="77777777" w:rsidR="00BA4FBA" w:rsidRPr="00612283" w:rsidRDefault="00BA4FBA" w:rsidP="00D2699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C369DB2" w14:textId="77777777" w:rsidR="00BA4FBA" w:rsidRPr="00612283" w:rsidRDefault="00BA4FBA" w:rsidP="00D2699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64C8370" w14:textId="77777777" w:rsidR="00BA4FBA" w:rsidRPr="0012157F" w:rsidRDefault="00BA4FBA" w:rsidP="00D2699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9D9DDC3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DFD777F" w14:textId="77777777" w:rsidTr="0018769E">
        <w:tc>
          <w:tcPr>
            <w:tcW w:w="2269" w:type="dxa"/>
            <w:shd w:val="clear" w:color="auto" w:fill="auto"/>
          </w:tcPr>
          <w:p w14:paraId="661D607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AEB9C" w14:textId="77777777" w:rsidR="002578E4" w:rsidRPr="00A2540E" w:rsidRDefault="00BA4FB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4F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Wykonanie prac na rurociągach wody zimnej dla </w:t>
            </w:r>
            <w:proofErr w:type="gramStart"/>
            <w:r w:rsidRPr="00BA4F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BA4F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4FBA" w:rsidRPr="00A2540E" w14:paraId="0DB2571B" w14:textId="77777777" w:rsidTr="00D2699D">
        <w:tc>
          <w:tcPr>
            <w:tcW w:w="2269" w:type="dxa"/>
            <w:shd w:val="clear" w:color="auto" w:fill="auto"/>
          </w:tcPr>
          <w:p w14:paraId="4FDE02FA" w14:textId="77777777" w:rsidR="00BA4FBA" w:rsidRPr="00A2540E" w:rsidRDefault="00BA4FB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25015F" w14:textId="77777777" w:rsidR="00BA4FBA" w:rsidRPr="00A2540E" w:rsidRDefault="00BA4FB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4F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SZP-271-26/24</w:t>
            </w:r>
          </w:p>
        </w:tc>
      </w:tr>
    </w:tbl>
    <w:p w14:paraId="0DC46620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28E9FC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A4FBA" w:rsidRPr="00BA4FB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0D08710" w14:textId="77777777" w:rsidTr="00650D6C">
        <w:tc>
          <w:tcPr>
            <w:tcW w:w="9104" w:type="dxa"/>
            <w:shd w:val="clear" w:color="auto" w:fill="D9D9D9"/>
          </w:tcPr>
          <w:p w14:paraId="7493AFE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ADA4FBF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432318B" w14:textId="77777777" w:rsidR="00BA4FBA" w:rsidRPr="00992BD8" w:rsidRDefault="00BA4FBA" w:rsidP="00BA4F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4A3958F" w14:textId="77777777" w:rsidR="002426FF" w:rsidRPr="00A44833" w:rsidRDefault="00BA4FBA" w:rsidP="00BA4F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2AD76A6" w14:textId="77777777" w:rsidR="00BA4FBA" w:rsidRPr="00A44833" w:rsidRDefault="00BA4FBA" w:rsidP="00BA4F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3ADA722" w14:textId="77777777" w:rsidR="00BA4FBA" w:rsidRPr="0012157F" w:rsidRDefault="00BA4FBA" w:rsidP="00BA4F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7F17B40" w14:textId="77777777" w:rsidR="00BA4FBA" w:rsidRPr="0012157F" w:rsidRDefault="00BA4FBA" w:rsidP="00BA4F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6120D0E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D8BC4E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60CA9B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ED7408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2D412C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CE02C23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08CBFB7" w14:textId="77777777" w:rsidTr="00CD4DD1">
        <w:tc>
          <w:tcPr>
            <w:tcW w:w="9104" w:type="dxa"/>
            <w:shd w:val="clear" w:color="auto" w:fill="D9D9D9"/>
          </w:tcPr>
          <w:p w14:paraId="2F0A132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2A3AA7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7B64D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9E8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3C9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01554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E272E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D9AA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383351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61885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1B95B9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FB505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3A47466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B656517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BE4049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591CC0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54D364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E2941A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FC86C0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6E5F40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0D63FE5" w14:textId="77777777" w:rsidTr="00CD4DD1">
        <w:tc>
          <w:tcPr>
            <w:tcW w:w="9104" w:type="dxa"/>
            <w:shd w:val="clear" w:color="auto" w:fill="D9D9D9"/>
          </w:tcPr>
          <w:p w14:paraId="5ECFB16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65E0ED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30805F4" w14:textId="77777777" w:rsidTr="00847232">
        <w:tc>
          <w:tcPr>
            <w:tcW w:w="9104" w:type="dxa"/>
            <w:shd w:val="clear" w:color="auto" w:fill="D9D9D9"/>
          </w:tcPr>
          <w:p w14:paraId="316CB92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5D933F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AC3C4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91B26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7528B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A83A3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FCE373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29B7C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7D773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5230F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02E883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42BACA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A8C196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5077F" w14:textId="77777777" w:rsidR="00372E92" w:rsidRDefault="00372E92" w:rsidP="0038231F">
      <w:pPr>
        <w:spacing w:after="0" w:line="240" w:lineRule="auto"/>
      </w:pPr>
      <w:r>
        <w:separator/>
      </w:r>
    </w:p>
  </w:endnote>
  <w:endnote w:type="continuationSeparator" w:id="0">
    <w:p w14:paraId="37B9C1A6" w14:textId="77777777" w:rsidR="00372E92" w:rsidRDefault="00372E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32A84" w14:textId="77777777" w:rsidR="00BA4FBA" w:rsidRDefault="00BA4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FEA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DFB4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F2945" w14:textId="77777777" w:rsidR="00BA4FBA" w:rsidRDefault="00BA4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752DE" w14:textId="77777777" w:rsidR="00372E92" w:rsidRDefault="00372E92" w:rsidP="0038231F">
      <w:pPr>
        <w:spacing w:after="0" w:line="240" w:lineRule="auto"/>
      </w:pPr>
      <w:r>
        <w:separator/>
      </w:r>
    </w:p>
  </w:footnote>
  <w:footnote w:type="continuationSeparator" w:id="0">
    <w:p w14:paraId="3CD36950" w14:textId="77777777" w:rsidR="00372E92" w:rsidRDefault="00372E92" w:rsidP="0038231F">
      <w:pPr>
        <w:spacing w:after="0" w:line="240" w:lineRule="auto"/>
      </w:pPr>
      <w:r>
        <w:continuationSeparator/>
      </w:r>
    </w:p>
  </w:footnote>
  <w:footnote w:id="1">
    <w:p w14:paraId="2F8BAD4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C84691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C09CC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4C519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090F1" w14:textId="77777777" w:rsidR="00BA4FBA" w:rsidRDefault="00BA4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F035" w14:textId="77777777" w:rsidR="00BA4FBA" w:rsidRDefault="00BA4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5F5A" w14:textId="77777777" w:rsidR="00BA4FBA" w:rsidRDefault="00BA4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081465">
    <w:abstractNumId w:val="11"/>
  </w:num>
  <w:num w:numId="2" w16cid:durableId="529225954">
    <w:abstractNumId w:val="0"/>
  </w:num>
  <w:num w:numId="3" w16cid:durableId="551623416">
    <w:abstractNumId w:val="10"/>
  </w:num>
  <w:num w:numId="4" w16cid:durableId="1388067071">
    <w:abstractNumId w:val="13"/>
  </w:num>
  <w:num w:numId="5" w16cid:durableId="1342316423">
    <w:abstractNumId w:val="12"/>
  </w:num>
  <w:num w:numId="6" w16cid:durableId="701173164">
    <w:abstractNumId w:val="9"/>
  </w:num>
  <w:num w:numId="7" w16cid:durableId="981734739">
    <w:abstractNumId w:val="1"/>
  </w:num>
  <w:num w:numId="8" w16cid:durableId="1101994089">
    <w:abstractNumId w:val="6"/>
  </w:num>
  <w:num w:numId="9" w16cid:durableId="573273129">
    <w:abstractNumId w:val="4"/>
  </w:num>
  <w:num w:numId="10" w16cid:durableId="476384925">
    <w:abstractNumId w:val="7"/>
  </w:num>
  <w:num w:numId="11" w16cid:durableId="1565598959">
    <w:abstractNumId w:val="5"/>
  </w:num>
  <w:num w:numId="12" w16cid:durableId="610011979">
    <w:abstractNumId w:val="8"/>
  </w:num>
  <w:num w:numId="13" w16cid:durableId="2008243023">
    <w:abstractNumId w:val="3"/>
  </w:num>
  <w:num w:numId="14" w16cid:durableId="557546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E9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2E92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5E06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4FBA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57746"/>
  <w15:docId w15:val="{BAF342C8-F48B-47BE-999C-D399A09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2024-08-23T08:30:00Z</dcterms:created>
  <dcterms:modified xsi:type="dcterms:W3CDTF">2024-08-23T09:15:00Z</dcterms:modified>
</cp:coreProperties>
</file>