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E96A71" w14:textId="77777777" w:rsidR="00CF7835" w:rsidRPr="009432A1" w:rsidRDefault="0075368A" w:rsidP="001D260D">
      <w:pPr>
        <w:jc w:val="right"/>
        <w:rPr>
          <w:rFonts w:ascii="Arial" w:hAnsi="Arial" w:cs="Arial"/>
          <w:sz w:val="24"/>
          <w:szCs w:val="24"/>
        </w:rPr>
      </w:pPr>
      <w:r w:rsidRPr="0075368A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75368A">
        <w:rPr>
          <w:rFonts w:ascii="Arial" w:hAnsi="Arial" w:cs="Arial"/>
          <w:sz w:val="24"/>
          <w:szCs w:val="24"/>
        </w:rPr>
        <w:t>2024-08-23</w:t>
      </w:r>
    </w:p>
    <w:p w14:paraId="6AA55574" w14:textId="77777777" w:rsidR="0075368A" w:rsidRPr="0075368A" w:rsidRDefault="0075368A" w:rsidP="001D260D">
      <w:pPr>
        <w:rPr>
          <w:rFonts w:ascii="Arial" w:hAnsi="Arial" w:cs="Arial"/>
          <w:b/>
          <w:bCs/>
          <w:sz w:val="24"/>
          <w:szCs w:val="24"/>
        </w:rPr>
      </w:pPr>
      <w:r w:rsidRPr="0075368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3CC2C43" w14:textId="77777777" w:rsidR="00CF7835" w:rsidRPr="009432A1" w:rsidRDefault="0075368A" w:rsidP="001D260D">
      <w:pPr>
        <w:rPr>
          <w:rFonts w:ascii="Arial" w:hAnsi="Arial" w:cs="Arial"/>
          <w:b/>
          <w:bCs/>
          <w:sz w:val="24"/>
          <w:szCs w:val="24"/>
        </w:rPr>
      </w:pPr>
      <w:r w:rsidRPr="0075368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ACB0079" w14:textId="77777777" w:rsidR="00CF7835" w:rsidRPr="009432A1" w:rsidRDefault="0075368A" w:rsidP="001D260D">
      <w:pPr>
        <w:rPr>
          <w:rFonts w:ascii="Arial" w:hAnsi="Arial" w:cs="Arial"/>
          <w:sz w:val="24"/>
          <w:szCs w:val="24"/>
        </w:rPr>
      </w:pPr>
      <w:r w:rsidRPr="0075368A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5368A">
        <w:rPr>
          <w:rFonts w:ascii="Arial" w:hAnsi="Arial" w:cs="Arial"/>
          <w:sz w:val="24"/>
          <w:szCs w:val="24"/>
        </w:rPr>
        <w:t>7/19</w:t>
      </w:r>
    </w:p>
    <w:p w14:paraId="48DDFEA5" w14:textId="77777777" w:rsidR="00CF7835" w:rsidRPr="009432A1" w:rsidRDefault="0075368A" w:rsidP="001D260D">
      <w:pPr>
        <w:rPr>
          <w:rFonts w:ascii="Arial" w:hAnsi="Arial" w:cs="Arial"/>
          <w:sz w:val="24"/>
          <w:szCs w:val="24"/>
        </w:rPr>
      </w:pPr>
      <w:r w:rsidRPr="0075368A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5368A">
        <w:rPr>
          <w:rFonts w:ascii="Arial" w:hAnsi="Arial" w:cs="Arial"/>
          <w:sz w:val="24"/>
          <w:szCs w:val="24"/>
        </w:rPr>
        <w:t>Poznań</w:t>
      </w:r>
    </w:p>
    <w:p w14:paraId="26AC93E5" w14:textId="6E1F6B83" w:rsidR="00CF7835" w:rsidRDefault="00CF7835" w:rsidP="001D260D">
      <w:pPr>
        <w:jc w:val="both"/>
        <w:rPr>
          <w:rFonts w:ascii="Arial" w:hAnsi="Arial" w:cs="Arial"/>
          <w:bCs/>
          <w:sz w:val="18"/>
          <w:szCs w:val="18"/>
        </w:rPr>
      </w:pPr>
    </w:p>
    <w:p w14:paraId="47402F6A" w14:textId="77777777" w:rsidR="001D260D" w:rsidRDefault="001D260D" w:rsidP="001D260D">
      <w:pPr>
        <w:jc w:val="both"/>
        <w:rPr>
          <w:rFonts w:ascii="Arial" w:hAnsi="Arial" w:cs="Arial"/>
          <w:bCs/>
          <w:sz w:val="18"/>
          <w:szCs w:val="18"/>
        </w:rPr>
      </w:pPr>
    </w:p>
    <w:p w14:paraId="528766E5" w14:textId="77777777" w:rsidR="001D260D" w:rsidRDefault="001D260D" w:rsidP="001D260D">
      <w:pPr>
        <w:jc w:val="both"/>
        <w:rPr>
          <w:rFonts w:ascii="Arial" w:hAnsi="Arial" w:cs="Arial"/>
          <w:bCs/>
          <w:sz w:val="18"/>
          <w:szCs w:val="18"/>
        </w:rPr>
      </w:pPr>
    </w:p>
    <w:p w14:paraId="587D5616" w14:textId="77777777" w:rsidR="001D260D" w:rsidRPr="009432A1" w:rsidRDefault="001D260D" w:rsidP="001D260D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693DEC44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F00E3C" w14:textId="77777777" w:rsidR="001D260D" w:rsidRDefault="001D260D" w:rsidP="001D260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20881321" w14:textId="1F528DD1" w:rsidR="001D260D" w:rsidRDefault="00CF7835" w:rsidP="001D260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  <w:p w14:paraId="3C60ABA0" w14:textId="77777777" w:rsidR="00761400" w:rsidRDefault="00761400" w:rsidP="001D260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  <w:p w14:paraId="45B26E4A" w14:textId="5B5C6734" w:rsidR="00761400" w:rsidRPr="00CF7835" w:rsidRDefault="00761400" w:rsidP="001D260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079DCF50" w14:textId="77777777" w:rsidR="00CF7835" w:rsidRPr="00382A4A" w:rsidRDefault="00CF7835" w:rsidP="001D260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C26E509" w14:textId="77777777" w:rsidR="00CF7835" w:rsidRPr="004E4B64" w:rsidRDefault="00CF7835" w:rsidP="001D260D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7967C159" w14:textId="77777777" w:rsidTr="000C1C6D">
        <w:tc>
          <w:tcPr>
            <w:tcW w:w="2269" w:type="dxa"/>
            <w:shd w:val="clear" w:color="auto" w:fill="auto"/>
          </w:tcPr>
          <w:p w14:paraId="0B2D7439" w14:textId="77777777" w:rsidR="00CF7835" w:rsidRPr="004E4B64" w:rsidRDefault="00CF7835" w:rsidP="001D260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D05C09" w14:textId="77777777" w:rsidR="00CF7835" w:rsidRPr="004E4B64" w:rsidRDefault="0075368A" w:rsidP="001D260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5368A">
              <w:rPr>
                <w:rFonts w:ascii="Arial" w:hAnsi="Arial" w:cs="Arial"/>
                <w:bCs/>
                <w:sz w:val="24"/>
                <w:szCs w:val="24"/>
              </w:rPr>
              <w:t>Przeglądy systemu do badań elektrofizjologicznych Abbott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5368A" w:rsidRPr="004E4B64" w14:paraId="00D343B0" w14:textId="77777777" w:rsidTr="003978BC">
        <w:tc>
          <w:tcPr>
            <w:tcW w:w="2269" w:type="dxa"/>
            <w:shd w:val="clear" w:color="auto" w:fill="auto"/>
          </w:tcPr>
          <w:p w14:paraId="1C716BBF" w14:textId="77777777" w:rsidR="0075368A" w:rsidRPr="004E4B64" w:rsidRDefault="0075368A" w:rsidP="001D260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3A40A4" w14:textId="77777777" w:rsidR="0075368A" w:rsidRDefault="0075368A" w:rsidP="001D260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5368A">
              <w:rPr>
                <w:rFonts w:ascii="Arial" w:hAnsi="Arial" w:cs="Arial"/>
                <w:bCs/>
                <w:sz w:val="24"/>
                <w:szCs w:val="24"/>
              </w:rPr>
              <w:t>SZW/DZP/53/2024</w:t>
            </w:r>
          </w:p>
          <w:p w14:paraId="463F2DF7" w14:textId="77777777" w:rsidR="001D260D" w:rsidRPr="004E4B64" w:rsidRDefault="001D260D" w:rsidP="001D260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43D85A14" w14:textId="77777777" w:rsidR="00D665F5" w:rsidRDefault="00D665F5" w:rsidP="001D260D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5368A" w:rsidRPr="0075368A">
        <w:rPr>
          <w:rFonts w:ascii="Arial" w:hAnsi="Arial" w:cs="Arial"/>
          <w:sz w:val="24"/>
          <w:szCs w:val="24"/>
        </w:rPr>
        <w:t>(</w:t>
      </w:r>
      <w:proofErr w:type="spellStart"/>
      <w:r w:rsidR="0075368A" w:rsidRPr="0075368A">
        <w:rPr>
          <w:rFonts w:ascii="Arial" w:hAnsi="Arial" w:cs="Arial"/>
          <w:sz w:val="24"/>
          <w:szCs w:val="24"/>
        </w:rPr>
        <w:t>t.j</w:t>
      </w:r>
      <w:proofErr w:type="spellEnd"/>
      <w:r w:rsidR="0075368A" w:rsidRPr="0075368A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28B647F9" w14:textId="324D56E9" w:rsidR="001D260D" w:rsidRPr="001D260D" w:rsidRDefault="001D260D" w:rsidP="001D260D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1D260D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1D260D">
        <w:rPr>
          <w:rFonts w:ascii="Arial" w:hAnsi="Arial" w:cs="Arial"/>
          <w:sz w:val="24"/>
          <w:szCs w:val="24"/>
        </w:rPr>
        <w:t>72144,00 zł brutto</w:t>
      </w:r>
      <w:r>
        <w:rPr>
          <w:rFonts w:ascii="Arial" w:hAnsi="Arial" w:cs="Arial"/>
          <w:sz w:val="24"/>
          <w:szCs w:val="24"/>
        </w:rPr>
        <w:t xml:space="preserve">. </w:t>
      </w:r>
      <w:r w:rsidRPr="001D260D">
        <w:rPr>
          <w:rFonts w:ascii="Arial" w:hAnsi="Arial" w:cs="Arial"/>
          <w:sz w:val="24"/>
          <w:szCs w:val="24"/>
        </w:rPr>
        <w:t xml:space="preserve"> </w:t>
      </w:r>
    </w:p>
    <w:p w14:paraId="5E04925F" w14:textId="77777777" w:rsidR="00A80738" w:rsidRDefault="00D665F5" w:rsidP="001D260D">
      <w:pPr>
        <w:jc w:val="both"/>
        <w:rPr>
          <w:rFonts w:ascii="Arial" w:hAnsi="Arial" w:cs="Arial"/>
          <w:sz w:val="24"/>
          <w:szCs w:val="24"/>
        </w:rPr>
      </w:pPr>
      <w:r w:rsidRPr="001D260D">
        <w:rPr>
          <w:rFonts w:ascii="Arial" w:hAnsi="Arial" w:cs="Arial"/>
          <w:sz w:val="24"/>
          <w:szCs w:val="24"/>
        </w:rPr>
        <w:t>Podczas</w:t>
      </w:r>
      <w:r w:rsidRPr="00355C9D">
        <w:rPr>
          <w:rFonts w:ascii="Arial" w:hAnsi="Arial" w:cs="Arial"/>
          <w:sz w:val="24"/>
          <w:szCs w:val="24"/>
        </w:rPr>
        <w:t xml:space="preserve">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5368A" w:rsidRPr="0075368A">
        <w:rPr>
          <w:rFonts w:ascii="Arial" w:hAnsi="Arial" w:cs="Arial"/>
          <w:sz w:val="24"/>
          <w:szCs w:val="24"/>
        </w:rPr>
        <w:t>23/08/2024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75368A" w:rsidRPr="0075368A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73657EDC" w14:textId="77777777" w:rsidR="001D260D" w:rsidRPr="00355C9D" w:rsidRDefault="001D260D" w:rsidP="001D260D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276"/>
        <w:gridCol w:w="1417"/>
        <w:gridCol w:w="1418"/>
        <w:gridCol w:w="1842"/>
      </w:tblGrid>
      <w:tr w:rsidR="00081D70" w:rsidRPr="00761400" w14:paraId="2A72266E" w14:textId="77777777" w:rsidTr="007A1187">
        <w:tc>
          <w:tcPr>
            <w:tcW w:w="851" w:type="dxa"/>
            <w:shd w:val="clear" w:color="auto" w:fill="F2F2F2"/>
            <w:vAlign w:val="center"/>
          </w:tcPr>
          <w:p w14:paraId="70703B66" w14:textId="77777777" w:rsidR="00081D70" w:rsidRPr="00761400" w:rsidRDefault="00081D70" w:rsidP="001D260D">
            <w:pPr>
              <w:jc w:val="center"/>
              <w:rPr>
                <w:rFonts w:ascii="Arial" w:hAnsi="Arial" w:cs="Arial"/>
              </w:rPr>
            </w:pPr>
            <w:r w:rsidRPr="00761400">
              <w:rPr>
                <w:rFonts w:ascii="Arial" w:hAnsi="Arial" w:cs="Arial"/>
              </w:rPr>
              <w:t>Oferta nr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CA39FAF" w14:textId="77777777" w:rsidR="00081D70" w:rsidRPr="00761400" w:rsidRDefault="00081D70" w:rsidP="001D260D">
            <w:pPr>
              <w:jc w:val="center"/>
              <w:rPr>
                <w:rFonts w:ascii="Arial" w:hAnsi="Arial" w:cs="Arial"/>
              </w:rPr>
            </w:pPr>
            <w:r w:rsidRPr="00761400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</w:tcPr>
          <w:p w14:paraId="781EEC1D" w14:textId="77845B5E" w:rsidR="00081D70" w:rsidRPr="00761400" w:rsidRDefault="00081D70" w:rsidP="001D26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 po naprawie</w:t>
            </w:r>
          </w:p>
        </w:tc>
        <w:tc>
          <w:tcPr>
            <w:tcW w:w="1417" w:type="dxa"/>
            <w:shd w:val="clear" w:color="auto" w:fill="F2F2F2"/>
          </w:tcPr>
          <w:p w14:paraId="0CC4A4FB" w14:textId="7CC5615C" w:rsidR="00081D70" w:rsidRPr="00761400" w:rsidRDefault="00081D70" w:rsidP="001D26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Czas reakcji od zgłoszenia do czasu diagnostyki</w:t>
            </w:r>
          </w:p>
        </w:tc>
        <w:tc>
          <w:tcPr>
            <w:tcW w:w="1418" w:type="dxa"/>
            <w:shd w:val="clear" w:color="auto" w:fill="F2F2F2"/>
          </w:tcPr>
          <w:p w14:paraId="18B922FE" w14:textId="0CAE6951" w:rsidR="00081D70" w:rsidRPr="00761400" w:rsidRDefault="00081D70" w:rsidP="001D26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Autoryzacja producenta do serwisowania sprzętu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4C31B824" w14:textId="271982BC" w:rsidR="00081D70" w:rsidRPr="00761400" w:rsidRDefault="00081D70" w:rsidP="001D260D">
            <w:pPr>
              <w:jc w:val="center"/>
              <w:rPr>
                <w:rFonts w:ascii="Arial" w:hAnsi="Arial" w:cs="Arial"/>
              </w:rPr>
            </w:pPr>
            <w:r w:rsidRPr="00761400">
              <w:rPr>
                <w:rFonts w:ascii="Arial" w:hAnsi="Arial" w:cs="Arial"/>
              </w:rPr>
              <w:t>Cena oferty</w:t>
            </w:r>
          </w:p>
        </w:tc>
      </w:tr>
      <w:tr w:rsidR="00081D70" w:rsidRPr="00081D70" w14:paraId="3574952B" w14:textId="77777777" w:rsidTr="007A1187">
        <w:tc>
          <w:tcPr>
            <w:tcW w:w="851" w:type="dxa"/>
            <w:shd w:val="clear" w:color="auto" w:fill="auto"/>
            <w:vAlign w:val="center"/>
          </w:tcPr>
          <w:p w14:paraId="78390C45" w14:textId="77777777" w:rsidR="00081D70" w:rsidRPr="00081D70" w:rsidRDefault="00081D70" w:rsidP="001D26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1D70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3F98A9C1" w14:textId="77777777" w:rsidR="00081D70" w:rsidRPr="00081D70" w:rsidRDefault="00081D70" w:rsidP="001D260D">
            <w:pPr>
              <w:rPr>
                <w:rFonts w:ascii="Arial" w:hAnsi="Arial" w:cs="Arial"/>
                <w:sz w:val="22"/>
                <w:szCs w:val="22"/>
              </w:rPr>
            </w:pPr>
            <w:r w:rsidRPr="00081D70">
              <w:rPr>
                <w:rFonts w:ascii="Arial" w:hAnsi="Arial" w:cs="Arial"/>
                <w:sz w:val="22"/>
                <w:szCs w:val="22"/>
              </w:rPr>
              <w:t xml:space="preserve">Abbott </w:t>
            </w:r>
            <w:proofErr w:type="spellStart"/>
            <w:r w:rsidRPr="00081D70">
              <w:rPr>
                <w:rFonts w:ascii="Arial" w:hAnsi="Arial" w:cs="Arial"/>
                <w:sz w:val="22"/>
                <w:szCs w:val="22"/>
              </w:rPr>
              <w:t>Medical</w:t>
            </w:r>
            <w:proofErr w:type="spellEnd"/>
            <w:r w:rsidRPr="00081D70">
              <w:rPr>
                <w:rFonts w:ascii="Arial" w:hAnsi="Arial" w:cs="Arial"/>
                <w:sz w:val="22"/>
                <w:szCs w:val="22"/>
              </w:rPr>
              <w:t xml:space="preserve"> Sp. z o .o.</w:t>
            </w:r>
          </w:p>
          <w:p w14:paraId="5EB52029" w14:textId="2575EA74" w:rsidR="00081D70" w:rsidRPr="00081D70" w:rsidRDefault="00081D70" w:rsidP="001D260D">
            <w:pPr>
              <w:rPr>
                <w:rFonts w:ascii="Arial" w:hAnsi="Arial" w:cs="Arial"/>
                <w:sz w:val="22"/>
                <w:szCs w:val="22"/>
              </w:rPr>
            </w:pPr>
            <w:r w:rsidRPr="00081D70">
              <w:rPr>
                <w:rFonts w:ascii="Arial" w:hAnsi="Arial" w:cs="Arial"/>
                <w:sz w:val="22"/>
                <w:szCs w:val="22"/>
              </w:rPr>
              <w:t xml:space="preserve">ul. Postępu 21B </w:t>
            </w:r>
          </w:p>
          <w:p w14:paraId="659FB6EF" w14:textId="721426AE" w:rsidR="00081D70" w:rsidRPr="00081D70" w:rsidRDefault="00081D70" w:rsidP="001D260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1D70">
              <w:rPr>
                <w:rFonts w:ascii="Arial" w:hAnsi="Arial" w:cs="Arial"/>
                <w:sz w:val="22"/>
                <w:szCs w:val="22"/>
              </w:rPr>
              <w:t>02-676 Warszawa</w:t>
            </w:r>
          </w:p>
        </w:tc>
        <w:tc>
          <w:tcPr>
            <w:tcW w:w="1276" w:type="dxa"/>
          </w:tcPr>
          <w:p w14:paraId="1242DC78" w14:textId="77777777" w:rsidR="007A1187" w:rsidRDefault="007A1187" w:rsidP="001D26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A8839BD" w14:textId="1ABAFB2E" w:rsidR="00081D70" w:rsidRPr="00081D70" w:rsidRDefault="007A1187" w:rsidP="001D26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 m-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cy</w:t>
            </w:r>
            <w:proofErr w:type="spellEnd"/>
          </w:p>
        </w:tc>
        <w:tc>
          <w:tcPr>
            <w:tcW w:w="1417" w:type="dxa"/>
          </w:tcPr>
          <w:p w14:paraId="6BB21856" w14:textId="77777777" w:rsidR="00081D70" w:rsidRDefault="00081D70" w:rsidP="001D26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2A68601" w14:textId="351F0A7A" w:rsidR="007A1187" w:rsidRPr="00081D70" w:rsidRDefault="007A1187" w:rsidP="001D26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72 h</w:t>
            </w:r>
          </w:p>
        </w:tc>
        <w:tc>
          <w:tcPr>
            <w:tcW w:w="1418" w:type="dxa"/>
          </w:tcPr>
          <w:p w14:paraId="28CD9A7A" w14:textId="77777777" w:rsidR="00081D70" w:rsidRDefault="00081D70" w:rsidP="001D26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BBFD7E2" w14:textId="165CF115" w:rsidR="007A1187" w:rsidRPr="00081D70" w:rsidRDefault="007A1187" w:rsidP="001D26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B39DA32" w14:textId="118022B3" w:rsidR="00081D70" w:rsidRPr="00081D70" w:rsidRDefault="00081D70" w:rsidP="001D26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1D70">
              <w:rPr>
                <w:rFonts w:ascii="Arial" w:hAnsi="Arial" w:cs="Arial"/>
                <w:sz w:val="22"/>
                <w:szCs w:val="22"/>
              </w:rPr>
              <w:t>18 450.00 zł</w:t>
            </w:r>
          </w:p>
        </w:tc>
      </w:tr>
    </w:tbl>
    <w:p w14:paraId="548B66C4" w14:textId="77777777" w:rsidR="0069085C" w:rsidRPr="00355C9D" w:rsidRDefault="0069085C" w:rsidP="001D260D">
      <w:pPr>
        <w:jc w:val="both"/>
        <w:rPr>
          <w:rFonts w:ascii="Arial" w:hAnsi="Arial" w:cs="Arial"/>
          <w:sz w:val="24"/>
        </w:rPr>
      </w:pPr>
    </w:p>
    <w:p w14:paraId="02F2465F" w14:textId="77777777" w:rsidR="00577BC6" w:rsidRPr="00355C9D" w:rsidRDefault="00577BC6" w:rsidP="001D260D">
      <w:pPr>
        <w:jc w:val="both"/>
        <w:rPr>
          <w:rFonts w:ascii="Arial" w:hAnsi="Arial" w:cs="Arial"/>
          <w:sz w:val="24"/>
        </w:rPr>
      </w:pPr>
    </w:p>
    <w:p w14:paraId="238263D5" w14:textId="77777777" w:rsidR="00A80738" w:rsidRDefault="00A80738" w:rsidP="001D260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7D76DB3C" w14:textId="77777777" w:rsidR="00761400" w:rsidRDefault="00761400" w:rsidP="001D260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DD488DA" w14:textId="77777777" w:rsidR="00761400" w:rsidRDefault="00761400" w:rsidP="00761400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D92DC1A" w14:textId="77777777" w:rsidR="00761400" w:rsidRDefault="00761400" w:rsidP="00761400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612A12C" w14:textId="77777777" w:rsidR="00761400" w:rsidRPr="00355C9D" w:rsidRDefault="00761400" w:rsidP="00761400">
      <w:pPr>
        <w:pStyle w:val="Tekstpodstawowy"/>
        <w:spacing w:line="240" w:lineRule="auto"/>
        <w:ind w:firstLine="425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707E06B7" w14:textId="77777777" w:rsidR="00761400" w:rsidRPr="00355C9D" w:rsidRDefault="00761400" w:rsidP="001D260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761400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408AA9" w14:textId="77777777" w:rsidR="00D43F2B" w:rsidRDefault="00D43F2B">
      <w:r>
        <w:separator/>
      </w:r>
    </w:p>
  </w:endnote>
  <w:endnote w:type="continuationSeparator" w:id="0">
    <w:p w14:paraId="2B4A35DF" w14:textId="77777777" w:rsidR="00D43F2B" w:rsidRDefault="00D43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2323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26DE4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575D44" w14:textId="00DE1709" w:rsidR="00960CEB" w:rsidRPr="00986737" w:rsidRDefault="00701465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8D741DB" wp14:editId="3575BCF0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5C8E08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3A1C8E6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779E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4D83B7" w14:textId="77777777" w:rsidR="009F189D" w:rsidRDefault="009F189D">
    <w:pPr>
      <w:pStyle w:val="Stopka"/>
      <w:tabs>
        <w:tab w:val="clear" w:pos="4536"/>
      </w:tabs>
      <w:jc w:val="center"/>
    </w:pPr>
  </w:p>
  <w:p w14:paraId="34C2DEA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6A3621" w14:textId="77777777" w:rsidR="00D43F2B" w:rsidRDefault="00D43F2B">
      <w:r>
        <w:separator/>
      </w:r>
    </w:p>
  </w:footnote>
  <w:footnote w:type="continuationSeparator" w:id="0">
    <w:p w14:paraId="23CD0DDB" w14:textId="77777777" w:rsidR="00D43F2B" w:rsidRDefault="00D43F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AC589" w14:textId="77777777" w:rsidR="0075368A" w:rsidRDefault="007536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7D3C0" w14:textId="77777777" w:rsidR="0075368A" w:rsidRDefault="007536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B78788" w14:textId="77777777" w:rsidR="0075368A" w:rsidRDefault="007536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F2B"/>
    <w:rsid w:val="00007727"/>
    <w:rsid w:val="00017720"/>
    <w:rsid w:val="00035488"/>
    <w:rsid w:val="00081D70"/>
    <w:rsid w:val="000C1C6D"/>
    <w:rsid w:val="000D7F25"/>
    <w:rsid w:val="000E00E5"/>
    <w:rsid w:val="001146A4"/>
    <w:rsid w:val="00173B20"/>
    <w:rsid w:val="001A5CCD"/>
    <w:rsid w:val="001C69FF"/>
    <w:rsid w:val="001D260D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82D2E"/>
    <w:rsid w:val="0069085C"/>
    <w:rsid w:val="00701465"/>
    <w:rsid w:val="0075368A"/>
    <w:rsid w:val="00761400"/>
    <w:rsid w:val="007A1187"/>
    <w:rsid w:val="00843263"/>
    <w:rsid w:val="00861E75"/>
    <w:rsid w:val="008A26A5"/>
    <w:rsid w:val="008F318B"/>
    <w:rsid w:val="00960CEB"/>
    <w:rsid w:val="009D19BD"/>
    <w:rsid w:val="009F189D"/>
    <w:rsid w:val="00A80738"/>
    <w:rsid w:val="00BC23D7"/>
    <w:rsid w:val="00C236D3"/>
    <w:rsid w:val="00C659E2"/>
    <w:rsid w:val="00CB0802"/>
    <w:rsid w:val="00CF7835"/>
    <w:rsid w:val="00D43F2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BCC809"/>
  <w15:chartTrackingRefBased/>
  <w15:docId w15:val="{807773EF-23FA-43C3-B663-89685917A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76140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44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7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2024-08-23T09:55:00Z</cp:lastPrinted>
  <dcterms:created xsi:type="dcterms:W3CDTF">2024-08-23T09:56:00Z</dcterms:created>
  <dcterms:modified xsi:type="dcterms:W3CDTF">2024-08-23T09:56:00Z</dcterms:modified>
</cp:coreProperties>
</file>