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530BB" w14:textId="2E09262D" w:rsidR="006A5DF1" w:rsidRDefault="002F727C" w:rsidP="006A5DF1">
      <w:pPr>
        <w:spacing w:after="240"/>
        <w:jc w:val="right"/>
        <w:rPr>
          <w:sz w:val="22"/>
          <w:szCs w:val="22"/>
        </w:rPr>
      </w:pPr>
      <w:r w:rsidRPr="002F727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F727C">
        <w:rPr>
          <w:sz w:val="22"/>
          <w:szCs w:val="22"/>
        </w:rPr>
        <w:t>2024-08-</w:t>
      </w:r>
      <w:r w:rsidR="00FB011E">
        <w:rPr>
          <w:sz w:val="22"/>
          <w:szCs w:val="22"/>
        </w:rPr>
        <w:t>2</w:t>
      </w:r>
      <w:r w:rsidRPr="002F727C">
        <w:rPr>
          <w:sz w:val="22"/>
          <w:szCs w:val="22"/>
        </w:rPr>
        <w:t>3</w:t>
      </w:r>
    </w:p>
    <w:p w14:paraId="309B4D9A" w14:textId="77777777" w:rsidR="002F727C" w:rsidRPr="002F727C" w:rsidRDefault="002F727C" w:rsidP="006A5DF1">
      <w:pPr>
        <w:rPr>
          <w:b/>
          <w:bCs/>
          <w:sz w:val="22"/>
          <w:szCs w:val="22"/>
        </w:rPr>
      </w:pPr>
      <w:r w:rsidRPr="002F727C">
        <w:rPr>
          <w:b/>
          <w:bCs/>
          <w:sz w:val="22"/>
          <w:szCs w:val="22"/>
        </w:rPr>
        <w:t>Akademia Górniczo - Hutnicza</w:t>
      </w:r>
    </w:p>
    <w:p w14:paraId="50FCD45A" w14:textId="77777777" w:rsidR="002F727C" w:rsidRPr="002F727C" w:rsidRDefault="002F727C" w:rsidP="006A5DF1">
      <w:pPr>
        <w:rPr>
          <w:b/>
          <w:bCs/>
          <w:sz w:val="22"/>
          <w:szCs w:val="22"/>
        </w:rPr>
      </w:pPr>
      <w:r w:rsidRPr="002F727C">
        <w:rPr>
          <w:b/>
          <w:bCs/>
          <w:sz w:val="22"/>
          <w:szCs w:val="22"/>
        </w:rPr>
        <w:t>im. Stanisława Staszica w Krakowie</w:t>
      </w:r>
    </w:p>
    <w:p w14:paraId="0E6B5E82" w14:textId="77777777" w:rsidR="006A5DF1" w:rsidRPr="00D91931" w:rsidRDefault="002F727C" w:rsidP="006A5DF1">
      <w:pPr>
        <w:rPr>
          <w:b/>
          <w:bCs/>
          <w:sz w:val="22"/>
          <w:szCs w:val="22"/>
        </w:rPr>
      </w:pPr>
      <w:r w:rsidRPr="002F727C">
        <w:rPr>
          <w:b/>
          <w:bCs/>
          <w:sz w:val="22"/>
          <w:szCs w:val="22"/>
        </w:rPr>
        <w:t>Dział Zamówień Publicznych</w:t>
      </w:r>
    </w:p>
    <w:p w14:paraId="48156496" w14:textId="77777777" w:rsidR="006A5DF1" w:rsidRPr="00BD5546" w:rsidRDefault="002F727C" w:rsidP="006A5DF1">
      <w:pPr>
        <w:rPr>
          <w:sz w:val="22"/>
          <w:szCs w:val="22"/>
        </w:rPr>
      </w:pPr>
      <w:r w:rsidRPr="002F727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F727C">
        <w:rPr>
          <w:sz w:val="22"/>
          <w:szCs w:val="22"/>
        </w:rPr>
        <w:t>30</w:t>
      </w:r>
    </w:p>
    <w:p w14:paraId="77C0B3A4" w14:textId="77777777" w:rsidR="006A5DF1" w:rsidRPr="00BD5546" w:rsidRDefault="002F727C" w:rsidP="006A5DF1">
      <w:pPr>
        <w:rPr>
          <w:sz w:val="22"/>
          <w:szCs w:val="22"/>
        </w:rPr>
      </w:pPr>
      <w:r w:rsidRPr="002F727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F727C">
        <w:rPr>
          <w:sz w:val="22"/>
          <w:szCs w:val="22"/>
        </w:rPr>
        <w:t>Kraków</w:t>
      </w:r>
    </w:p>
    <w:p w14:paraId="36B8A306" w14:textId="75F8803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6452EE2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881BB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C9D61B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CB9FEC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66FB764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6DB397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F727C" w:rsidRPr="002F727C">
        <w:rPr>
          <w:sz w:val="22"/>
          <w:szCs w:val="22"/>
        </w:rPr>
        <w:t xml:space="preserve">Tryb podstawowy bez negocjacji - art. 275 pkt. 1 ustawy </w:t>
      </w:r>
      <w:proofErr w:type="spellStart"/>
      <w:r w:rsidR="002F727C" w:rsidRPr="002F727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F727C" w:rsidRPr="002F727C">
        <w:rPr>
          <w:b/>
          <w:bCs/>
          <w:sz w:val="22"/>
          <w:szCs w:val="22"/>
        </w:rPr>
        <w:t>Dostawa środków czystości na potrzeby AGH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F727C" w:rsidRPr="002F727C">
        <w:rPr>
          <w:b/>
          <w:sz w:val="22"/>
          <w:szCs w:val="22"/>
        </w:rPr>
        <w:t>DE-dzp.272-384/24</w:t>
      </w:r>
      <w:r w:rsidRPr="006A5DF1">
        <w:rPr>
          <w:b/>
          <w:sz w:val="22"/>
          <w:szCs w:val="22"/>
        </w:rPr>
        <w:t>.</w:t>
      </w:r>
    </w:p>
    <w:p w14:paraId="53395929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727C" w:rsidRPr="006A5DF1" w14:paraId="25E2301A" w14:textId="77777777" w:rsidTr="00EB5A9C">
        <w:tc>
          <w:tcPr>
            <w:tcW w:w="9356" w:type="dxa"/>
            <w:shd w:val="clear" w:color="auto" w:fill="auto"/>
          </w:tcPr>
          <w:p w14:paraId="5A1E5156" w14:textId="71552073" w:rsidR="002F727C" w:rsidRPr="000C2B7F" w:rsidRDefault="002F727C" w:rsidP="00EB5A9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C2B7F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280D04D8" w14:textId="77777777" w:rsidR="00AA4874" w:rsidRPr="000C2B7F" w:rsidRDefault="00AA4874" w:rsidP="00EB5A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 xml:space="preserve">Pytanie 1: </w:t>
            </w:r>
          </w:p>
          <w:p w14:paraId="57ECDAFB" w14:textId="167FABB6" w:rsidR="002F727C" w:rsidRPr="000C2B7F" w:rsidRDefault="002F727C" w:rsidP="00AA4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>Do pozycji 104.</w:t>
            </w:r>
          </w:p>
          <w:p w14:paraId="082C6361" w14:textId="3AEB2568" w:rsidR="002F727C" w:rsidRPr="000C2B7F" w:rsidRDefault="002F727C" w:rsidP="00AA4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 xml:space="preserve">Producent,  wskazanego jako przykładowy, ręcznika Jumbo </w:t>
            </w:r>
            <w:proofErr w:type="spellStart"/>
            <w:r w:rsidRPr="000C2B7F">
              <w:rPr>
                <w:sz w:val="22"/>
                <w:szCs w:val="22"/>
              </w:rPr>
              <w:t>Cliro</w:t>
            </w:r>
            <w:proofErr w:type="spellEnd"/>
            <w:r w:rsidRPr="000C2B7F">
              <w:rPr>
                <w:sz w:val="22"/>
                <w:szCs w:val="22"/>
              </w:rPr>
              <w:t xml:space="preserve"> posiada wyrób o długości 280m natomiast gramatura ręcznika to 36g/m2 oraz średnica 27cm +/- 3%.</w:t>
            </w:r>
          </w:p>
          <w:p w14:paraId="0AE5F0AA" w14:textId="6A06DAC6" w:rsidR="002F727C" w:rsidRPr="000C2B7F" w:rsidRDefault="002F727C" w:rsidP="00AA4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 xml:space="preserve">Czy zamawiający dopuści ręcznik Jumbo </w:t>
            </w:r>
            <w:proofErr w:type="spellStart"/>
            <w:r w:rsidRPr="000C2B7F">
              <w:rPr>
                <w:sz w:val="22"/>
                <w:szCs w:val="22"/>
              </w:rPr>
              <w:t>Cliro</w:t>
            </w:r>
            <w:proofErr w:type="spellEnd"/>
            <w:r w:rsidRPr="000C2B7F">
              <w:rPr>
                <w:sz w:val="22"/>
                <w:szCs w:val="22"/>
              </w:rPr>
              <w:t xml:space="preserve"> o parametrach jakie podaje producent tj. długość 280m / średnica 27 cm +/- 3% / gramatura 36g/m2 ?</w:t>
            </w:r>
          </w:p>
          <w:p w14:paraId="06835422" w14:textId="2403CF86" w:rsidR="002F727C" w:rsidRPr="000C2B7F" w:rsidRDefault="002F727C" w:rsidP="00AA4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>Do pozycji 111.</w:t>
            </w:r>
          </w:p>
          <w:p w14:paraId="51C3F6C0" w14:textId="413D093E" w:rsidR="002F727C" w:rsidRPr="000C2B7F" w:rsidRDefault="002F727C" w:rsidP="00AA4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>Proszę o doprecyzowanie stwierdzenia "wykończenie kolorowo tkane, zmiękczone".</w:t>
            </w:r>
          </w:p>
          <w:p w14:paraId="0F6AA623" w14:textId="5D9866E3" w:rsidR="002F727C" w:rsidRPr="000C2B7F" w:rsidRDefault="002F727C" w:rsidP="00AA4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 xml:space="preserve">Czy zamawiający ma na myśli kolorowo tkane, zmiękczone wykończenie obrzeży ręcznika (w tym samym kolorze co ręcznik) czy też kolorowo tkane, zmiękczone przeszycia lub wzory na powierzchni ręcznika? </w:t>
            </w:r>
          </w:p>
          <w:p w14:paraId="4AA476EC" w14:textId="3AB00ABA" w:rsidR="002F727C" w:rsidRPr="000C2B7F" w:rsidRDefault="002F727C" w:rsidP="00AA48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>Do pozycji 111</w:t>
            </w:r>
          </w:p>
          <w:p w14:paraId="22731BB8" w14:textId="77777777" w:rsidR="002F727C" w:rsidRPr="000C2B7F" w:rsidRDefault="002F727C" w:rsidP="00EB5A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>Czy zamawiający dopuści tolerancję w rozmiarze ręcznika 90 + 10 cm?</w:t>
            </w:r>
          </w:p>
          <w:p w14:paraId="777219FE" w14:textId="24B2E5C4" w:rsidR="00BB4CDF" w:rsidRPr="000C2B7F" w:rsidRDefault="00BB4CDF" w:rsidP="00EB5A9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C2B7F">
              <w:rPr>
                <w:b/>
                <w:bCs/>
                <w:sz w:val="22"/>
                <w:szCs w:val="22"/>
              </w:rPr>
              <w:t>Pytanie 2:</w:t>
            </w:r>
          </w:p>
          <w:p w14:paraId="79348C0D" w14:textId="3DA1E14D" w:rsidR="00BB4CDF" w:rsidRPr="000C2B7F" w:rsidRDefault="00BB4CDF" w:rsidP="00BB4CD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>W związku z brakiem możliwości ustalenia w wielu przypadkach producenta oferowanego</w:t>
            </w:r>
            <w:r w:rsidRPr="000C2B7F"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 xml:space="preserve">Państwu artykułu, np. ścierki z </w:t>
            </w:r>
            <w:proofErr w:type="spellStart"/>
            <w:r w:rsidRPr="000C2B7F">
              <w:rPr>
                <w:sz w:val="22"/>
                <w:szCs w:val="22"/>
              </w:rPr>
              <w:t>mikrofibry</w:t>
            </w:r>
            <w:proofErr w:type="spellEnd"/>
            <w:r w:rsidRPr="000C2B7F">
              <w:rPr>
                <w:sz w:val="22"/>
                <w:szCs w:val="22"/>
              </w:rPr>
              <w:t xml:space="preserve"> mają wszywkę dystrybutora na Polskę, a są</w:t>
            </w:r>
            <w:r w:rsidRPr="000C2B7F"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 xml:space="preserve">produkowane w Chinach, ręczniki </w:t>
            </w:r>
            <w:proofErr w:type="spellStart"/>
            <w:r w:rsidRPr="000C2B7F">
              <w:rPr>
                <w:sz w:val="22"/>
                <w:szCs w:val="22"/>
              </w:rPr>
              <w:t>frote</w:t>
            </w:r>
            <w:proofErr w:type="spellEnd"/>
            <w:r w:rsidRPr="000C2B7F">
              <w:rPr>
                <w:sz w:val="22"/>
                <w:szCs w:val="22"/>
              </w:rPr>
              <w:t xml:space="preserve"> są produkowane w Turcji i znamy jedynie ich dystrybutora</w:t>
            </w:r>
            <w:r w:rsidRPr="000C2B7F"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>na Polskę, podobnie jak wszystkie rodzaje rękawic, które są produkowane w Chinach, a na</w:t>
            </w:r>
            <w:r w:rsidRPr="000C2B7F"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>opakowaniu jest polski dystrybutor, tak samo jak wyroby z drewna, np. kije i niektóre zamiatacze i</w:t>
            </w:r>
            <w:r w:rsidRPr="000C2B7F"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 xml:space="preserve">zmiotki nie są opisane producentem, </w:t>
            </w:r>
            <w:r w:rsidRPr="000C2B7F">
              <w:rPr>
                <w:sz w:val="22"/>
                <w:szCs w:val="22"/>
              </w:rPr>
              <w:br/>
            </w:r>
            <w:r w:rsidRPr="000C2B7F">
              <w:rPr>
                <w:sz w:val="22"/>
                <w:szCs w:val="22"/>
              </w:rPr>
              <w:t>a znany jest nam jedynie ich oficjalny dystrybutor. W związku</w:t>
            </w:r>
            <w:r w:rsidRPr="000C2B7F"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>z powyższym zwracamy się do Państwa z uprzejmą prośbą o możliwość wpisania w kolumnie</w:t>
            </w:r>
            <w:r w:rsidRPr="000C2B7F"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 xml:space="preserve">numer 10 producenta lub dystrybutora </w:t>
            </w:r>
            <w:r w:rsidRPr="000C2B7F">
              <w:rPr>
                <w:sz w:val="22"/>
                <w:szCs w:val="22"/>
              </w:rPr>
              <w:t>o</w:t>
            </w:r>
            <w:r w:rsidRPr="000C2B7F">
              <w:rPr>
                <w:sz w:val="22"/>
                <w:szCs w:val="22"/>
              </w:rPr>
              <w:t>ferowanego artykułu.</w:t>
            </w:r>
          </w:p>
          <w:p w14:paraId="54A38341" w14:textId="5BF9A6C2" w:rsidR="00BB4CDF" w:rsidRPr="000C2B7F" w:rsidRDefault="00BB4CDF" w:rsidP="00BB4CD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C2B7F">
              <w:rPr>
                <w:b/>
                <w:bCs/>
                <w:sz w:val="22"/>
                <w:szCs w:val="22"/>
              </w:rPr>
              <w:lastRenderedPageBreak/>
              <w:t>Pytanie 3:</w:t>
            </w:r>
          </w:p>
          <w:p w14:paraId="3B75BDE5" w14:textId="0071844C" w:rsidR="00BB4CDF" w:rsidRPr="000C2B7F" w:rsidRDefault="00BB4CDF" w:rsidP="00BB4CDF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>W związku z sezonem wakacyjnym i przerwami urlopowymi zwracamy się do Państwa z</w:t>
            </w:r>
            <w:r w:rsidRPr="000C2B7F"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 xml:space="preserve">prośbą </w:t>
            </w:r>
            <w:r w:rsidRPr="000C2B7F">
              <w:rPr>
                <w:sz w:val="22"/>
                <w:szCs w:val="22"/>
              </w:rPr>
              <w:br/>
            </w:r>
            <w:r w:rsidRPr="000C2B7F">
              <w:rPr>
                <w:sz w:val="22"/>
                <w:szCs w:val="22"/>
              </w:rPr>
              <w:t>o przesunięcie terminu składania ofert na dzień 28 sierpnia. Pozwoli nam to na</w:t>
            </w:r>
            <w:r w:rsidRPr="000C2B7F"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>przygotowanie dla Państwa rzetelnej wycen</w:t>
            </w:r>
            <w:r w:rsidRPr="000C2B7F">
              <w:rPr>
                <w:sz w:val="22"/>
                <w:szCs w:val="22"/>
              </w:rPr>
              <w:t>y</w:t>
            </w:r>
          </w:p>
          <w:p w14:paraId="2B41EBFC" w14:textId="77777777" w:rsidR="00BB4CDF" w:rsidRPr="000C2B7F" w:rsidRDefault="00BB4CDF" w:rsidP="00EB5A9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4FB2F78" w14:textId="62553A79" w:rsidR="002F727C" w:rsidRPr="000C2B7F" w:rsidRDefault="002F727C" w:rsidP="00EB5A9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C2B7F">
              <w:rPr>
                <w:b/>
                <w:bCs/>
                <w:sz w:val="22"/>
                <w:szCs w:val="22"/>
              </w:rPr>
              <w:t>Odpowied</w:t>
            </w:r>
            <w:r w:rsidR="00BB4CDF" w:rsidRPr="000C2B7F">
              <w:rPr>
                <w:b/>
                <w:bCs/>
                <w:sz w:val="22"/>
                <w:szCs w:val="22"/>
              </w:rPr>
              <w:t>zi</w:t>
            </w:r>
            <w:r w:rsidRPr="000C2B7F">
              <w:rPr>
                <w:b/>
                <w:bCs/>
                <w:sz w:val="22"/>
                <w:szCs w:val="22"/>
              </w:rPr>
              <w:t xml:space="preserve"> Zamawiającego:</w:t>
            </w:r>
          </w:p>
          <w:p w14:paraId="7A506464" w14:textId="5B7ACD7E" w:rsidR="00BB4CDF" w:rsidRPr="000C2B7F" w:rsidRDefault="00BB4CDF" w:rsidP="00EC3E2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C2B7F">
              <w:rPr>
                <w:b/>
                <w:bCs/>
                <w:sz w:val="22"/>
                <w:szCs w:val="22"/>
              </w:rPr>
              <w:t>Ad. 1</w:t>
            </w:r>
          </w:p>
          <w:p w14:paraId="4ED71583" w14:textId="7AB12E76" w:rsidR="00EC3E26" w:rsidRPr="000C2B7F" w:rsidRDefault="00EC3E26" w:rsidP="00EC3E2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>Do pozycji:</w:t>
            </w:r>
          </w:p>
          <w:p w14:paraId="2C612FD6" w14:textId="31ACD339" w:rsidR="00EC3E26" w:rsidRPr="000C2B7F" w:rsidRDefault="00EC3E26" w:rsidP="00EC3E2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 xml:space="preserve">- 104 – Zamawiający dopuszcza, </w:t>
            </w:r>
            <w:r w:rsidR="00B6418C" w:rsidRPr="000C2B7F">
              <w:rPr>
                <w:sz w:val="22"/>
                <w:szCs w:val="22"/>
              </w:rPr>
              <w:t>zapis</w:t>
            </w:r>
            <w:r w:rsidRPr="000C2B7F">
              <w:rPr>
                <w:sz w:val="22"/>
                <w:szCs w:val="22"/>
              </w:rPr>
              <w:t xml:space="preserve"> w kalkulacji</w:t>
            </w:r>
            <w:r w:rsidR="00B6418C" w:rsidRPr="000C2B7F">
              <w:rPr>
                <w:sz w:val="22"/>
                <w:szCs w:val="22"/>
              </w:rPr>
              <w:t xml:space="preserve"> został zmieniony</w:t>
            </w:r>
            <w:r w:rsidRPr="000C2B7F">
              <w:rPr>
                <w:sz w:val="22"/>
                <w:szCs w:val="22"/>
              </w:rPr>
              <w:t>,</w:t>
            </w:r>
          </w:p>
          <w:p w14:paraId="2774F824" w14:textId="452D2E47" w:rsidR="00EC3E26" w:rsidRPr="000C2B7F" w:rsidRDefault="00EC3E26" w:rsidP="00EC3E2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 xml:space="preserve">- 111 – Zamawiający dopuszcza, </w:t>
            </w:r>
            <w:r w:rsidR="00AA4874" w:rsidRPr="000C2B7F">
              <w:rPr>
                <w:sz w:val="22"/>
                <w:szCs w:val="22"/>
              </w:rPr>
              <w:t>zapis w kalkulacji został zmieniony</w:t>
            </w:r>
            <w:r w:rsidRPr="000C2B7F">
              <w:rPr>
                <w:sz w:val="22"/>
                <w:szCs w:val="22"/>
              </w:rPr>
              <w:t>.</w:t>
            </w:r>
          </w:p>
          <w:p w14:paraId="2F4CB83E" w14:textId="77777777" w:rsidR="002F727C" w:rsidRPr="000C2B7F" w:rsidRDefault="00BB4CDF" w:rsidP="00EB5A9C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C2B7F">
              <w:rPr>
                <w:b/>
                <w:bCs/>
                <w:sz w:val="22"/>
                <w:szCs w:val="22"/>
              </w:rPr>
              <w:t>Ad. 2</w:t>
            </w:r>
          </w:p>
          <w:p w14:paraId="3D65280B" w14:textId="7278AA2F" w:rsidR="00BB4CDF" w:rsidRPr="000C2B7F" w:rsidRDefault="000C2B7F" w:rsidP="00EB5A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>W związku ze złożonym zapytaniem Zamawiający wprowadza zmiany w Kalkulacji cenowej:</w:t>
            </w:r>
          </w:p>
          <w:p w14:paraId="2E70794F" w14:textId="77777777" w:rsidR="000C2B7F" w:rsidRPr="000C2B7F" w:rsidRDefault="000C2B7F" w:rsidP="000C2B7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 xml:space="preserve">Do pozycji: </w:t>
            </w:r>
          </w:p>
          <w:p w14:paraId="2BEAA3F7" w14:textId="54EE056D" w:rsidR="000C2B7F" w:rsidRPr="000C2B7F" w:rsidRDefault="000C2B7F" w:rsidP="000C2B7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>- 63,145, 147, 153 - zmieni</w:t>
            </w:r>
            <w:r>
              <w:rPr>
                <w:sz w:val="22"/>
                <w:szCs w:val="22"/>
              </w:rPr>
              <w:t>ono</w:t>
            </w:r>
            <w:r w:rsidRPr="000C2B7F">
              <w:rPr>
                <w:sz w:val="22"/>
                <w:szCs w:val="22"/>
              </w:rPr>
              <w:t xml:space="preserve"> zgodnie z sugestią zawartą w </w:t>
            </w:r>
            <w:r>
              <w:rPr>
                <w:sz w:val="22"/>
                <w:szCs w:val="22"/>
              </w:rPr>
              <w:t>zapytaniu</w:t>
            </w:r>
            <w:r w:rsidRPr="000C2B7F">
              <w:rPr>
                <w:sz w:val="22"/>
                <w:szCs w:val="22"/>
              </w:rPr>
              <w:t xml:space="preserve">, </w:t>
            </w:r>
          </w:p>
          <w:p w14:paraId="63A11385" w14:textId="6C5579E5" w:rsidR="000C2B7F" w:rsidRPr="000C2B7F" w:rsidRDefault="000C2B7F" w:rsidP="000C2B7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 xml:space="preserve">- 97 </w:t>
            </w:r>
            <w:r>
              <w:rPr>
                <w:sz w:val="22"/>
                <w:szCs w:val="22"/>
              </w:rPr>
              <w:t>–</w:t>
            </w:r>
            <w:r w:rsidRPr="000C2B7F">
              <w:rPr>
                <w:sz w:val="22"/>
                <w:szCs w:val="22"/>
              </w:rPr>
              <w:t xml:space="preserve"> wykreśl</w:t>
            </w:r>
            <w:r>
              <w:rPr>
                <w:sz w:val="22"/>
                <w:szCs w:val="22"/>
              </w:rPr>
              <w:t>ono określenie</w:t>
            </w:r>
            <w:r w:rsidRPr="000C2B7F">
              <w:rPr>
                <w:sz w:val="22"/>
                <w:szCs w:val="22"/>
              </w:rPr>
              <w:t xml:space="preserve"> "sorgo" (to nie ma być miotła ze słomy), </w:t>
            </w:r>
          </w:p>
          <w:p w14:paraId="3576B886" w14:textId="1FC2833E" w:rsidR="000C2B7F" w:rsidRPr="000C2B7F" w:rsidRDefault="000C2B7F" w:rsidP="000C2B7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 xml:space="preserve">- 148 </w:t>
            </w:r>
            <w:r>
              <w:rPr>
                <w:sz w:val="22"/>
                <w:szCs w:val="22"/>
              </w:rPr>
              <w:t>–</w:t>
            </w:r>
            <w:r w:rsidRPr="000C2B7F"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>wykreślo</w:t>
            </w:r>
            <w:r>
              <w:rPr>
                <w:sz w:val="22"/>
                <w:szCs w:val="22"/>
              </w:rPr>
              <w:t>no</w:t>
            </w:r>
            <w:r w:rsidR="00A16AF6">
              <w:rPr>
                <w:sz w:val="22"/>
                <w:szCs w:val="22"/>
              </w:rPr>
              <w:t xml:space="preserve"> kod</w:t>
            </w:r>
            <w:r>
              <w:rPr>
                <w:sz w:val="22"/>
                <w:szCs w:val="22"/>
              </w:rPr>
              <w:t xml:space="preserve"> „</w:t>
            </w:r>
            <w:r w:rsidRPr="000C2B7F">
              <w:rPr>
                <w:sz w:val="22"/>
                <w:szCs w:val="22"/>
              </w:rPr>
              <w:t>46,90</w:t>
            </w:r>
            <w:r>
              <w:rPr>
                <w:sz w:val="22"/>
                <w:szCs w:val="22"/>
              </w:rPr>
              <w:t>”</w:t>
            </w:r>
          </w:p>
          <w:p w14:paraId="2691B30A" w14:textId="78E2CB91" w:rsidR="000C2B7F" w:rsidRPr="000C2B7F" w:rsidRDefault="000C2B7F" w:rsidP="000C2B7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 xml:space="preserve">- 150 </w:t>
            </w:r>
            <w:r>
              <w:rPr>
                <w:sz w:val="22"/>
                <w:szCs w:val="22"/>
              </w:rPr>
              <w:t>–</w:t>
            </w:r>
            <w:r w:rsidRPr="000C2B7F"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>wykreślo</w:t>
            </w:r>
            <w:r>
              <w:rPr>
                <w:sz w:val="22"/>
                <w:szCs w:val="22"/>
              </w:rPr>
              <w:t>no</w:t>
            </w:r>
            <w:r w:rsidR="00A16AF6">
              <w:rPr>
                <w:sz w:val="22"/>
                <w:szCs w:val="22"/>
              </w:rPr>
              <w:t xml:space="preserve"> kod</w:t>
            </w:r>
            <w:r>
              <w:rPr>
                <w:sz w:val="22"/>
                <w:szCs w:val="22"/>
              </w:rPr>
              <w:t xml:space="preserve"> </w:t>
            </w:r>
            <w:r w:rsidRPr="000C2B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„</w:t>
            </w:r>
            <w:r w:rsidRPr="000C2B7F">
              <w:rPr>
                <w:sz w:val="22"/>
                <w:szCs w:val="22"/>
              </w:rPr>
              <w:t>YZMIOTDREW</w:t>
            </w:r>
            <w:r>
              <w:rPr>
                <w:sz w:val="22"/>
                <w:szCs w:val="22"/>
              </w:rPr>
              <w:t>”</w:t>
            </w:r>
          </w:p>
          <w:p w14:paraId="3E8E4F9D" w14:textId="6DDA70D0" w:rsidR="000C2B7F" w:rsidRPr="000C2B7F" w:rsidRDefault="000C2B7F" w:rsidP="000C2B7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C2B7F">
              <w:rPr>
                <w:sz w:val="22"/>
                <w:szCs w:val="22"/>
              </w:rPr>
              <w:t xml:space="preserve">W </w:t>
            </w:r>
            <w:r w:rsidR="00A16AF6">
              <w:rPr>
                <w:sz w:val="22"/>
                <w:szCs w:val="22"/>
              </w:rPr>
              <w:t xml:space="preserve">nagłówku </w:t>
            </w:r>
            <w:r w:rsidRPr="000C2B7F">
              <w:rPr>
                <w:sz w:val="22"/>
                <w:szCs w:val="22"/>
              </w:rPr>
              <w:t>kolumn</w:t>
            </w:r>
            <w:r w:rsidR="00A16AF6">
              <w:rPr>
                <w:sz w:val="22"/>
                <w:szCs w:val="22"/>
              </w:rPr>
              <w:t xml:space="preserve">y </w:t>
            </w:r>
            <w:r w:rsidRPr="000C2B7F">
              <w:rPr>
                <w:sz w:val="22"/>
                <w:szCs w:val="22"/>
              </w:rPr>
              <w:t>numer 10</w:t>
            </w:r>
            <w:r w:rsidR="00A16AF6">
              <w:rPr>
                <w:sz w:val="22"/>
                <w:szCs w:val="22"/>
              </w:rPr>
              <w:t xml:space="preserve"> Kalkulacji</w:t>
            </w:r>
            <w:r w:rsidRPr="000C2B7F">
              <w:rPr>
                <w:sz w:val="22"/>
                <w:szCs w:val="22"/>
              </w:rPr>
              <w:t xml:space="preserve"> dopisa</w:t>
            </w:r>
            <w:r w:rsidR="00A16AF6">
              <w:rPr>
                <w:sz w:val="22"/>
                <w:szCs w:val="22"/>
              </w:rPr>
              <w:t>no</w:t>
            </w:r>
            <w:r w:rsidRPr="000C2B7F">
              <w:rPr>
                <w:sz w:val="22"/>
                <w:szCs w:val="22"/>
              </w:rPr>
              <w:t xml:space="preserve"> " lub dystrybutora"</w:t>
            </w:r>
          </w:p>
          <w:p w14:paraId="5F8FD14B" w14:textId="77777777" w:rsidR="000C2B7F" w:rsidRDefault="00A16AF6" w:rsidP="00EB5A9C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Ad. 3</w:t>
            </w:r>
          </w:p>
          <w:p w14:paraId="2358EF54" w14:textId="19127645" w:rsidR="00A16AF6" w:rsidRPr="00A16AF6" w:rsidRDefault="00A16AF6" w:rsidP="00EB5A9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16AF6">
              <w:rPr>
                <w:sz w:val="22"/>
                <w:szCs w:val="22"/>
              </w:rPr>
              <w:t>Zamawiający przesunął termin składania ofert, o czym informuje w odrębnym piśmie</w:t>
            </w:r>
          </w:p>
        </w:tc>
      </w:tr>
    </w:tbl>
    <w:p w14:paraId="3A425B07" w14:textId="77777777" w:rsidR="00A16AF6" w:rsidRDefault="00A16AF6" w:rsidP="007E148C">
      <w:pPr>
        <w:spacing w:after="120"/>
        <w:ind w:left="30" w:right="-72"/>
        <w:jc w:val="both"/>
        <w:rPr>
          <w:sz w:val="22"/>
          <w:szCs w:val="22"/>
        </w:rPr>
      </w:pPr>
    </w:p>
    <w:p w14:paraId="64291999" w14:textId="4FD783B7" w:rsidR="007E148C" w:rsidRPr="007E148C" w:rsidRDefault="007E148C" w:rsidP="007E148C">
      <w:pPr>
        <w:spacing w:after="120"/>
        <w:ind w:left="30" w:right="-72"/>
        <w:jc w:val="both"/>
        <w:rPr>
          <w:sz w:val="22"/>
          <w:szCs w:val="22"/>
          <w:highlight w:val="darkGray"/>
        </w:rPr>
      </w:pPr>
      <w:r w:rsidRPr="007E148C">
        <w:rPr>
          <w:sz w:val="22"/>
          <w:szCs w:val="22"/>
        </w:rPr>
        <w:t xml:space="preserve">Przedmiotowe </w:t>
      </w:r>
      <w:r>
        <w:rPr>
          <w:sz w:val="22"/>
          <w:szCs w:val="22"/>
        </w:rPr>
        <w:t xml:space="preserve">odpowiedzi </w:t>
      </w:r>
      <w:r w:rsidRPr="007E148C">
        <w:rPr>
          <w:sz w:val="22"/>
          <w:szCs w:val="22"/>
        </w:rPr>
        <w:t xml:space="preserve">stanowią integralną cześć SWZ i Zamawiający informuje, że załącza </w:t>
      </w:r>
      <w:r w:rsidR="00A16AF6">
        <w:rPr>
          <w:sz w:val="22"/>
          <w:szCs w:val="22"/>
        </w:rPr>
        <w:t>zmienioną</w:t>
      </w:r>
      <w:r w:rsidRPr="007E148C">
        <w:rPr>
          <w:sz w:val="22"/>
          <w:szCs w:val="22"/>
        </w:rPr>
        <w:t xml:space="preserve"> obowiązującą </w:t>
      </w:r>
      <w:r w:rsidRPr="007E148C">
        <w:rPr>
          <w:b/>
          <w:bCs/>
          <w:sz w:val="22"/>
          <w:szCs w:val="22"/>
        </w:rPr>
        <w:t>kalkulację cenową 1AAA.</w:t>
      </w:r>
      <w:r w:rsidRPr="007E148C">
        <w:rPr>
          <w:sz w:val="22"/>
          <w:szCs w:val="22"/>
        </w:rPr>
        <w:t xml:space="preserve"> </w:t>
      </w:r>
    </w:p>
    <w:p w14:paraId="715C0CF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7C62FB" w14:textId="77777777" w:rsidR="00624B2B" w:rsidRDefault="00624B2B">
      <w:r>
        <w:separator/>
      </w:r>
    </w:p>
  </w:endnote>
  <w:endnote w:type="continuationSeparator" w:id="0">
    <w:p w14:paraId="59124231" w14:textId="77777777" w:rsidR="00624B2B" w:rsidRDefault="00624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1744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771B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225F1" w14:textId="77777777" w:rsidR="006D4AB3" w:rsidRDefault="00F302EC">
    <w:pPr>
      <w:pStyle w:val="Stopka"/>
      <w:tabs>
        <w:tab w:val="clear" w:pos="4536"/>
      </w:tabs>
      <w:jc w:val="center"/>
    </w:pPr>
    <w:r>
      <w:rPr>
        <w:noProof/>
      </w:rPr>
      <w:pict w14:anchorId="23FACE17">
        <v:line id="_x0000_s1025" style="position:absolute;left:0;text-align:left;z-index:251657728" from="-3.85pt,8.75pt" to="455.15pt,8.75pt"/>
      </w:pict>
    </w:r>
  </w:p>
  <w:p w14:paraId="1C367C4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474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C41F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FC0358" w14:textId="77777777" w:rsidR="006D4AB3" w:rsidRDefault="006D4AB3">
    <w:pPr>
      <w:pStyle w:val="Stopka"/>
      <w:tabs>
        <w:tab w:val="clear" w:pos="4536"/>
        <w:tab w:val="left" w:pos="6237"/>
      </w:tabs>
    </w:pPr>
  </w:p>
  <w:p w14:paraId="6B1948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5315CD" w14:textId="77777777" w:rsidR="00624B2B" w:rsidRDefault="00624B2B">
      <w:r>
        <w:separator/>
      </w:r>
    </w:p>
  </w:footnote>
  <w:footnote w:type="continuationSeparator" w:id="0">
    <w:p w14:paraId="422ABA34" w14:textId="77777777" w:rsidR="00624B2B" w:rsidRDefault="00624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63710" w14:textId="77777777" w:rsidR="002F727C" w:rsidRDefault="002F72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42A7C" w14:textId="77777777" w:rsidR="002F727C" w:rsidRDefault="002F72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DF46B" w14:textId="77777777" w:rsidR="002F727C" w:rsidRDefault="002F72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5776774">
    <w:abstractNumId w:val="3"/>
  </w:num>
  <w:num w:numId="2" w16cid:durableId="1753775948">
    <w:abstractNumId w:val="6"/>
  </w:num>
  <w:num w:numId="3" w16cid:durableId="1569803949">
    <w:abstractNumId w:val="2"/>
  </w:num>
  <w:num w:numId="4" w16cid:durableId="211039470">
    <w:abstractNumId w:val="5"/>
  </w:num>
  <w:num w:numId="5" w16cid:durableId="1577351177">
    <w:abstractNumId w:val="0"/>
  </w:num>
  <w:num w:numId="6" w16cid:durableId="886338717">
    <w:abstractNumId w:val="1"/>
  </w:num>
  <w:num w:numId="7" w16cid:durableId="21300101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4B2B"/>
    <w:rsid w:val="00016154"/>
    <w:rsid w:val="00031374"/>
    <w:rsid w:val="000A1097"/>
    <w:rsid w:val="000C2B7F"/>
    <w:rsid w:val="000E2A8F"/>
    <w:rsid w:val="0010758D"/>
    <w:rsid w:val="0012774F"/>
    <w:rsid w:val="00144B7A"/>
    <w:rsid w:val="00180C6E"/>
    <w:rsid w:val="0028075A"/>
    <w:rsid w:val="0029606A"/>
    <w:rsid w:val="002C6A48"/>
    <w:rsid w:val="002F727C"/>
    <w:rsid w:val="00320AE1"/>
    <w:rsid w:val="004848F3"/>
    <w:rsid w:val="004A75F2"/>
    <w:rsid w:val="005144A9"/>
    <w:rsid w:val="00520165"/>
    <w:rsid w:val="005B1B08"/>
    <w:rsid w:val="00624B2B"/>
    <w:rsid w:val="00632C3C"/>
    <w:rsid w:val="00662BDB"/>
    <w:rsid w:val="006A5DF1"/>
    <w:rsid w:val="006B7198"/>
    <w:rsid w:val="006D4AB3"/>
    <w:rsid w:val="006F3B81"/>
    <w:rsid w:val="00711222"/>
    <w:rsid w:val="007D7198"/>
    <w:rsid w:val="007E148C"/>
    <w:rsid w:val="00870F9F"/>
    <w:rsid w:val="008804B6"/>
    <w:rsid w:val="00897AB0"/>
    <w:rsid w:val="008A3553"/>
    <w:rsid w:val="00A16AF6"/>
    <w:rsid w:val="00A905AC"/>
    <w:rsid w:val="00AA4874"/>
    <w:rsid w:val="00B127E1"/>
    <w:rsid w:val="00B6418C"/>
    <w:rsid w:val="00BA6584"/>
    <w:rsid w:val="00BB4CDF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C3E26"/>
    <w:rsid w:val="00F028B3"/>
    <w:rsid w:val="00FB011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F3D987"/>
  <w15:chartTrackingRefBased/>
  <w15:docId w15:val="{4F8D5EA6-5E08-453C-855D-76F0F19E4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461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Jarosław Grzech</cp:lastModifiedBy>
  <cp:revision>2</cp:revision>
  <cp:lastPrinted>2024-08-23T06:42:00Z</cp:lastPrinted>
  <dcterms:created xsi:type="dcterms:W3CDTF">2024-08-23T07:23:00Z</dcterms:created>
  <dcterms:modified xsi:type="dcterms:W3CDTF">2024-08-23T07:23:00Z</dcterms:modified>
</cp:coreProperties>
</file>