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2D921310" w:rsidR="00C24737" w:rsidRDefault="00BD1760">
            <w:pPr>
              <w:spacing w:before="120" w:after="120" w:line="254" w:lineRule="auto"/>
              <w:ind w:left="0" w:right="0" w:firstLine="0"/>
              <w:jc w:val="left"/>
              <w:rPr>
                <w:rFonts w:ascii="Arial" w:hAnsi="Arial" w:cs="Arial"/>
                <w:sz w:val="18"/>
                <w:szCs w:val="18"/>
                <w:lang w:eastAsia="en-US"/>
              </w:rPr>
            </w:pPr>
            <w:r w:rsidRPr="00BD1760">
              <w:rPr>
                <w:b/>
              </w:rPr>
              <w:t>Wykonywanie konserwacji i napraw bieżących instalacji urządzeń wentylacji mechanicznej oraz klimatyzacji na terenie AGH w Krakowie - DE-dzp.272-425/24</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0EB40F6F" w:rsidR="00BF7BD8" w:rsidRDefault="00BD1760" w:rsidP="00D8518D">
            <w:pPr>
              <w:spacing w:before="120" w:after="0" w:line="254" w:lineRule="auto"/>
              <w:ind w:left="0" w:right="0" w:firstLine="0"/>
              <w:jc w:val="left"/>
              <w:rPr>
                <w:rFonts w:ascii="Arial" w:hAnsi="Arial" w:cs="Arial"/>
                <w:sz w:val="18"/>
                <w:szCs w:val="18"/>
                <w:lang w:eastAsia="en-US"/>
              </w:rPr>
            </w:pPr>
            <w:bookmarkStart w:id="0" w:name="_GoBack"/>
            <w:bookmarkEnd w:id="0"/>
            <w:r w:rsidRPr="00BD1760">
              <w:rPr>
                <w:b/>
              </w:rPr>
              <w:t>DE-dzp.272-425/24</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792B2" w14:textId="77777777" w:rsidR="00900C52" w:rsidRDefault="00900C52">
      <w:pPr>
        <w:spacing w:after="0" w:line="240" w:lineRule="auto"/>
      </w:pPr>
      <w:r>
        <w:separator/>
      </w:r>
    </w:p>
  </w:endnote>
  <w:endnote w:type="continuationSeparator" w:id="0">
    <w:p w14:paraId="72D4881F" w14:textId="77777777" w:rsidR="00900C52" w:rsidRDefault="00900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A880C3" w14:textId="77777777" w:rsidR="00900C52" w:rsidRDefault="00900C52">
      <w:pPr>
        <w:spacing w:after="0" w:line="244" w:lineRule="auto"/>
        <w:ind w:left="0" w:right="69" w:firstLine="0"/>
      </w:pPr>
      <w:r>
        <w:separator/>
      </w:r>
    </w:p>
  </w:footnote>
  <w:footnote w:type="continuationSeparator" w:id="0">
    <w:p w14:paraId="5EABBD1B" w14:textId="77777777" w:rsidR="00900C52" w:rsidRDefault="00900C52">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51391"/>
    <w:rsid w:val="000607D0"/>
    <w:rsid w:val="000663DA"/>
    <w:rsid w:val="000679C4"/>
    <w:rsid w:val="00067E83"/>
    <w:rsid w:val="0008187F"/>
    <w:rsid w:val="000830D1"/>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7AE4"/>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0C52"/>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6938"/>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1760"/>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811F3-8127-4898-8F9B-8CD2A472A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4296</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3</cp:revision>
  <cp:lastPrinted>2022-04-04T09:54:00Z</cp:lastPrinted>
  <dcterms:created xsi:type="dcterms:W3CDTF">2023-07-04T07:33:00Z</dcterms:created>
  <dcterms:modified xsi:type="dcterms:W3CDTF">2024-08-12T09:14:00Z</dcterms:modified>
</cp:coreProperties>
</file>