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FB65FE" w14:textId="77777777" w:rsidR="006F1D64" w:rsidRPr="00515AFA" w:rsidRDefault="006F1D64" w:rsidP="006F1D64">
      <w:pPr>
        <w:jc w:val="right"/>
        <w:rPr>
          <w:b/>
          <w:sz w:val="22"/>
          <w:szCs w:val="22"/>
          <w:lang w:val="pl-PL"/>
        </w:rPr>
      </w:pPr>
      <w:r w:rsidRPr="00515AFA">
        <w:rPr>
          <w:b/>
          <w:sz w:val="22"/>
          <w:szCs w:val="22"/>
          <w:lang w:val="pl-PL"/>
        </w:rPr>
        <w:t>Załącznik nr 3</w:t>
      </w:r>
    </w:p>
    <w:p w14:paraId="1F8483AA" w14:textId="77777777" w:rsidR="006F1D64" w:rsidRPr="00515AFA" w:rsidRDefault="006F1D64" w:rsidP="006F1D64">
      <w:pPr>
        <w:jc w:val="right"/>
        <w:rPr>
          <w:b/>
          <w:sz w:val="22"/>
          <w:szCs w:val="22"/>
          <w:lang w:val="pl-PL"/>
        </w:rPr>
      </w:pPr>
    </w:p>
    <w:p w14:paraId="39BBC1B0" w14:textId="77777777" w:rsidR="006F1D64" w:rsidRPr="00515AFA" w:rsidRDefault="006F1D64" w:rsidP="006F1D64">
      <w:pPr>
        <w:jc w:val="center"/>
        <w:rPr>
          <w:b/>
          <w:sz w:val="22"/>
          <w:szCs w:val="22"/>
          <w:lang w:val="pl-PL"/>
        </w:rPr>
      </w:pPr>
      <w:r w:rsidRPr="00515AFA">
        <w:rPr>
          <w:b/>
          <w:sz w:val="22"/>
          <w:szCs w:val="22"/>
          <w:lang w:val="pl-PL"/>
        </w:rPr>
        <w:t>WZÓR UMOWY</w:t>
      </w:r>
    </w:p>
    <w:p w14:paraId="730247DD" w14:textId="77777777" w:rsidR="006F1D64" w:rsidRPr="00515AFA" w:rsidRDefault="006F1D64" w:rsidP="006F1D64">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398BDBB4" w14:textId="77777777" w:rsidR="006F1D64" w:rsidRPr="00515AFA" w:rsidRDefault="006F1D64" w:rsidP="006F1D64">
      <w:pPr>
        <w:jc w:val="center"/>
        <w:rPr>
          <w:b/>
          <w:sz w:val="22"/>
          <w:szCs w:val="22"/>
          <w:lang w:val="pl-PL"/>
        </w:rPr>
      </w:pPr>
    </w:p>
    <w:p w14:paraId="457849F4" w14:textId="77777777" w:rsidR="006F1D64" w:rsidRPr="00515AFA" w:rsidRDefault="006F1D64" w:rsidP="006F1D64">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341</w:t>
      </w:r>
      <w:r w:rsidRPr="005140A1">
        <w:rPr>
          <w:sz w:val="22"/>
          <w:szCs w:val="22"/>
          <w:lang w:val="pl-PL"/>
        </w:rPr>
        <w:t>/2</w:t>
      </w:r>
      <w:r>
        <w:rPr>
          <w:sz w:val="22"/>
          <w:szCs w:val="22"/>
          <w:lang w:val="pl-PL"/>
        </w:rPr>
        <w:t>4</w:t>
      </w:r>
      <w:r w:rsidRPr="00515AFA">
        <w:rPr>
          <w:sz w:val="22"/>
          <w:szCs w:val="22"/>
          <w:lang w:val="pl-PL"/>
        </w:rPr>
        <w:t xml:space="preserve"> pomiędzy:</w:t>
      </w:r>
    </w:p>
    <w:p w14:paraId="32B9ED02" w14:textId="77777777" w:rsidR="006F1D64" w:rsidRPr="00515AFA" w:rsidRDefault="006F1D64" w:rsidP="006F1D64">
      <w:pPr>
        <w:pStyle w:val="Tekstpodstawowywcity"/>
        <w:spacing w:after="0"/>
        <w:ind w:left="0"/>
        <w:jc w:val="both"/>
        <w:rPr>
          <w:sz w:val="22"/>
          <w:szCs w:val="22"/>
          <w:lang w:val="pl-PL"/>
        </w:rPr>
      </w:pPr>
    </w:p>
    <w:p w14:paraId="21C637A0"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4C50BD0E"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5071AA4F"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339F8BF1" w14:textId="77777777" w:rsidR="006F1D64" w:rsidRPr="00515AFA" w:rsidRDefault="006F1D64" w:rsidP="006F1D64">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0AC85DF7"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43C99629"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27927D09"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39D38974"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034CF00D"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39A1CC15"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0F1F25AA"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38F4A1AE"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1BEB6F86" w14:textId="77777777" w:rsidR="006F1D64" w:rsidRPr="00515AFA" w:rsidRDefault="006F1D64" w:rsidP="006F1D64">
      <w:pPr>
        <w:pStyle w:val="Tekstpodstawowy"/>
        <w:spacing w:line="240" w:lineRule="auto"/>
        <w:ind w:right="-47"/>
        <w:jc w:val="center"/>
        <w:rPr>
          <w:rFonts w:ascii="Times New Roman" w:hAnsi="Times New Roman"/>
          <w:b/>
          <w:sz w:val="22"/>
          <w:szCs w:val="22"/>
        </w:rPr>
      </w:pPr>
    </w:p>
    <w:p w14:paraId="32221CF4"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61BD9C19" w14:textId="4783F744" w:rsidR="006F1D64" w:rsidRPr="002A479D" w:rsidRDefault="006F1D64" w:rsidP="006F1D64">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2A479D" w:rsidRPr="002A479D">
        <w:rPr>
          <w:b/>
          <w:bCs/>
          <w:sz w:val="22"/>
          <w:szCs w:val="22"/>
          <w:lang w:val="pl-PL"/>
        </w:rPr>
        <w:t xml:space="preserve">Dostawa 1 szt. serwera kopii zapasowych, 1 szt. serwera obliczeniowego z akceleratorami operacji głębokiego uczenia maszynowego oraz 2 szt. serwerów maszyn wirtualnych VDI na potrzeby </w:t>
      </w:r>
      <w:proofErr w:type="spellStart"/>
      <w:r w:rsidR="002A479D" w:rsidRPr="002A479D">
        <w:rPr>
          <w:b/>
          <w:bCs/>
          <w:sz w:val="22"/>
          <w:szCs w:val="22"/>
          <w:lang w:val="pl-PL"/>
        </w:rPr>
        <w:t>WFiIS</w:t>
      </w:r>
      <w:proofErr w:type="spellEnd"/>
      <w:r w:rsidRPr="002A479D">
        <w:rPr>
          <w:b/>
          <w:sz w:val="22"/>
          <w:szCs w:val="22"/>
          <w:lang w:val="pl-PL"/>
        </w:rPr>
        <w:t>.</w:t>
      </w:r>
    </w:p>
    <w:p w14:paraId="421A54A8" w14:textId="77777777" w:rsidR="006F1D64" w:rsidRPr="00515AFA" w:rsidRDefault="006F1D64" w:rsidP="006F1D64">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072E8840"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1F2DC336" w14:textId="1CF0E06A" w:rsidR="006F1D64" w:rsidRPr="00515AFA" w:rsidRDefault="006F1D64" w:rsidP="006F1D64">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sidR="002A479D">
        <w:rPr>
          <w:rFonts w:ascii="Times New Roman" w:hAnsi="Times New Roman"/>
          <w:b/>
          <w:bCs/>
          <w:sz w:val="22"/>
          <w:szCs w:val="22"/>
        </w:rPr>
        <w:t xml:space="preserve">…………. </w:t>
      </w:r>
      <w:r w:rsidRPr="00515AFA">
        <w:rPr>
          <w:rFonts w:ascii="Times New Roman" w:hAnsi="Times New Roman"/>
          <w:b/>
          <w:bCs/>
          <w:sz w:val="22"/>
          <w:szCs w:val="22"/>
        </w:rPr>
        <w:t xml:space="preserve">dni </w:t>
      </w:r>
      <w:r w:rsidRPr="00A128F5">
        <w:rPr>
          <w:rFonts w:ascii="Times New Roman" w:hAnsi="Times New Roman"/>
          <w:b/>
          <w:bCs/>
          <w:sz w:val="22"/>
          <w:szCs w:val="22"/>
        </w:rPr>
        <w:t xml:space="preserve">od daty otrzymania zamówienia potwierdzonego przez </w:t>
      </w:r>
      <w:proofErr w:type="spellStart"/>
      <w:r w:rsidRPr="00A128F5">
        <w:rPr>
          <w:rFonts w:ascii="Times New Roman" w:hAnsi="Times New Roman"/>
          <w:b/>
          <w:bCs/>
          <w:sz w:val="22"/>
          <w:szCs w:val="22"/>
        </w:rPr>
        <w:t>MNiSW</w:t>
      </w:r>
      <w:proofErr w:type="spellEnd"/>
      <w:r w:rsidRPr="00515AFA">
        <w:rPr>
          <w:rFonts w:ascii="Times New Roman" w:hAnsi="Times New Roman"/>
          <w:sz w:val="22"/>
          <w:szCs w:val="22"/>
        </w:rPr>
        <w:t xml:space="preserve"> do siedziby Kupującego.</w:t>
      </w:r>
    </w:p>
    <w:p w14:paraId="39A6BECB" w14:textId="77777777" w:rsidR="006F1D64" w:rsidRPr="00515AFA" w:rsidRDefault="006F1D64" w:rsidP="006F1D64">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4CF232DC" w14:textId="77777777" w:rsidR="006F1D64" w:rsidRPr="00515AFA" w:rsidRDefault="006F1D64" w:rsidP="006F1D64">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0295F5D8" w14:textId="77777777" w:rsidR="006F1D64" w:rsidRPr="00515AFA" w:rsidRDefault="006F1D64" w:rsidP="006F1D64">
      <w:pPr>
        <w:pStyle w:val="Tekstpodstawowy"/>
        <w:spacing w:line="240" w:lineRule="auto"/>
        <w:ind w:right="-47"/>
        <w:jc w:val="center"/>
        <w:rPr>
          <w:rFonts w:ascii="Times New Roman" w:hAnsi="Times New Roman"/>
          <w:b/>
          <w:sz w:val="22"/>
          <w:szCs w:val="22"/>
        </w:rPr>
      </w:pPr>
    </w:p>
    <w:p w14:paraId="4E0523BA"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3638829F" w14:textId="77777777" w:rsidR="006F1D64" w:rsidRPr="00515AFA" w:rsidRDefault="006F1D64" w:rsidP="006F1D64">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30F7D565" w14:textId="77777777" w:rsidR="006F1D64" w:rsidRPr="00515AFA" w:rsidRDefault="006F1D64" w:rsidP="006F1D64">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2EC2500B" w14:textId="77777777" w:rsidR="006F1D64" w:rsidRPr="00515AFA" w:rsidRDefault="006F1D64" w:rsidP="006F1D64">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F85935B" w14:textId="66A99DE7" w:rsidR="006F1D64" w:rsidRPr="00515AFA" w:rsidRDefault="006F1D64" w:rsidP="006F1D64">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sidR="002A479D">
        <w:rPr>
          <w:rFonts w:eastAsia="Calibri"/>
          <w:b/>
          <w:sz w:val="22"/>
          <w:szCs w:val="22"/>
          <w:lang w:val="pl-PL" w:eastAsia="en-US"/>
        </w:rPr>
        <w:t>serwery</w:t>
      </w:r>
      <w:r w:rsidRPr="00515AFA">
        <w:rPr>
          <w:rFonts w:eastAsia="Calibri"/>
          <w:b/>
          <w:sz w:val="22"/>
          <w:szCs w:val="22"/>
          <w:lang w:val="pl-PL" w:eastAsia="en-US"/>
        </w:rPr>
        <w:t xml:space="preserve">  </w:t>
      </w:r>
      <w:r w:rsidRPr="00515AFA">
        <w:rPr>
          <w:rFonts w:eastAsia="Calibri"/>
          <w:sz w:val="22"/>
          <w:szCs w:val="22"/>
          <w:lang w:val="pl-PL" w:eastAsia="en-US"/>
        </w:rPr>
        <w:t>wchodząc</w:t>
      </w:r>
      <w:r w:rsidR="002A479D">
        <w:rPr>
          <w:rFonts w:eastAsia="Calibri"/>
          <w:sz w:val="22"/>
          <w:szCs w:val="22"/>
          <w:lang w:val="pl-PL" w:eastAsia="en-US"/>
        </w:rPr>
        <w:t>e</w:t>
      </w:r>
      <w:r w:rsidRPr="00515AFA">
        <w:rPr>
          <w:rFonts w:eastAsia="Calibri"/>
          <w:sz w:val="22"/>
          <w:szCs w:val="22"/>
          <w:lang w:val="pl-PL" w:eastAsia="en-US"/>
        </w:rPr>
        <w:t xml:space="preserve"> </w:t>
      </w:r>
      <w:r>
        <w:rPr>
          <w:rFonts w:eastAsia="Calibri"/>
          <w:sz w:val="22"/>
          <w:szCs w:val="22"/>
          <w:lang w:val="pl-PL" w:eastAsia="en-US"/>
        </w:rPr>
        <w:br/>
      </w:r>
      <w:r w:rsidRPr="00515AFA">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7272F055" w14:textId="77777777" w:rsidR="006F1D64" w:rsidRPr="00515AFA" w:rsidRDefault="006F1D64" w:rsidP="006F1D64">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3E7AEAD5" w14:textId="77777777" w:rsidR="006F1D64" w:rsidRPr="00515AFA" w:rsidRDefault="006F1D64" w:rsidP="006F1D64">
      <w:pPr>
        <w:pStyle w:val="Tekstpodstawowy"/>
        <w:spacing w:line="240" w:lineRule="auto"/>
        <w:ind w:left="340" w:right="-47"/>
        <w:jc w:val="both"/>
        <w:rPr>
          <w:rFonts w:ascii="Times New Roman" w:hAnsi="Times New Roman"/>
          <w:i/>
          <w:sz w:val="22"/>
          <w:szCs w:val="22"/>
        </w:rPr>
      </w:pPr>
    </w:p>
    <w:p w14:paraId="0C8FD442" w14:textId="77777777" w:rsidR="006F1D64" w:rsidRPr="00515AFA" w:rsidRDefault="006F1D64" w:rsidP="006F1D64">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04CEAA84" w14:textId="77777777" w:rsidR="006F1D64" w:rsidRPr="00515AFA" w:rsidRDefault="006F1D64" w:rsidP="006F1D64">
      <w:pPr>
        <w:pStyle w:val="Tekstpodstawowy"/>
        <w:spacing w:line="240" w:lineRule="auto"/>
        <w:ind w:right="-47"/>
        <w:jc w:val="center"/>
        <w:rPr>
          <w:rFonts w:ascii="Times New Roman" w:hAnsi="Times New Roman"/>
          <w:b/>
          <w:sz w:val="22"/>
          <w:szCs w:val="22"/>
        </w:rPr>
      </w:pPr>
    </w:p>
    <w:p w14:paraId="077048D2"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79A662F9" w14:textId="77777777" w:rsidR="006F1D64" w:rsidRDefault="006F1D64" w:rsidP="006F1D6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7F2FDD9E" w14:textId="77777777" w:rsidR="006F1D64" w:rsidRPr="00515AFA" w:rsidRDefault="006F1D64" w:rsidP="006F1D6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6A55FDA4" w14:textId="77777777" w:rsidR="006F1D64" w:rsidRPr="00515AFA" w:rsidRDefault="006F1D64" w:rsidP="006F1D6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FF07788" w14:textId="77777777" w:rsidR="006F1D64" w:rsidRPr="00515AFA" w:rsidRDefault="006F1D64" w:rsidP="006F1D6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47269F61" w14:textId="77777777" w:rsidR="006F1D64" w:rsidRPr="00515AFA" w:rsidRDefault="006F1D64" w:rsidP="006F1D64">
      <w:pPr>
        <w:pStyle w:val="Tekstpodstawowy"/>
        <w:spacing w:line="240" w:lineRule="auto"/>
        <w:ind w:right="-47"/>
        <w:jc w:val="center"/>
        <w:rPr>
          <w:rFonts w:ascii="Times New Roman" w:hAnsi="Times New Roman"/>
          <w:b/>
          <w:sz w:val="22"/>
          <w:szCs w:val="22"/>
        </w:rPr>
      </w:pPr>
    </w:p>
    <w:p w14:paraId="2FBD398F"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0955FD51" w14:textId="77777777" w:rsidR="006F1D64" w:rsidRPr="00515AFA" w:rsidRDefault="006F1D64" w:rsidP="006F1D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42E3C226" w14:textId="77777777" w:rsidR="006F1D64" w:rsidRPr="00515AFA" w:rsidRDefault="006F1D64" w:rsidP="006F1D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369C0EB6" w14:textId="77777777" w:rsidR="006F1D64" w:rsidRPr="00515AFA" w:rsidRDefault="006F1D64" w:rsidP="006F1D64">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ED2CF8" w14:textId="77777777" w:rsidR="006F1D64" w:rsidRPr="00515AFA" w:rsidRDefault="006F1D64" w:rsidP="006F1D6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74E2D931" w14:textId="77777777" w:rsidR="006F1D64" w:rsidRPr="00515AFA" w:rsidRDefault="006F1D64" w:rsidP="006F1D6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3DB3285C" w14:textId="77777777" w:rsidR="006F1D64" w:rsidRPr="00515AFA" w:rsidRDefault="006F1D64" w:rsidP="006F1D6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1D201921" w14:textId="77777777" w:rsidR="006F1D64" w:rsidRPr="00515AFA" w:rsidRDefault="006F1D64" w:rsidP="006F1D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7370DA4E" w14:textId="77777777" w:rsidR="006F1D64" w:rsidRPr="00515AFA" w:rsidRDefault="006F1D64" w:rsidP="006F1D64">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4B73E1F0" w14:textId="77777777" w:rsidR="006F1D64" w:rsidRPr="00515AFA" w:rsidRDefault="006F1D64" w:rsidP="006F1D64">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37AF9AEA" w14:textId="77777777" w:rsidR="006F1D64" w:rsidRPr="00515AFA" w:rsidRDefault="006F1D64" w:rsidP="006F1D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66D6DDF8" w14:textId="77777777" w:rsidR="006F1D64" w:rsidRPr="00515AFA" w:rsidRDefault="006F1D64" w:rsidP="006F1D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5C0E6090" w14:textId="77777777" w:rsidR="006F1D64" w:rsidRPr="00515AFA" w:rsidRDefault="006F1D64" w:rsidP="006F1D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2E9B5C9D" w14:textId="77777777" w:rsidR="006F1D64" w:rsidRPr="00515AFA" w:rsidRDefault="006F1D64" w:rsidP="006F1D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93CC6E2" w14:textId="77777777" w:rsidR="006F1D64" w:rsidRPr="00515AFA" w:rsidRDefault="006F1D64" w:rsidP="006F1D64">
      <w:pPr>
        <w:pStyle w:val="Tekstpodstawowy"/>
        <w:ind w:right="-47"/>
        <w:jc w:val="center"/>
        <w:rPr>
          <w:rFonts w:ascii="Times New Roman" w:hAnsi="Times New Roman"/>
          <w:b/>
          <w:sz w:val="22"/>
          <w:szCs w:val="22"/>
        </w:rPr>
      </w:pPr>
    </w:p>
    <w:p w14:paraId="4BA68964" w14:textId="77777777" w:rsidR="006F1D64" w:rsidRPr="00515AFA" w:rsidRDefault="006F1D64" w:rsidP="006F1D64">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4EF1B17F" w14:textId="77777777" w:rsidR="006F1D64" w:rsidRPr="00515AFA" w:rsidRDefault="006F1D64" w:rsidP="006F1D64">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29332BC1" w14:textId="77777777" w:rsidR="006F1D64" w:rsidRPr="00515AFA" w:rsidRDefault="006F1D64" w:rsidP="006F1D6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B22640E" w14:textId="77777777" w:rsidR="006F1D64" w:rsidRPr="00515AFA" w:rsidRDefault="006F1D64" w:rsidP="006F1D64">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oświadcza, że certyfikaty i etykiety producenta oprogramowania, którymi jest oznakowany sprzęt są oryginalne.   </w:t>
      </w:r>
    </w:p>
    <w:p w14:paraId="616537DD" w14:textId="77777777" w:rsidR="006F1D64" w:rsidRPr="00515AFA" w:rsidRDefault="006F1D64" w:rsidP="006F1D6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31CFDC5" w14:textId="77777777" w:rsidR="006F1D64" w:rsidRPr="00515AFA" w:rsidRDefault="006F1D64" w:rsidP="006F1D6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A4011F0" w14:textId="77777777" w:rsidR="006F1D64" w:rsidRPr="00515AFA" w:rsidRDefault="006F1D64" w:rsidP="006F1D64">
      <w:pPr>
        <w:rPr>
          <w:color w:val="00000A"/>
          <w:sz w:val="22"/>
          <w:szCs w:val="22"/>
          <w:lang w:val="pl-PL"/>
        </w:rPr>
      </w:pPr>
    </w:p>
    <w:p w14:paraId="56FCCD79" w14:textId="77777777" w:rsidR="006F1D64" w:rsidRPr="00515AFA" w:rsidRDefault="006F1D64" w:rsidP="006F1D64">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3B638F03" w14:textId="77777777" w:rsidR="006F1D64" w:rsidRPr="00515AFA" w:rsidRDefault="006F1D64" w:rsidP="006F1D64">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5723E81" w14:textId="77777777" w:rsidR="006F1D64" w:rsidRPr="00515AFA" w:rsidRDefault="006F1D64" w:rsidP="006F1D6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AD4C197" w14:textId="77777777" w:rsidR="006F1D64" w:rsidRPr="00515AFA" w:rsidRDefault="006F1D64" w:rsidP="006F1D64">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F1398E6" w14:textId="77777777" w:rsidR="006F1D64" w:rsidRPr="00515AFA" w:rsidRDefault="006F1D64" w:rsidP="006F1D6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DDD5743" w14:textId="77777777" w:rsidR="006F1D64" w:rsidRPr="00515AFA" w:rsidRDefault="006F1D64" w:rsidP="006F1D6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F69AFE2" w14:textId="77777777" w:rsidR="006F1D64" w:rsidRPr="00515AFA" w:rsidRDefault="006F1D64" w:rsidP="006F1D6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48D4566" w14:textId="77777777" w:rsidR="006F1D64" w:rsidRPr="00515AFA" w:rsidRDefault="006F1D64" w:rsidP="006F1D64">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3AAC1ACB" w14:textId="77777777" w:rsidR="006F1D64" w:rsidRPr="00515AFA" w:rsidRDefault="006F1D64" w:rsidP="006F1D64">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78CB52F" w14:textId="77777777" w:rsidR="006F1D64" w:rsidRPr="00515AFA" w:rsidRDefault="006F1D64" w:rsidP="006F1D64">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C0FCB4D" w14:textId="77777777" w:rsidR="006F1D64" w:rsidRPr="00515AFA" w:rsidRDefault="006F1D64" w:rsidP="006F1D64">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4F7334C" w14:textId="77777777" w:rsidR="006F1D64" w:rsidRPr="00515AFA" w:rsidRDefault="006F1D64" w:rsidP="006F1D64">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0A77BADC" w14:textId="77777777" w:rsidR="006F1D64" w:rsidRPr="00515AFA" w:rsidRDefault="006F1D64" w:rsidP="006F1D64">
      <w:pPr>
        <w:ind w:left="720"/>
        <w:jc w:val="both"/>
        <w:rPr>
          <w:color w:val="00000A"/>
          <w:sz w:val="22"/>
          <w:szCs w:val="22"/>
          <w:lang w:val="pl-PL"/>
        </w:rPr>
      </w:pPr>
    </w:p>
    <w:p w14:paraId="2E485201" w14:textId="77777777" w:rsidR="006F1D64" w:rsidRPr="00515AFA" w:rsidRDefault="006F1D64" w:rsidP="006F1D64">
      <w:pPr>
        <w:ind w:left="170"/>
        <w:jc w:val="both"/>
        <w:rPr>
          <w:color w:val="00000A"/>
          <w:sz w:val="22"/>
          <w:szCs w:val="22"/>
          <w:lang w:val="pl-PL"/>
        </w:rPr>
      </w:pPr>
    </w:p>
    <w:p w14:paraId="277EC02A" w14:textId="77777777" w:rsidR="006F1D64" w:rsidRDefault="006F1D64" w:rsidP="006F1D64">
      <w:pPr>
        <w:pStyle w:val="Tekstpodstawowy"/>
        <w:spacing w:line="240" w:lineRule="auto"/>
        <w:ind w:left="360" w:right="-47"/>
        <w:jc w:val="center"/>
        <w:rPr>
          <w:rFonts w:ascii="Times New Roman" w:hAnsi="Times New Roman"/>
          <w:b/>
          <w:sz w:val="22"/>
          <w:szCs w:val="22"/>
        </w:rPr>
      </w:pPr>
    </w:p>
    <w:p w14:paraId="449ECFE4" w14:textId="77777777" w:rsidR="006F1D64" w:rsidRDefault="006F1D64" w:rsidP="006F1D64">
      <w:pPr>
        <w:pStyle w:val="Tekstpodstawowy"/>
        <w:spacing w:line="240" w:lineRule="auto"/>
        <w:ind w:left="360" w:right="-47"/>
        <w:jc w:val="center"/>
        <w:rPr>
          <w:rFonts w:ascii="Times New Roman" w:hAnsi="Times New Roman"/>
          <w:b/>
          <w:sz w:val="22"/>
          <w:szCs w:val="22"/>
        </w:rPr>
      </w:pPr>
    </w:p>
    <w:p w14:paraId="1B9A465B" w14:textId="77777777" w:rsidR="006F1D64" w:rsidRDefault="006F1D64" w:rsidP="006F1D64">
      <w:pPr>
        <w:pStyle w:val="Tekstpodstawowy"/>
        <w:spacing w:line="240" w:lineRule="auto"/>
        <w:ind w:left="360" w:right="-47"/>
        <w:jc w:val="center"/>
        <w:rPr>
          <w:rFonts w:ascii="Times New Roman" w:hAnsi="Times New Roman"/>
          <w:b/>
          <w:sz w:val="22"/>
          <w:szCs w:val="22"/>
        </w:rPr>
      </w:pPr>
    </w:p>
    <w:p w14:paraId="0889D373" w14:textId="77777777" w:rsidR="006F1D64" w:rsidRPr="00515AFA" w:rsidRDefault="006F1D64" w:rsidP="006F1D64">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2A8193B5" w14:textId="77777777" w:rsidR="006F1D64" w:rsidRPr="00515AFA" w:rsidRDefault="006F1D64" w:rsidP="006F1D64">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80C51AF" w14:textId="77777777" w:rsidR="006F1D64" w:rsidRPr="00515AFA" w:rsidRDefault="006F1D64" w:rsidP="006F1D64">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1BA672A1" w14:textId="77777777" w:rsidR="006F1D64" w:rsidRPr="00515AFA" w:rsidRDefault="006F1D64" w:rsidP="006F1D64">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B884BF9" w14:textId="77777777" w:rsidR="006F1D64" w:rsidRPr="00515AFA" w:rsidRDefault="006F1D64" w:rsidP="006F1D64">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16D78639" w14:textId="77777777" w:rsidR="006F1D64" w:rsidRPr="00515AFA" w:rsidRDefault="006F1D64" w:rsidP="006F1D64">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6544E85C" w14:textId="6FB87756" w:rsidR="006F1D64" w:rsidRPr="00515AFA" w:rsidRDefault="006F1D64" w:rsidP="006F1D64">
      <w:pPr>
        <w:numPr>
          <w:ilvl w:val="1"/>
          <w:numId w:val="35"/>
        </w:numPr>
        <w:jc w:val="both"/>
        <w:rPr>
          <w:bCs/>
          <w:sz w:val="22"/>
          <w:szCs w:val="22"/>
          <w:lang w:val="pl-PL" w:eastAsia="en-US"/>
        </w:rPr>
      </w:pPr>
      <w:r w:rsidRPr="00515AFA">
        <w:rPr>
          <w:sz w:val="22"/>
          <w:szCs w:val="22"/>
          <w:lang w:val="pl-PL"/>
        </w:rPr>
        <w:t>usługa gwarancyjna świadczona będzie przez producenta lub autoryzowanego partnera serwisowego producenta</w:t>
      </w:r>
      <w:r w:rsidR="002A479D">
        <w:rPr>
          <w:sz w:val="22"/>
          <w:szCs w:val="22"/>
          <w:lang w:val="pl-PL"/>
        </w:rPr>
        <w:t xml:space="preserve"> posiadającego akredytację równoważną z ISO 9001:2008</w:t>
      </w:r>
      <w:r w:rsidRPr="00515AFA">
        <w:rPr>
          <w:sz w:val="22"/>
          <w:szCs w:val="22"/>
          <w:lang w:val="pl-PL"/>
        </w:rPr>
        <w:t xml:space="preserve"> tj. ………………………………….... </w:t>
      </w:r>
    </w:p>
    <w:p w14:paraId="1F92FF58" w14:textId="77777777" w:rsidR="006F1D64" w:rsidRPr="00515AFA" w:rsidRDefault="006F1D64" w:rsidP="006F1D64">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655A985A" w14:textId="77777777" w:rsidR="006F1D64" w:rsidRPr="00515AFA" w:rsidRDefault="006F1D64" w:rsidP="006F1D64">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5F93962D" w14:textId="77777777" w:rsidR="006F1D64" w:rsidRPr="00515AFA" w:rsidRDefault="006F1D64" w:rsidP="006F1D64">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24 h</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3BF52240" w14:textId="77777777" w:rsidR="006F1D64" w:rsidRPr="00515AFA" w:rsidRDefault="006F1D64" w:rsidP="006F1D64">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462FCC4A" w14:textId="77777777" w:rsidR="006F1D64" w:rsidRPr="00515AFA" w:rsidRDefault="006F1D64" w:rsidP="006F1D64">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32BD00F6" w14:textId="77777777" w:rsidR="006F1D64" w:rsidRPr="00515AFA" w:rsidRDefault="006F1D64" w:rsidP="006F1D64">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17DA9B30" w14:textId="77777777" w:rsidR="006F1D64" w:rsidRPr="00515AFA" w:rsidRDefault="006F1D64" w:rsidP="006F1D64">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8802E4B" w14:textId="77777777" w:rsidR="006F1D64" w:rsidRPr="00515AFA" w:rsidRDefault="006F1D64" w:rsidP="006F1D64">
      <w:pPr>
        <w:ind w:left="567"/>
        <w:jc w:val="both"/>
        <w:rPr>
          <w:bCs/>
          <w:sz w:val="22"/>
          <w:szCs w:val="22"/>
          <w:lang w:val="pl-PL" w:eastAsia="en-US"/>
        </w:rPr>
      </w:pPr>
    </w:p>
    <w:p w14:paraId="287CD361" w14:textId="77777777" w:rsidR="006F1D64" w:rsidRPr="00515AFA" w:rsidRDefault="006F1D64" w:rsidP="006F1D64">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57C60BCD" w14:textId="77777777" w:rsidR="006F1D64" w:rsidRPr="00515AFA" w:rsidRDefault="006F1D64" w:rsidP="006F1D64">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63BF8FF6" w14:textId="77777777" w:rsidR="006F1D64" w:rsidRPr="00515AFA" w:rsidRDefault="006F1D64" w:rsidP="006F1D64">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702BE10" w14:textId="77777777" w:rsidR="006F1D64" w:rsidRPr="00515AFA" w:rsidRDefault="006F1D64" w:rsidP="006F1D64">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r>
      <w:r w:rsidRPr="00515AFA">
        <w:rPr>
          <w:bCs/>
          <w:sz w:val="22"/>
          <w:szCs w:val="22"/>
          <w:lang w:val="pl-PL" w:eastAsia="en-US"/>
        </w:rPr>
        <w:lastRenderedPageBreak/>
        <w:t>i dokonywania ekspertyzy poza siedzibą Zamawiającego. Wykonawcy przysługuje prawo sprawdzenia awarii dysku lub nośnika w siedzibie Zamawiającego.</w:t>
      </w:r>
    </w:p>
    <w:p w14:paraId="4F4242A7" w14:textId="77777777" w:rsidR="006F1D64" w:rsidRPr="00515AFA" w:rsidRDefault="006F1D64" w:rsidP="006F1D64">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C03EE83" w14:textId="77777777" w:rsidR="006F1D64" w:rsidRPr="00515AFA" w:rsidRDefault="006F1D64" w:rsidP="006F1D64">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DE1FC5D" w14:textId="77777777" w:rsidR="006F1D64" w:rsidRPr="00515AFA" w:rsidRDefault="006F1D64" w:rsidP="006F1D64">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19B87C0" w14:textId="77777777" w:rsidR="006F1D64" w:rsidRPr="00515AFA" w:rsidRDefault="006F1D64" w:rsidP="006F1D64">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6B3B648" w14:textId="77777777" w:rsidR="006F1D64" w:rsidRPr="00515AFA" w:rsidRDefault="006F1D64" w:rsidP="006F1D64">
      <w:pPr>
        <w:pStyle w:val="Tekstpodstawowy"/>
        <w:spacing w:line="240" w:lineRule="auto"/>
        <w:ind w:right="-47"/>
        <w:rPr>
          <w:rFonts w:ascii="Times New Roman" w:hAnsi="Times New Roman"/>
          <w:b/>
          <w:sz w:val="22"/>
          <w:szCs w:val="22"/>
        </w:rPr>
      </w:pPr>
    </w:p>
    <w:p w14:paraId="5764A05A"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4A687F60"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5EB682F" w14:textId="77777777" w:rsidR="006F1D64" w:rsidRPr="00515AFA" w:rsidRDefault="006F1D64" w:rsidP="006F1D64">
      <w:pPr>
        <w:pStyle w:val="Tekstpodstawowy"/>
        <w:spacing w:line="240" w:lineRule="auto"/>
        <w:ind w:right="-47"/>
        <w:jc w:val="both"/>
        <w:rPr>
          <w:rFonts w:ascii="Times New Roman" w:hAnsi="Times New Roman"/>
          <w:sz w:val="22"/>
          <w:szCs w:val="22"/>
        </w:rPr>
      </w:pPr>
    </w:p>
    <w:p w14:paraId="5308928A" w14:textId="77777777" w:rsidR="006F1D64" w:rsidRPr="00515AFA" w:rsidRDefault="006F1D64" w:rsidP="006F1D64">
      <w:pPr>
        <w:spacing w:line="240" w:lineRule="atLeast"/>
        <w:ind w:right="-47"/>
        <w:jc w:val="center"/>
        <w:rPr>
          <w:b/>
          <w:sz w:val="22"/>
          <w:szCs w:val="22"/>
        </w:rPr>
      </w:pPr>
      <w:r w:rsidRPr="00515AFA">
        <w:rPr>
          <w:b/>
          <w:sz w:val="22"/>
          <w:szCs w:val="22"/>
        </w:rPr>
        <w:t>§ 10</w:t>
      </w:r>
    </w:p>
    <w:p w14:paraId="0AEA8C35" w14:textId="77777777" w:rsidR="006F1D64" w:rsidRPr="00515AFA" w:rsidRDefault="006F1D64" w:rsidP="006F1D64">
      <w:pPr>
        <w:spacing w:line="240" w:lineRule="atLeast"/>
        <w:ind w:right="-47"/>
        <w:rPr>
          <w:sz w:val="22"/>
          <w:szCs w:val="22"/>
          <w:lang w:val="pl-PL"/>
        </w:rPr>
      </w:pPr>
    </w:p>
    <w:p w14:paraId="63117916" w14:textId="77777777" w:rsidR="006F1D64" w:rsidRPr="00515AFA" w:rsidRDefault="006F1D64" w:rsidP="006F1D64">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305F24CC" w14:textId="77777777" w:rsidR="006F1D64" w:rsidRPr="00515AFA" w:rsidRDefault="006F1D64" w:rsidP="006F1D64">
      <w:pPr>
        <w:tabs>
          <w:tab w:val="left" w:pos="367"/>
        </w:tabs>
        <w:spacing w:line="276" w:lineRule="auto"/>
        <w:ind w:left="360" w:right="60"/>
        <w:contextualSpacing/>
        <w:jc w:val="both"/>
        <w:rPr>
          <w:rFonts w:eastAsia="Calibri"/>
          <w:sz w:val="22"/>
          <w:szCs w:val="22"/>
          <w:lang w:val="pl-PL" w:eastAsia="en-US"/>
        </w:rPr>
      </w:pPr>
    </w:p>
    <w:p w14:paraId="4D137DDA" w14:textId="77777777" w:rsidR="006F1D64" w:rsidRPr="00515AFA" w:rsidRDefault="006F1D64" w:rsidP="006F1D64">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FCFE291" w14:textId="77777777" w:rsidR="006F1D64" w:rsidRPr="00515AFA" w:rsidRDefault="006F1D64" w:rsidP="006F1D64">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533D4BA" w14:textId="77777777" w:rsidR="006F1D64" w:rsidRPr="00515AFA" w:rsidRDefault="006F1D64" w:rsidP="006F1D64">
      <w:pPr>
        <w:tabs>
          <w:tab w:val="left" w:pos="387"/>
        </w:tabs>
        <w:spacing w:line="276" w:lineRule="auto"/>
        <w:ind w:left="720" w:right="60"/>
        <w:contextualSpacing/>
        <w:jc w:val="both"/>
        <w:rPr>
          <w:rFonts w:eastAsia="Calibri"/>
          <w:sz w:val="22"/>
          <w:szCs w:val="22"/>
          <w:lang w:val="pl-PL" w:eastAsia="en-US"/>
        </w:rPr>
      </w:pPr>
    </w:p>
    <w:p w14:paraId="1074CDBF" w14:textId="77777777" w:rsidR="006F1D64" w:rsidRPr="00515AFA" w:rsidRDefault="006F1D64" w:rsidP="006F1D64">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6C05DA9F" w14:textId="77777777" w:rsidR="006F1D64" w:rsidRPr="00515AFA" w:rsidRDefault="006F1D64" w:rsidP="006F1D6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7A0F57B" w14:textId="77777777" w:rsidR="006F1D64" w:rsidRPr="00515AFA" w:rsidRDefault="006F1D64" w:rsidP="006F1D6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4F642EE" w14:textId="77777777" w:rsidR="006F1D64" w:rsidRPr="00515AFA" w:rsidRDefault="006F1D64" w:rsidP="006F1D64">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w:t>
      </w:r>
      <w:r w:rsidRPr="00515AFA">
        <w:rPr>
          <w:rFonts w:ascii="Times New Roman" w:eastAsia="Lucida Sans Unicode" w:hAnsi="Times New Roman" w:cs="Times New Roman"/>
          <w:lang w:eastAsia="ar-SA"/>
        </w:rPr>
        <w:lastRenderedPageBreak/>
        <w:t xml:space="preserve">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667276BB" w14:textId="77777777" w:rsidR="006F1D64" w:rsidRPr="00515AFA" w:rsidRDefault="006F1D64" w:rsidP="006F1D64">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041CEB5" w14:textId="77777777" w:rsidR="006F1D64" w:rsidRPr="00515AFA" w:rsidRDefault="006F1D64" w:rsidP="006F1D6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07A3C961" w14:textId="77777777" w:rsidR="006F1D64" w:rsidRPr="00515AFA" w:rsidRDefault="006F1D64" w:rsidP="006F1D6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17136A0" w14:textId="77777777" w:rsidR="006F1D64" w:rsidRPr="00515AFA" w:rsidRDefault="006F1D64" w:rsidP="006F1D6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5F496E4A" w14:textId="77777777" w:rsidR="006F1D64" w:rsidRPr="00515AFA" w:rsidRDefault="006F1D64" w:rsidP="006F1D6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F1908BE" w14:textId="77777777" w:rsidR="006F1D64" w:rsidRPr="00515AFA" w:rsidRDefault="006F1D64" w:rsidP="006F1D64">
      <w:pPr>
        <w:pStyle w:val="Standard"/>
        <w:widowControl w:val="0"/>
        <w:spacing w:after="0"/>
        <w:jc w:val="both"/>
        <w:rPr>
          <w:rFonts w:ascii="Times New Roman" w:eastAsia="Lucida Sans Unicode" w:hAnsi="Times New Roman" w:cs="Times New Roman"/>
          <w:lang w:eastAsia="ar-SA"/>
        </w:rPr>
      </w:pPr>
    </w:p>
    <w:p w14:paraId="1E711E2B" w14:textId="77777777" w:rsidR="006F1D64" w:rsidRPr="00515AFA" w:rsidRDefault="006F1D64" w:rsidP="006F1D64">
      <w:pPr>
        <w:tabs>
          <w:tab w:val="left" w:pos="387"/>
        </w:tabs>
        <w:spacing w:line="276" w:lineRule="auto"/>
        <w:ind w:left="720" w:right="60"/>
        <w:contextualSpacing/>
        <w:jc w:val="both"/>
        <w:rPr>
          <w:rFonts w:eastAsia="Calibri"/>
          <w:sz w:val="22"/>
          <w:szCs w:val="22"/>
          <w:lang w:val="pl-PL" w:eastAsia="en-US"/>
        </w:rPr>
      </w:pPr>
    </w:p>
    <w:p w14:paraId="749F137C" w14:textId="77777777" w:rsidR="006F1D64" w:rsidRPr="00515AFA" w:rsidRDefault="006F1D64" w:rsidP="006F1D64">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15BB8146" w14:textId="77777777" w:rsidR="006F1D64" w:rsidRPr="00515AFA" w:rsidRDefault="006F1D64" w:rsidP="006F1D6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555B0C68" w14:textId="77777777" w:rsidR="006F1D64" w:rsidRPr="00515AFA" w:rsidRDefault="006F1D64" w:rsidP="006F1D6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20F7D18B" w14:textId="77777777" w:rsidR="006F1D64" w:rsidRPr="00515AFA" w:rsidRDefault="006F1D64" w:rsidP="006F1D6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E2E7A37" w14:textId="77777777" w:rsidR="006F1D64" w:rsidRPr="00515AFA" w:rsidRDefault="006F1D64" w:rsidP="006F1D64">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38137D14" w14:textId="77777777" w:rsidR="006F1D64" w:rsidRPr="00515AFA" w:rsidRDefault="006F1D64" w:rsidP="006F1D64">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5EB22DB9" w14:textId="77777777" w:rsidR="006F1D64" w:rsidRPr="00515AFA" w:rsidRDefault="006F1D64" w:rsidP="006F1D64">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7490FAA7" w14:textId="77777777" w:rsidR="006F1D64" w:rsidRPr="00515AFA" w:rsidRDefault="006F1D64" w:rsidP="006F1D64">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78ECE0CF" w14:textId="77777777" w:rsidR="006F1D64" w:rsidRPr="00515AFA" w:rsidRDefault="006F1D64" w:rsidP="006F1D64">
      <w:pPr>
        <w:numPr>
          <w:ilvl w:val="0"/>
          <w:numId w:val="43"/>
        </w:numPr>
        <w:suppressAutoHyphens/>
        <w:autoSpaceDN w:val="0"/>
        <w:spacing w:after="147"/>
        <w:jc w:val="both"/>
        <w:rPr>
          <w:sz w:val="22"/>
          <w:szCs w:val="22"/>
          <w:lang w:val="pl-PL"/>
        </w:rPr>
      </w:pPr>
      <w:r w:rsidRPr="00515AFA">
        <w:rPr>
          <w:color w:val="000000"/>
          <w:sz w:val="22"/>
          <w:szCs w:val="22"/>
          <w:lang w:val="pl-PL"/>
        </w:rPr>
        <w:lastRenderedPageBreak/>
        <w:t xml:space="preserve">przedłużenia okresu gwarancji, w sytuacji jej przedłużenia przez producenta </w:t>
      </w:r>
      <w:r w:rsidRPr="00515AFA">
        <w:rPr>
          <w:color w:val="000000"/>
          <w:sz w:val="22"/>
          <w:szCs w:val="22"/>
          <w:lang w:val="pl-PL"/>
        </w:rPr>
        <w:br/>
        <w:t>lub Sprzedawcę,</w:t>
      </w:r>
    </w:p>
    <w:p w14:paraId="3279670D" w14:textId="77777777" w:rsidR="006F1D64" w:rsidRPr="00515AFA" w:rsidRDefault="006F1D64" w:rsidP="006F1D64">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76732F51" w14:textId="77777777" w:rsidR="006F1D64" w:rsidRPr="00515AFA" w:rsidRDefault="006F1D64" w:rsidP="006F1D64">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BEB2F36" w14:textId="77777777" w:rsidR="006F1D64" w:rsidRPr="00515AFA" w:rsidRDefault="006F1D64" w:rsidP="006F1D64">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87EFCF7" w14:textId="77777777" w:rsidR="006F1D64" w:rsidRPr="00515AFA" w:rsidRDefault="006F1D64" w:rsidP="006F1D64">
      <w:pPr>
        <w:widowControl w:val="0"/>
        <w:suppressAutoHyphens/>
        <w:autoSpaceDN w:val="0"/>
        <w:ind w:left="360"/>
        <w:jc w:val="center"/>
        <w:textAlignment w:val="baseline"/>
        <w:rPr>
          <w:rFonts w:eastAsia="SimSun"/>
          <w:b/>
          <w:bCs/>
          <w:color w:val="000000"/>
          <w:kern w:val="2"/>
          <w:sz w:val="22"/>
          <w:szCs w:val="22"/>
          <w:lang w:val="pl-PL"/>
        </w:rPr>
      </w:pPr>
    </w:p>
    <w:p w14:paraId="4ABB5B1C" w14:textId="77777777" w:rsidR="006F1D64" w:rsidRPr="00515AFA" w:rsidRDefault="006F1D64" w:rsidP="006F1D64">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10A310AD" w14:textId="77777777" w:rsidR="006F1D64" w:rsidRPr="00515AFA" w:rsidRDefault="006F1D64" w:rsidP="006F1D6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AC3659B" w14:textId="77777777" w:rsidR="006F1D64" w:rsidRPr="00515AFA" w:rsidRDefault="006F1D64" w:rsidP="006F1D6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51DE452" w14:textId="77777777" w:rsidR="006F1D64" w:rsidRPr="00515AFA" w:rsidRDefault="006F1D64" w:rsidP="006F1D6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CCDEAE" w14:textId="77777777" w:rsidR="006F1D64" w:rsidRPr="00515AFA" w:rsidRDefault="006F1D64" w:rsidP="006F1D6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C877839"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241C19B2" w14:textId="77777777" w:rsidR="006F1D64" w:rsidRPr="00515AFA" w:rsidRDefault="006F1D64" w:rsidP="006F1D6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5128639" w14:textId="77777777" w:rsidR="006F1D64" w:rsidRPr="00515AFA" w:rsidRDefault="006F1D64" w:rsidP="006F1D64">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2B41A44" w14:textId="77777777" w:rsidR="006F1D64" w:rsidRPr="00515AFA" w:rsidRDefault="006F1D64" w:rsidP="006F1D6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22606936" w14:textId="77777777" w:rsidR="006F1D64" w:rsidRPr="00515AFA" w:rsidRDefault="006F1D64" w:rsidP="006F1D6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B11388" w14:textId="77777777" w:rsidR="006F1D64" w:rsidRPr="00515AFA" w:rsidRDefault="006F1D64" w:rsidP="006F1D64">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F473D39" w14:textId="77777777" w:rsidR="006F1D64" w:rsidRPr="00515AFA" w:rsidRDefault="006F1D64" w:rsidP="006F1D64">
      <w:pPr>
        <w:pStyle w:val="Tekstpodstawowy"/>
        <w:spacing w:line="240" w:lineRule="auto"/>
        <w:ind w:right="-47"/>
        <w:jc w:val="center"/>
        <w:rPr>
          <w:rFonts w:ascii="Times New Roman" w:hAnsi="Times New Roman"/>
          <w:b/>
          <w:sz w:val="22"/>
          <w:szCs w:val="22"/>
        </w:rPr>
      </w:pPr>
    </w:p>
    <w:p w14:paraId="3B046E00" w14:textId="77777777" w:rsidR="006F1D64" w:rsidRPr="00515AFA" w:rsidRDefault="006F1D64" w:rsidP="006F1D64">
      <w:pPr>
        <w:pStyle w:val="Tekstpodstawowy"/>
        <w:spacing w:line="240" w:lineRule="auto"/>
        <w:ind w:right="-47"/>
        <w:jc w:val="center"/>
        <w:rPr>
          <w:rFonts w:ascii="Times New Roman" w:hAnsi="Times New Roman"/>
          <w:b/>
          <w:sz w:val="22"/>
          <w:szCs w:val="22"/>
        </w:rPr>
      </w:pPr>
    </w:p>
    <w:p w14:paraId="33FCDBFA"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068FE7D5" w14:textId="77777777" w:rsidR="006F1D64" w:rsidRPr="00515AFA" w:rsidRDefault="006F1D64" w:rsidP="006F1D64">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9BD79F8" w14:textId="77777777" w:rsidR="006F1D64" w:rsidRPr="00515AFA" w:rsidRDefault="006F1D64" w:rsidP="006F1D64">
      <w:pPr>
        <w:jc w:val="center"/>
        <w:rPr>
          <w:b/>
          <w:sz w:val="22"/>
          <w:szCs w:val="22"/>
          <w:lang w:val="pl-PL"/>
        </w:rPr>
      </w:pPr>
    </w:p>
    <w:p w14:paraId="54FD03A6" w14:textId="77777777" w:rsidR="006F1D64" w:rsidRPr="00515AFA" w:rsidRDefault="006F1D64" w:rsidP="006F1D64">
      <w:pPr>
        <w:jc w:val="center"/>
        <w:rPr>
          <w:b/>
          <w:sz w:val="22"/>
          <w:szCs w:val="22"/>
          <w:lang w:val="pl-PL"/>
        </w:rPr>
      </w:pPr>
      <w:r w:rsidRPr="00515AFA">
        <w:rPr>
          <w:b/>
          <w:sz w:val="22"/>
          <w:szCs w:val="22"/>
          <w:lang w:val="pl-PL"/>
        </w:rPr>
        <w:t>§16</w:t>
      </w:r>
    </w:p>
    <w:p w14:paraId="0981C802"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2E299E4"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lastRenderedPageBreak/>
        <w:t>§17</w:t>
      </w:r>
    </w:p>
    <w:p w14:paraId="5A369D43"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7C3C0095" w14:textId="77777777" w:rsidR="006F1D64" w:rsidRPr="00515AFA" w:rsidRDefault="006F1D64" w:rsidP="006F1D64">
      <w:pPr>
        <w:pStyle w:val="Tekstpodstawowy"/>
        <w:spacing w:line="240" w:lineRule="auto"/>
        <w:ind w:right="-47"/>
        <w:jc w:val="center"/>
        <w:rPr>
          <w:rFonts w:ascii="Times New Roman" w:hAnsi="Times New Roman"/>
          <w:b/>
          <w:sz w:val="22"/>
          <w:szCs w:val="22"/>
        </w:rPr>
      </w:pPr>
    </w:p>
    <w:p w14:paraId="24EF4DE4" w14:textId="77777777" w:rsidR="006F1D64" w:rsidRDefault="006F1D64" w:rsidP="006F1D64">
      <w:pPr>
        <w:pStyle w:val="Tekstpodstawowy"/>
        <w:spacing w:line="240" w:lineRule="auto"/>
        <w:ind w:right="-47"/>
        <w:jc w:val="center"/>
        <w:rPr>
          <w:rFonts w:ascii="Times New Roman" w:hAnsi="Times New Roman"/>
          <w:b/>
          <w:sz w:val="22"/>
          <w:szCs w:val="22"/>
        </w:rPr>
      </w:pPr>
    </w:p>
    <w:p w14:paraId="0B8BDDC0" w14:textId="77777777" w:rsidR="006F1D64" w:rsidRDefault="006F1D64" w:rsidP="006F1D64">
      <w:pPr>
        <w:pStyle w:val="Tekstpodstawowy"/>
        <w:spacing w:line="240" w:lineRule="auto"/>
        <w:ind w:right="-47"/>
        <w:jc w:val="center"/>
        <w:rPr>
          <w:rFonts w:ascii="Times New Roman" w:hAnsi="Times New Roman"/>
          <w:b/>
          <w:sz w:val="22"/>
          <w:szCs w:val="22"/>
        </w:rPr>
      </w:pPr>
    </w:p>
    <w:p w14:paraId="0FC6D1E4"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596EC1B6" w14:textId="77777777" w:rsidR="006F1D64" w:rsidRPr="00515AFA" w:rsidRDefault="006F1D64" w:rsidP="006F1D64">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090A5191" w14:textId="77777777" w:rsidR="006F1D64" w:rsidRPr="00515AFA" w:rsidRDefault="006F1D64" w:rsidP="006F1D64">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6BE7D11C" w14:textId="77777777" w:rsidR="006F1D64" w:rsidRPr="00515AFA" w:rsidRDefault="006F1D64" w:rsidP="006F1D64">
      <w:pPr>
        <w:pStyle w:val="Tekstpodstawowy"/>
        <w:spacing w:line="240" w:lineRule="auto"/>
        <w:ind w:right="-47"/>
        <w:jc w:val="both"/>
        <w:rPr>
          <w:rFonts w:ascii="Times New Roman" w:hAnsi="Times New Roman"/>
          <w:sz w:val="22"/>
          <w:szCs w:val="22"/>
        </w:rPr>
      </w:pPr>
    </w:p>
    <w:p w14:paraId="374E0A2C"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47E8FC25"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501E0031" w14:textId="77777777" w:rsidR="006F1D64" w:rsidRPr="00515AFA" w:rsidRDefault="006F1D64" w:rsidP="006F1D64">
      <w:pPr>
        <w:pStyle w:val="Tekstpodstawowy2"/>
        <w:spacing w:line="240" w:lineRule="auto"/>
        <w:ind w:right="-47"/>
        <w:rPr>
          <w:sz w:val="22"/>
          <w:szCs w:val="22"/>
        </w:rPr>
      </w:pPr>
    </w:p>
    <w:p w14:paraId="29FA2F18" w14:textId="77777777" w:rsidR="006F1D64" w:rsidRPr="00515AFA" w:rsidRDefault="006F1D64" w:rsidP="006F1D64">
      <w:pPr>
        <w:pStyle w:val="Tekstpodstawowy2"/>
        <w:spacing w:line="240" w:lineRule="auto"/>
        <w:ind w:right="-47"/>
        <w:rPr>
          <w:sz w:val="22"/>
          <w:szCs w:val="22"/>
        </w:rPr>
      </w:pPr>
    </w:p>
    <w:p w14:paraId="7DED76A5" w14:textId="77777777" w:rsidR="006F1D64" w:rsidRPr="00515AFA" w:rsidRDefault="006F1D64" w:rsidP="006F1D64">
      <w:pPr>
        <w:pStyle w:val="Tekstpodstawowy2"/>
        <w:spacing w:line="240" w:lineRule="auto"/>
        <w:ind w:right="-47"/>
        <w:rPr>
          <w:b/>
          <w:sz w:val="22"/>
          <w:szCs w:val="22"/>
        </w:rPr>
      </w:pPr>
      <w:r w:rsidRPr="00515AFA">
        <w:rPr>
          <w:b/>
          <w:sz w:val="22"/>
          <w:szCs w:val="22"/>
        </w:rPr>
        <w:t xml:space="preserve">         Za Sprzedawcę                                                                  Za Kupującego</w:t>
      </w:r>
    </w:p>
    <w:p w14:paraId="19ED8A5C" w14:textId="77777777" w:rsidR="006F1D64" w:rsidRPr="00515AFA" w:rsidRDefault="006F1D64" w:rsidP="006F1D64">
      <w:pPr>
        <w:rPr>
          <w:sz w:val="22"/>
          <w:szCs w:val="22"/>
          <w:lang w:val="pl-PL"/>
        </w:rPr>
      </w:pPr>
    </w:p>
    <w:p w14:paraId="48E1ACFC" w14:textId="77777777" w:rsidR="006F1D64" w:rsidRPr="00515AFA" w:rsidRDefault="006F1D64" w:rsidP="006F1D64">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14B616EB"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2899E0E8"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p>
    <w:p w14:paraId="3255EC37"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p>
    <w:p w14:paraId="2553BBD8"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p>
    <w:p w14:paraId="185A1A59"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p>
    <w:p w14:paraId="53B189BE"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p>
    <w:p w14:paraId="5CFE2DD1"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p>
    <w:p w14:paraId="1E308511"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p>
    <w:p w14:paraId="466DA45C"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p>
    <w:p w14:paraId="77472653" w14:textId="77777777" w:rsidR="006F1D64" w:rsidRDefault="006F1D64" w:rsidP="006F1D64">
      <w:pPr>
        <w:pStyle w:val="Zwykytekst"/>
        <w:tabs>
          <w:tab w:val="left" w:pos="7050"/>
        </w:tabs>
        <w:rPr>
          <w:rFonts w:ascii="Times New Roman" w:hAnsi="Times New Roman" w:cs="Times New Roman"/>
          <w:i/>
          <w:iCs/>
          <w:sz w:val="22"/>
          <w:szCs w:val="22"/>
          <w:lang w:val="pl-PL"/>
        </w:rPr>
      </w:pPr>
    </w:p>
    <w:p w14:paraId="6AFA77D3" w14:textId="77777777" w:rsidR="00336826" w:rsidRDefault="00336826" w:rsidP="006F1D64">
      <w:pPr>
        <w:pStyle w:val="Zwykytekst"/>
        <w:tabs>
          <w:tab w:val="left" w:pos="7050"/>
        </w:tabs>
        <w:rPr>
          <w:rFonts w:ascii="Times New Roman" w:hAnsi="Times New Roman" w:cs="Times New Roman"/>
          <w:i/>
          <w:iCs/>
          <w:sz w:val="22"/>
          <w:szCs w:val="22"/>
          <w:lang w:val="pl-PL"/>
        </w:rPr>
      </w:pPr>
    </w:p>
    <w:p w14:paraId="4AD53E41" w14:textId="77777777" w:rsidR="00336826" w:rsidRDefault="00336826" w:rsidP="006F1D64">
      <w:pPr>
        <w:pStyle w:val="Zwykytekst"/>
        <w:tabs>
          <w:tab w:val="left" w:pos="7050"/>
        </w:tabs>
        <w:rPr>
          <w:rFonts w:ascii="Times New Roman" w:hAnsi="Times New Roman" w:cs="Times New Roman"/>
          <w:i/>
          <w:iCs/>
          <w:sz w:val="22"/>
          <w:szCs w:val="22"/>
          <w:lang w:val="pl-PL"/>
        </w:rPr>
      </w:pPr>
    </w:p>
    <w:p w14:paraId="3F949571" w14:textId="77777777" w:rsidR="00336826" w:rsidRDefault="00336826" w:rsidP="006F1D64">
      <w:pPr>
        <w:pStyle w:val="Zwykytekst"/>
        <w:tabs>
          <w:tab w:val="left" w:pos="7050"/>
        </w:tabs>
        <w:rPr>
          <w:rFonts w:ascii="Times New Roman" w:hAnsi="Times New Roman" w:cs="Times New Roman"/>
          <w:i/>
          <w:iCs/>
          <w:sz w:val="22"/>
          <w:szCs w:val="22"/>
          <w:lang w:val="pl-PL"/>
        </w:rPr>
      </w:pPr>
    </w:p>
    <w:p w14:paraId="28972A4C" w14:textId="77777777" w:rsidR="00336826" w:rsidRDefault="00336826" w:rsidP="006F1D64">
      <w:pPr>
        <w:pStyle w:val="Zwykytekst"/>
        <w:tabs>
          <w:tab w:val="left" w:pos="7050"/>
        </w:tabs>
        <w:rPr>
          <w:rFonts w:ascii="Times New Roman" w:hAnsi="Times New Roman" w:cs="Times New Roman"/>
          <w:i/>
          <w:iCs/>
          <w:sz w:val="22"/>
          <w:szCs w:val="22"/>
          <w:lang w:val="pl-PL"/>
        </w:rPr>
      </w:pPr>
    </w:p>
    <w:p w14:paraId="569B9F44" w14:textId="77777777" w:rsidR="00336826" w:rsidRDefault="00336826" w:rsidP="006F1D64">
      <w:pPr>
        <w:pStyle w:val="Zwykytekst"/>
        <w:tabs>
          <w:tab w:val="left" w:pos="7050"/>
        </w:tabs>
        <w:rPr>
          <w:rFonts w:ascii="Times New Roman" w:hAnsi="Times New Roman" w:cs="Times New Roman"/>
          <w:i/>
          <w:iCs/>
          <w:sz w:val="22"/>
          <w:szCs w:val="22"/>
          <w:lang w:val="pl-PL"/>
        </w:rPr>
      </w:pPr>
    </w:p>
    <w:p w14:paraId="62D72771" w14:textId="77777777" w:rsidR="00336826" w:rsidRDefault="00336826" w:rsidP="006F1D64">
      <w:pPr>
        <w:pStyle w:val="Zwykytekst"/>
        <w:tabs>
          <w:tab w:val="left" w:pos="7050"/>
        </w:tabs>
        <w:rPr>
          <w:rFonts w:ascii="Times New Roman" w:hAnsi="Times New Roman" w:cs="Times New Roman"/>
          <w:i/>
          <w:iCs/>
          <w:sz w:val="22"/>
          <w:szCs w:val="22"/>
          <w:lang w:val="pl-PL"/>
        </w:rPr>
      </w:pPr>
    </w:p>
    <w:p w14:paraId="715FCA56" w14:textId="77777777" w:rsidR="00336826" w:rsidRPr="00515AFA" w:rsidRDefault="00336826" w:rsidP="006F1D64">
      <w:pPr>
        <w:pStyle w:val="Zwykytekst"/>
        <w:tabs>
          <w:tab w:val="left" w:pos="7050"/>
        </w:tabs>
        <w:rPr>
          <w:rFonts w:ascii="Times New Roman" w:hAnsi="Times New Roman" w:cs="Times New Roman"/>
          <w:i/>
          <w:iCs/>
          <w:sz w:val="22"/>
          <w:szCs w:val="22"/>
          <w:lang w:val="pl-PL"/>
        </w:rPr>
      </w:pPr>
    </w:p>
    <w:p w14:paraId="7F96343C"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p>
    <w:p w14:paraId="289D04A8" w14:textId="77777777" w:rsidR="00336826" w:rsidRPr="00515AFA" w:rsidRDefault="00336826" w:rsidP="0033682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2AC85F00" w14:textId="77777777" w:rsidR="00336826" w:rsidRPr="00515AFA" w:rsidRDefault="00336826" w:rsidP="0033682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3F13ECA" w14:textId="77777777" w:rsidR="00336826" w:rsidRDefault="00336826" w:rsidP="00336826">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3902C9A3" w14:textId="77777777" w:rsidR="00336826" w:rsidRDefault="00336826" w:rsidP="00336826">
      <w:pPr>
        <w:widowControl w:val="0"/>
        <w:autoSpaceDE w:val="0"/>
        <w:autoSpaceDN w:val="0"/>
        <w:jc w:val="right"/>
        <w:textAlignment w:val="baseline"/>
        <w:rPr>
          <w:sz w:val="22"/>
          <w:szCs w:val="22"/>
          <w:lang w:val="pl-PL"/>
        </w:rPr>
      </w:pPr>
    </w:p>
    <w:p w14:paraId="3AFE4E87" w14:textId="77777777" w:rsidR="00336826" w:rsidRDefault="00336826" w:rsidP="00336826">
      <w:pPr>
        <w:widowControl w:val="0"/>
        <w:autoSpaceDE w:val="0"/>
        <w:autoSpaceDN w:val="0"/>
        <w:jc w:val="right"/>
        <w:textAlignment w:val="baseline"/>
        <w:rPr>
          <w:sz w:val="22"/>
          <w:szCs w:val="22"/>
          <w:lang w:val="pl-PL"/>
        </w:rPr>
      </w:pPr>
    </w:p>
    <w:p w14:paraId="4917627D" w14:textId="77777777" w:rsidR="00336826" w:rsidRDefault="00336826" w:rsidP="00336826">
      <w:pPr>
        <w:widowControl w:val="0"/>
        <w:autoSpaceDE w:val="0"/>
        <w:autoSpaceDN w:val="0"/>
        <w:jc w:val="right"/>
        <w:textAlignment w:val="baseline"/>
        <w:rPr>
          <w:sz w:val="22"/>
          <w:szCs w:val="22"/>
          <w:lang w:val="pl-PL"/>
        </w:rPr>
      </w:pPr>
    </w:p>
    <w:p w14:paraId="212A4043" w14:textId="77777777" w:rsidR="00336826" w:rsidRDefault="00336826" w:rsidP="00336826">
      <w:pPr>
        <w:widowControl w:val="0"/>
        <w:autoSpaceDE w:val="0"/>
        <w:autoSpaceDN w:val="0"/>
        <w:jc w:val="right"/>
        <w:textAlignment w:val="baseline"/>
        <w:rPr>
          <w:sz w:val="22"/>
          <w:szCs w:val="22"/>
          <w:lang w:val="pl-PL"/>
        </w:rPr>
      </w:pPr>
    </w:p>
    <w:p w14:paraId="3ABA98C0" w14:textId="77777777" w:rsidR="00336826" w:rsidRDefault="00336826" w:rsidP="00336826">
      <w:pPr>
        <w:widowControl w:val="0"/>
        <w:autoSpaceDE w:val="0"/>
        <w:autoSpaceDN w:val="0"/>
        <w:jc w:val="right"/>
        <w:textAlignment w:val="baseline"/>
        <w:rPr>
          <w:sz w:val="22"/>
          <w:szCs w:val="22"/>
          <w:lang w:val="pl-PL"/>
        </w:rPr>
      </w:pPr>
    </w:p>
    <w:p w14:paraId="6EF7349F" w14:textId="77777777" w:rsidR="00336826" w:rsidRDefault="00336826" w:rsidP="00336826">
      <w:pPr>
        <w:widowControl w:val="0"/>
        <w:autoSpaceDE w:val="0"/>
        <w:autoSpaceDN w:val="0"/>
        <w:jc w:val="right"/>
        <w:textAlignment w:val="baseline"/>
        <w:rPr>
          <w:sz w:val="22"/>
          <w:szCs w:val="22"/>
          <w:lang w:val="pl-PL"/>
        </w:rPr>
      </w:pPr>
    </w:p>
    <w:p w14:paraId="59B9EEFF" w14:textId="77777777" w:rsidR="00336826" w:rsidRDefault="00336826" w:rsidP="00336826">
      <w:pPr>
        <w:widowControl w:val="0"/>
        <w:autoSpaceDE w:val="0"/>
        <w:autoSpaceDN w:val="0"/>
        <w:jc w:val="right"/>
        <w:textAlignment w:val="baseline"/>
        <w:rPr>
          <w:sz w:val="22"/>
          <w:szCs w:val="22"/>
          <w:lang w:val="pl-PL"/>
        </w:rPr>
      </w:pPr>
    </w:p>
    <w:p w14:paraId="5DBD4576" w14:textId="77777777" w:rsidR="00336826" w:rsidRDefault="00336826" w:rsidP="00336826">
      <w:pPr>
        <w:widowControl w:val="0"/>
        <w:autoSpaceDE w:val="0"/>
        <w:autoSpaceDN w:val="0"/>
        <w:jc w:val="right"/>
        <w:textAlignment w:val="baseline"/>
        <w:rPr>
          <w:sz w:val="22"/>
          <w:szCs w:val="22"/>
          <w:lang w:val="pl-PL"/>
        </w:rPr>
      </w:pPr>
    </w:p>
    <w:p w14:paraId="4FBED21F" w14:textId="77777777" w:rsidR="00336826" w:rsidRDefault="00336826" w:rsidP="00336826">
      <w:pPr>
        <w:widowControl w:val="0"/>
        <w:autoSpaceDE w:val="0"/>
        <w:autoSpaceDN w:val="0"/>
        <w:jc w:val="right"/>
        <w:textAlignment w:val="baseline"/>
        <w:rPr>
          <w:sz w:val="22"/>
          <w:szCs w:val="22"/>
          <w:lang w:val="pl-PL"/>
        </w:rPr>
      </w:pPr>
    </w:p>
    <w:p w14:paraId="35D7D3F8" w14:textId="77777777" w:rsidR="00336826" w:rsidRDefault="00336826" w:rsidP="00336826">
      <w:pPr>
        <w:widowControl w:val="0"/>
        <w:autoSpaceDE w:val="0"/>
        <w:autoSpaceDN w:val="0"/>
        <w:jc w:val="right"/>
        <w:textAlignment w:val="baseline"/>
        <w:rPr>
          <w:sz w:val="22"/>
          <w:szCs w:val="22"/>
          <w:lang w:val="pl-PL"/>
        </w:rPr>
      </w:pPr>
    </w:p>
    <w:p w14:paraId="744E35E1" w14:textId="77777777" w:rsidR="00336826" w:rsidRDefault="00336826" w:rsidP="00336826">
      <w:pPr>
        <w:widowControl w:val="0"/>
        <w:autoSpaceDE w:val="0"/>
        <w:autoSpaceDN w:val="0"/>
        <w:jc w:val="right"/>
        <w:textAlignment w:val="baseline"/>
        <w:rPr>
          <w:sz w:val="22"/>
          <w:szCs w:val="22"/>
          <w:lang w:val="pl-PL"/>
        </w:rPr>
      </w:pPr>
    </w:p>
    <w:p w14:paraId="02FEB156" w14:textId="77777777" w:rsidR="00336826" w:rsidRDefault="00336826" w:rsidP="00336826">
      <w:pPr>
        <w:widowControl w:val="0"/>
        <w:autoSpaceDE w:val="0"/>
        <w:autoSpaceDN w:val="0"/>
        <w:jc w:val="right"/>
        <w:textAlignment w:val="baseline"/>
        <w:rPr>
          <w:sz w:val="22"/>
          <w:szCs w:val="22"/>
          <w:lang w:val="pl-PL"/>
        </w:rPr>
      </w:pPr>
    </w:p>
    <w:p w14:paraId="2F35F45A" w14:textId="77777777" w:rsidR="00336826" w:rsidRDefault="00336826" w:rsidP="00336826">
      <w:pPr>
        <w:widowControl w:val="0"/>
        <w:autoSpaceDE w:val="0"/>
        <w:autoSpaceDN w:val="0"/>
        <w:jc w:val="right"/>
        <w:textAlignment w:val="baseline"/>
        <w:rPr>
          <w:sz w:val="22"/>
          <w:szCs w:val="22"/>
          <w:lang w:val="pl-PL"/>
        </w:rPr>
      </w:pPr>
    </w:p>
    <w:p w14:paraId="4A739F6E" w14:textId="77777777" w:rsidR="00336826" w:rsidRDefault="00336826" w:rsidP="00336826">
      <w:pPr>
        <w:widowControl w:val="0"/>
        <w:autoSpaceDE w:val="0"/>
        <w:autoSpaceDN w:val="0"/>
        <w:jc w:val="right"/>
        <w:textAlignment w:val="baseline"/>
        <w:rPr>
          <w:sz w:val="22"/>
          <w:szCs w:val="22"/>
          <w:lang w:val="pl-PL"/>
        </w:rPr>
      </w:pPr>
    </w:p>
    <w:p w14:paraId="429936C4" w14:textId="77777777" w:rsidR="00336826" w:rsidRDefault="00336826" w:rsidP="00336826">
      <w:pPr>
        <w:widowControl w:val="0"/>
        <w:autoSpaceDE w:val="0"/>
        <w:autoSpaceDN w:val="0"/>
        <w:jc w:val="right"/>
        <w:textAlignment w:val="baseline"/>
        <w:rPr>
          <w:sz w:val="22"/>
          <w:szCs w:val="22"/>
          <w:lang w:val="pl-PL"/>
        </w:rPr>
      </w:pPr>
    </w:p>
    <w:p w14:paraId="6C587172" w14:textId="77777777" w:rsidR="00336826" w:rsidRDefault="00336826" w:rsidP="00336826">
      <w:pPr>
        <w:widowControl w:val="0"/>
        <w:autoSpaceDE w:val="0"/>
        <w:autoSpaceDN w:val="0"/>
        <w:jc w:val="right"/>
        <w:textAlignment w:val="baseline"/>
        <w:rPr>
          <w:sz w:val="22"/>
          <w:szCs w:val="22"/>
          <w:lang w:val="pl-PL"/>
        </w:rPr>
      </w:pPr>
    </w:p>
    <w:p w14:paraId="157E76A2" w14:textId="77777777" w:rsidR="00336826" w:rsidRDefault="00336826" w:rsidP="00336826">
      <w:pPr>
        <w:widowControl w:val="0"/>
        <w:autoSpaceDE w:val="0"/>
        <w:autoSpaceDN w:val="0"/>
        <w:jc w:val="right"/>
        <w:textAlignment w:val="baseline"/>
        <w:rPr>
          <w:sz w:val="22"/>
          <w:szCs w:val="22"/>
          <w:lang w:val="pl-PL"/>
        </w:rPr>
      </w:pPr>
    </w:p>
    <w:p w14:paraId="6CEFFE90" w14:textId="0FFCD08B" w:rsidR="00336826" w:rsidRPr="00515AFA" w:rsidRDefault="00336826" w:rsidP="00336826">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4E05CB4E" w14:textId="77777777" w:rsidR="00336826" w:rsidRPr="00515AFA" w:rsidRDefault="00336826" w:rsidP="00336826">
      <w:pPr>
        <w:widowControl w:val="0"/>
        <w:autoSpaceDE w:val="0"/>
        <w:autoSpaceDN w:val="0"/>
        <w:jc w:val="both"/>
        <w:textAlignment w:val="baseline"/>
        <w:rPr>
          <w:sz w:val="22"/>
          <w:szCs w:val="22"/>
          <w:lang w:val="pl-PL"/>
        </w:rPr>
      </w:pPr>
    </w:p>
    <w:p w14:paraId="4F5545E1" w14:textId="77777777" w:rsidR="00336826" w:rsidRPr="00515AFA" w:rsidRDefault="00336826" w:rsidP="00336826">
      <w:pPr>
        <w:widowControl w:val="0"/>
        <w:autoSpaceDE w:val="0"/>
        <w:autoSpaceDN w:val="0"/>
        <w:jc w:val="both"/>
        <w:textAlignment w:val="baseline"/>
        <w:rPr>
          <w:sz w:val="22"/>
          <w:szCs w:val="22"/>
          <w:lang w:val="pl-PL"/>
        </w:rPr>
      </w:pPr>
    </w:p>
    <w:p w14:paraId="15669AB6" w14:textId="77777777" w:rsidR="00336826" w:rsidRPr="00515AFA" w:rsidRDefault="00336826" w:rsidP="00336826">
      <w:pPr>
        <w:widowControl w:val="0"/>
        <w:autoSpaceDE w:val="0"/>
        <w:autoSpaceDN w:val="0"/>
        <w:jc w:val="both"/>
        <w:textAlignment w:val="baseline"/>
        <w:rPr>
          <w:sz w:val="22"/>
          <w:szCs w:val="22"/>
          <w:lang w:val="pl-PL"/>
        </w:rPr>
      </w:pPr>
      <w:r w:rsidRPr="00515AFA">
        <w:rPr>
          <w:sz w:val="22"/>
          <w:szCs w:val="22"/>
          <w:lang w:val="pl-PL"/>
        </w:rPr>
        <w:t>.....................................… </w:t>
      </w:r>
    </w:p>
    <w:p w14:paraId="1C4A0705" w14:textId="77777777" w:rsidR="00336826" w:rsidRPr="00515AFA" w:rsidRDefault="00336826" w:rsidP="00336826">
      <w:pPr>
        <w:widowControl w:val="0"/>
        <w:autoSpaceDE w:val="0"/>
        <w:autoSpaceDN w:val="0"/>
        <w:ind w:firstLine="555"/>
        <w:textAlignment w:val="baseline"/>
        <w:rPr>
          <w:sz w:val="22"/>
          <w:szCs w:val="22"/>
          <w:lang w:val="pl-PL"/>
        </w:rPr>
      </w:pPr>
      <w:r w:rsidRPr="00515AFA">
        <w:rPr>
          <w:sz w:val="22"/>
          <w:szCs w:val="22"/>
          <w:lang w:val="pl-PL"/>
        </w:rPr>
        <w:t>Nazwa Wykonawcy</w:t>
      </w:r>
    </w:p>
    <w:p w14:paraId="5EFC088E" w14:textId="77777777" w:rsidR="00336826" w:rsidRPr="00515AFA" w:rsidRDefault="00336826" w:rsidP="00336826">
      <w:pPr>
        <w:widowControl w:val="0"/>
        <w:autoSpaceDE w:val="0"/>
        <w:autoSpaceDN w:val="0"/>
        <w:textAlignment w:val="baseline"/>
        <w:rPr>
          <w:sz w:val="22"/>
          <w:szCs w:val="22"/>
          <w:lang w:val="pl-PL"/>
        </w:rPr>
      </w:pPr>
    </w:p>
    <w:p w14:paraId="05E12334" w14:textId="77777777" w:rsidR="00336826" w:rsidRPr="00515AFA" w:rsidRDefault="00336826" w:rsidP="00336826">
      <w:pPr>
        <w:widowControl w:val="0"/>
        <w:autoSpaceDE w:val="0"/>
        <w:autoSpaceDN w:val="0"/>
        <w:jc w:val="both"/>
        <w:textAlignment w:val="baseline"/>
        <w:rPr>
          <w:sz w:val="22"/>
          <w:szCs w:val="22"/>
          <w:lang w:val="pl-PL"/>
        </w:rPr>
      </w:pPr>
      <w:r w:rsidRPr="00515AFA">
        <w:rPr>
          <w:sz w:val="22"/>
          <w:szCs w:val="22"/>
          <w:lang w:val="pl-PL"/>
        </w:rPr>
        <w:t>.....................................…</w:t>
      </w:r>
    </w:p>
    <w:p w14:paraId="29103FC8" w14:textId="77777777" w:rsidR="00336826" w:rsidRPr="00515AFA" w:rsidRDefault="00336826" w:rsidP="00336826">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6F6BB6D7" w14:textId="77777777" w:rsidR="00336826" w:rsidRPr="00515AFA" w:rsidRDefault="00336826" w:rsidP="00336826">
      <w:pPr>
        <w:widowControl w:val="0"/>
        <w:autoSpaceDE w:val="0"/>
        <w:autoSpaceDN w:val="0"/>
        <w:spacing w:before="90"/>
        <w:ind w:left="115" w:right="110"/>
        <w:jc w:val="both"/>
        <w:outlineLvl w:val="0"/>
        <w:rPr>
          <w:rFonts w:eastAsia="Verdana"/>
          <w:b/>
          <w:bCs/>
          <w:sz w:val="22"/>
          <w:szCs w:val="22"/>
          <w:lang w:val="pl-PL" w:eastAsia="en-US"/>
        </w:rPr>
      </w:pPr>
    </w:p>
    <w:p w14:paraId="1252587C" w14:textId="77777777" w:rsidR="00336826" w:rsidRPr="00515AFA" w:rsidRDefault="00336826" w:rsidP="00336826">
      <w:pPr>
        <w:widowControl w:val="0"/>
        <w:autoSpaceDE w:val="0"/>
        <w:autoSpaceDN w:val="0"/>
        <w:spacing w:before="90"/>
        <w:ind w:right="110"/>
        <w:jc w:val="both"/>
        <w:outlineLvl w:val="0"/>
        <w:rPr>
          <w:rFonts w:eastAsia="Verdana"/>
          <w:b/>
          <w:bCs/>
          <w:sz w:val="22"/>
          <w:szCs w:val="22"/>
          <w:lang w:val="pl-PL" w:eastAsia="en-US"/>
        </w:rPr>
      </w:pPr>
    </w:p>
    <w:p w14:paraId="7C19429E" w14:textId="77777777" w:rsidR="00336826" w:rsidRPr="00515AFA" w:rsidRDefault="00336826" w:rsidP="00336826">
      <w:pPr>
        <w:widowControl w:val="0"/>
        <w:autoSpaceDE w:val="0"/>
        <w:autoSpaceDN w:val="0"/>
        <w:jc w:val="center"/>
        <w:textAlignment w:val="baseline"/>
        <w:rPr>
          <w:b/>
          <w:bCs/>
          <w:sz w:val="22"/>
          <w:szCs w:val="22"/>
          <w:lang w:val="pl-PL"/>
        </w:rPr>
      </w:pPr>
    </w:p>
    <w:p w14:paraId="701DA2BA" w14:textId="77777777" w:rsidR="00336826" w:rsidRPr="00515AFA" w:rsidRDefault="00336826" w:rsidP="00336826">
      <w:pPr>
        <w:widowControl w:val="0"/>
        <w:autoSpaceDE w:val="0"/>
        <w:autoSpaceDN w:val="0"/>
        <w:jc w:val="center"/>
        <w:textAlignment w:val="baseline"/>
        <w:rPr>
          <w:b/>
          <w:bCs/>
          <w:sz w:val="22"/>
          <w:szCs w:val="22"/>
          <w:lang w:val="pl-PL"/>
        </w:rPr>
      </w:pPr>
    </w:p>
    <w:p w14:paraId="3BF8B92C" w14:textId="77777777" w:rsidR="00336826" w:rsidRPr="00515AFA" w:rsidRDefault="00336826" w:rsidP="00336826">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4FE4B3B6" w14:textId="77777777" w:rsidR="00336826" w:rsidRPr="00515AFA" w:rsidRDefault="00336826" w:rsidP="00336826">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13CF2815" w14:textId="77777777" w:rsidR="00336826" w:rsidRPr="00515AFA" w:rsidRDefault="00336826" w:rsidP="00336826">
      <w:pPr>
        <w:widowControl w:val="0"/>
        <w:autoSpaceDE w:val="0"/>
        <w:autoSpaceDN w:val="0"/>
        <w:jc w:val="center"/>
        <w:textAlignment w:val="baseline"/>
        <w:rPr>
          <w:b/>
          <w:bCs/>
          <w:sz w:val="22"/>
          <w:szCs w:val="22"/>
          <w:lang w:val="pl-PL"/>
        </w:rPr>
      </w:pPr>
    </w:p>
    <w:p w14:paraId="0D4174BD" w14:textId="77777777" w:rsidR="00336826" w:rsidRPr="00515AFA" w:rsidRDefault="00336826" w:rsidP="00336826">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3283899" w14:textId="77777777" w:rsidR="00336826" w:rsidRPr="00515AFA" w:rsidRDefault="00336826" w:rsidP="0033682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5910196D" w14:textId="77777777" w:rsidR="00336826" w:rsidRPr="00515AFA" w:rsidRDefault="00336826" w:rsidP="0033682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59AC4E40" w14:textId="77777777" w:rsidR="00336826" w:rsidRPr="00515AFA" w:rsidRDefault="00336826" w:rsidP="0033682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4242DD6B" w14:textId="77777777" w:rsidR="00336826" w:rsidRPr="00515AFA" w:rsidRDefault="00336826" w:rsidP="00336826">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1A35287E" w14:textId="77777777" w:rsidR="00336826" w:rsidRPr="00515AFA" w:rsidRDefault="00336826" w:rsidP="00336826">
      <w:pPr>
        <w:spacing w:after="200" w:line="276" w:lineRule="auto"/>
        <w:ind w:left="780"/>
        <w:contextualSpacing/>
        <w:textAlignment w:val="baseline"/>
        <w:rPr>
          <w:sz w:val="22"/>
          <w:szCs w:val="22"/>
          <w:lang w:val="pl-PL"/>
        </w:rPr>
      </w:pPr>
    </w:p>
    <w:p w14:paraId="045F1C5B" w14:textId="77777777" w:rsidR="00336826" w:rsidRPr="00515AFA" w:rsidRDefault="00336826" w:rsidP="00336826">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4FCF7379" w14:textId="77777777" w:rsidR="00336826" w:rsidRPr="00515AFA" w:rsidRDefault="00336826" w:rsidP="00336826">
      <w:pPr>
        <w:widowControl w:val="0"/>
        <w:autoSpaceDE w:val="0"/>
        <w:autoSpaceDN w:val="0"/>
        <w:spacing w:before="90"/>
        <w:ind w:right="110"/>
        <w:jc w:val="both"/>
        <w:outlineLvl w:val="0"/>
        <w:rPr>
          <w:rFonts w:eastAsia="Verdana"/>
          <w:b/>
          <w:bCs/>
          <w:sz w:val="22"/>
          <w:szCs w:val="22"/>
          <w:lang w:val="pl-PL" w:eastAsia="en-US"/>
        </w:rPr>
      </w:pPr>
    </w:p>
    <w:p w14:paraId="648DCD6F" w14:textId="77777777" w:rsidR="00336826" w:rsidRPr="00515AFA" w:rsidRDefault="00336826" w:rsidP="00336826">
      <w:pPr>
        <w:widowControl w:val="0"/>
        <w:autoSpaceDE w:val="0"/>
        <w:autoSpaceDN w:val="0"/>
        <w:spacing w:before="90"/>
        <w:ind w:right="110"/>
        <w:jc w:val="both"/>
        <w:outlineLvl w:val="0"/>
        <w:rPr>
          <w:rFonts w:eastAsia="Verdana"/>
          <w:b/>
          <w:bCs/>
          <w:sz w:val="22"/>
          <w:szCs w:val="22"/>
          <w:lang w:val="pl-PL" w:eastAsia="en-US"/>
        </w:rPr>
      </w:pPr>
    </w:p>
    <w:p w14:paraId="2F0F0B6B" w14:textId="77777777" w:rsidR="00336826" w:rsidRPr="00515AFA" w:rsidRDefault="00336826" w:rsidP="00336826">
      <w:pPr>
        <w:widowControl w:val="0"/>
        <w:autoSpaceDE w:val="0"/>
        <w:autoSpaceDN w:val="0"/>
        <w:spacing w:before="90"/>
        <w:ind w:right="110"/>
        <w:jc w:val="both"/>
        <w:outlineLvl w:val="0"/>
        <w:rPr>
          <w:rFonts w:eastAsia="Verdana"/>
          <w:b/>
          <w:bCs/>
          <w:sz w:val="22"/>
          <w:szCs w:val="22"/>
          <w:lang w:val="pl-PL" w:eastAsia="en-US"/>
        </w:rPr>
      </w:pPr>
    </w:p>
    <w:p w14:paraId="6F35D784" w14:textId="77777777" w:rsidR="00336826" w:rsidRPr="00515AFA" w:rsidRDefault="00336826" w:rsidP="00336826">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336826" w:rsidRPr="002A479D" w14:paraId="6B0DF864" w14:textId="77777777" w:rsidTr="00E22D80">
        <w:tc>
          <w:tcPr>
            <w:tcW w:w="4105" w:type="dxa"/>
            <w:hideMark/>
          </w:tcPr>
          <w:p w14:paraId="7F99E660" w14:textId="77777777" w:rsidR="00336826" w:rsidRPr="00515AFA" w:rsidRDefault="00336826" w:rsidP="00E22D80">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4E27E1CB" w14:textId="77777777" w:rsidR="00336826" w:rsidRPr="00515AFA" w:rsidRDefault="00336826" w:rsidP="00E22D80">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11FF17C1" w14:textId="77777777" w:rsidR="00336826" w:rsidRPr="00515AFA" w:rsidRDefault="00336826" w:rsidP="00336826">
      <w:pPr>
        <w:spacing w:line="360" w:lineRule="auto"/>
        <w:jc w:val="both"/>
        <w:rPr>
          <w:rFonts w:eastAsia="Calibri"/>
          <w:color w:val="222A35"/>
          <w:sz w:val="22"/>
          <w:szCs w:val="22"/>
          <w:lang w:val="pl-PL" w:eastAsia="x-none"/>
        </w:rPr>
      </w:pPr>
    </w:p>
    <w:p w14:paraId="023F11AC" w14:textId="77777777" w:rsidR="00336826" w:rsidRPr="002E3AF9" w:rsidRDefault="00336826" w:rsidP="00336826">
      <w:pPr>
        <w:rPr>
          <w:lang w:val="pl-PL"/>
        </w:rPr>
      </w:pPr>
    </w:p>
    <w:p w14:paraId="48959CB2" w14:textId="77777777" w:rsidR="00336826" w:rsidRPr="00107444" w:rsidRDefault="00336826" w:rsidP="00336826">
      <w:pPr>
        <w:rPr>
          <w:lang w:val="pl-PL"/>
        </w:rPr>
      </w:pPr>
    </w:p>
    <w:p w14:paraId="2EA92EC3" w14:textId="77777777" w:rsidR="00336826" w:rsidRPr="00233C0F" w:rsidRDefault="00336826" w:rsidP="00336826">
      <w:pPr>
        <w:rPr>
          <w:lang w:val="pl-PL"/>
        </w:rPr>
      </w:pPr>
    </w:p>
    <w:p w14:paraId="2B73AE02" w14:textId="77777777" w:rsidR="00336826" w:rsidRPr="00A832EB" w:rsidRDefault="00336826" w:rsidP="00336826">
      <w:pPr>
        <w:rPr>
          <w:lang w:val="pl-PL"/>
        </w:rPr>
      </w:pPr>
    </w:p>
    <w:p w14:paraId="6A44361B" w14:textId="77777777" w:rsidR="00496551" w:rsidRPr="006F1D64" w:rsidRDefault="00496551" w:rsidP="006F1D64">
      <w:pPr>
        <w:rPr>
          <w:lang w:val="pl-PL"/>
        </w:rPr>
      </w:pPr>
    </w:p>
    <w:sectPr w:rsidR="00496551" w:rsidRPr="006F1D64">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7947E1" w14:textId="77777777" w:rsidR="002A022D" w:rsidRDefault="002A022D">
      <w:r>
        <w:separator/>
      </w:r>
    </w:p>
  </w:endnote>
  <w:endnote w:type="continuationSeparator" w:id="0">
    <w:p w14:paraId="04454844" w14:textId="77777777" w:rsidR="002A022D" w:rsidRDefault="002A0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3A8EA9" w14:textId="77777777" w:rsidR="002A479D" w:rsidRDefault="002A479D">
    <w:pPr>
      <w:pStyle w:val="Stopka"/>
      <w:jc w:val="right"/>
    </w:pPr>
    <w:r>
      <w:fldChar w:fldCharType="begin"/>
    </w:r>
    <w:r>
      <w:instrText>PAGE   \* MERGEFORMAT</w:instrText>
    </w:r>
    <w:r>
      <w:fldChar w:fldCharType="separate"/>
    </w:r>
    <w:r>
      <w:rPr>
        <w:lang w:val="pl-PL"/>
      </w:rPr>
      <w:t>2</w:t>
    </w:r>
    <w:r>
      <w:fldChar w:fldCharType="end"/>
    </w:r>
  </w:p>
  <w:p w14:paraId="2B53AA41" w14:textId="77777777" w:rsidR="001C2E23" w:rsidRDefault="001C2E2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DCB5C6" w14:textId="77777777" w:rsidR="002A022D" w:rsidRDefault="002A022D">
      <w:r>
        <w:separator/>
      </w:r>
    </w:p>
  </w:footnote>
  <w:footnote w:type="continuationSeparator" w:id="0">
    <w:p w14:paraId="426843B0" w14:textId="77777777" w:rsidR="002A022D" w:rsidRDefault="002A022D">
      <w:r>
        <w:continuationSeparator/>
      </w:r>
    </w:p>
  </w:footnote>
  <w:footnote w:id="1">
    <w:p w14:paraId="0FE73AED" w14:textId="77777777" w:rsidR="00336826" w:rsidRDefault="00336826" w:rsidP="0033682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4CC526A" w14:textId="77777777" w:rsidR="00336826" w:rsidRDefault="00336826" w:rsidP="0033682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D828ED1" w14:textId="77777777" w:rsidR="00336826" w:rsidRDefault="00336826" w:rsidP="0033682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4ADA764" w14:textId="77777777" w:rsidR="00336826" w:rsidRDefault="00336826" w:rsidP="0033682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4FB7B67" w14:textId="77777777" w:rsidR="00336826" w:rsidRDefault="00336826" w:rsidP="0033682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EB9CA40" w14:textId="77777777" w:rsidR="00336826" w:rsidRDefault="00336826" w:rsidP="0033682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890DD0D" w14:textId="77777777" w:rsidR="00336826" w:rsidRDefault="00336826" w:rsidP="0033682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87D39D3" w14:textId="77777777" w:rsidR="00336826" w:rsidRDefault="00336826" w:rsidP="00336826">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7204878" w14:textId="77777777" w:rsidR="00336826" w:rsidRDefault="00336826" w:rsidP="00336826">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C88DDE4" w14:textId="77777777" w:rsidR="00336826" w:rsidRDefault="00336826" w:rsidP="0033682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9B53371" w14:textId="77777777" w:rsidR="00336826" w:rsidRDefault="00336826" w:rsidP="0033682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4783580F" w14:textId="77777777" w:rsidR="00336826" w:rsidRDefault="00336826" w:rsidP="00336826">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4D60168" w14:textId="77777777" w:rsidR="00336826" w:rsidRDefault="00336826" w:rsidP="0033682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100B0F8" w14:textId="77777777" w:rsidR="00336826" w:rsidRDefault="00336826" w:rsidP="0033682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2921128" w14:textId="77777777" w:rsidR="00336826" w:rsidRDefault="00336826" w:rsidP="0033682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8A8F721" w14:textId="77777777" w:rsidR="00336826" w:rsidRDefault="00336826" w:rsidP="0033682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51DB7C2" w14:textId="77777777" w:rsidR="00336826" w:rsidRDefault="00336826" w:rsidP="0033682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01F503C" w14:textId="77777777" w:rsidR="00336826" w:rsidRDefault="00336826" w:rsidP="0033682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C5607EE" w14:textId="77777777" w:rsidR="00336826" w:rsidRDefault="00336826" w:rsidP="0033682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B7B1225" w14:textId="77777777" w:rsidR="00336826" w:rsidRDefault="00336826" w:rsidP="0033682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B7409BB" w14:textId="77777777" w:rsidR="00336826" w:rsidRDefault="00336826" w:rsidP="0033682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DA6212C" w14:textId="77777777" w:rsidR="00336826" w:rsidRDefault="00336826" w:rsidP="0033682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5397D0" w14:textId="77777777" w:rsidR="00336826" w:rsidRDefault="00336826" w:rsidP="0033682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6F3BFBC" w14:textId="77777777" w:rsidR="00336826" w:rsidRDefault="00336826" w:rsidP="0033682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00F597A" w14:textId="77777777" w:rsidR="00336826" w:rsidRDefault="00336826" w:rsidP="0033682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7E8706B" w14:textId="77777777" w:rsidR="00336826" w:rsidRDefault="00336826" w:rsidP="0033682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B2D7D35" w14:textId="77777777" w:rsidR="00336826" w:rsidRDefault="00336826" w:rsidP="0033682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B2926E8" w14:textId="77777777" w:rsidR="00336826" w:rsidRDefault="00336826" w:rsidP="0033682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4C66527" w14:textId="77777777" w:rsidR="00336826" w:rsidRDefault="00336826" w:rsidP="0033682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A235EF6" w14:textId="77777777" w:rsidR="00336826" w:rsidRDefault="00336826" w:rsidP="00336826">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76933222">
    <w:abstractNumId w:val="19"/>
  </w:num>
  <w:num w:numId="2" w16cid:durableId="6672964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27063856">
    <w:abstractNumId w:val="29"/>
  </w:num>
  <w:num w:numId="4" w16cid:durableId="1735661701">
    <w:abstractNumId w:val="11"/>
  </w:num>
  <w:num w:numId="5" w16cid:durableId="1222643298">
    <w:abstractNumId w:val="30"/>
  </w:num>
  <w:num w:numId="6" w16cid:durableId="1954434068">
    <w:abstractNumId w:val="32"/>
  </w:num>
  <w:num w:numId="7" w16cid:durableId="1530096546">
    <w:abstractNumId w:val="35"/>
  </w:num>
  <w:num w:numId="8" w16cid:durableId="40445882">
    <w:abstractNumId w:val="25"/>
  </w:num>
  <w:num w:numId="9" w16cid:durableId="1054550454">
    <w:abstractNumId w:val="39"/>
  </w:num>
  <w:num w:numId="10" w16cid:durableId="1446803561">
    <w:abstractNumId w:val="27"/>
  </w:num>
  <w:num w:numId="11" w16cid:durableId="415710449">
    <w:abstractNumId w:val="6"/>
  </w:num>
  <w:num w:numId="12" w16cid:durableId="773020224">
    <w:abstractNumId w:val="10"/>
  </w:num>
  <w:num w:numId="13" w16cid:durableId="450786868">
    <w:abstractNumId w:val="14"/>
  </w:num>
  <w:num w:numId="14" w16cid:durableId="1890795898">
    <w:abstractNumId w:val="40"/>
  </w:num>
  <w:num w:numId="15" w16cid:durableId="611742171">
    <w:abstractNumId w:val="13"/>
  </w:num>
  <w:num w:numId="16" w16cid:durableId="694037903">
    <w:abstractNumId w:val="9"/>
  </w:num>
  <w:num w:numId="17" w16cid:durableId="329060337">
    <w:abstractNumId w:val="37"/>
  </w:num>
  <w:num w:numId="18" w16cid:durableId="932859514">
    <w:abstractNumId w:val="28"/>
  </w:num>
  <w:num w:numId="19" w16cid:durableId="1824152649">
    <w:abstractNumId w:val="23"/>
  </w:num>
  <w:num w:numId="20" w16cid:durableId="909315448">
    <w:abstractNumId w:val="26"/>
  </w:num>
  <w:num w:numId="21" w16cid:durableId="1706370809">
    <w:abstractNumId w:val="20"/>
  </w:num>
  <w:num w:numId="22" w16cid:durableId="1788039108">
    <w:abstractNumId w:val="0"/>
  </w:num>
  <w:num w:numId="23" w16cid:durableId="1362170147">
    <w:abstractNumId w:val="38"/>
  </w:num>
  <w:num w:numId="24" w16cid:durableId="427893283">
    <w:abstractNumId w:val="18"/>
  </w:num>
  <w:num w:numId="25" w16cid:durableId="1317994507">
    <w:abstractNumId w:val="3"/>
  </w:num>
  <w:num w:numId="26" w16cid:durableId="1267812189">
    <w:abstractNumId w:val="31"/>
  </w:num>
  <w:num w:numId="27" w16cid:durableId="190934187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3242687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703288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799385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899397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806822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6194598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090929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4503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017193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04891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668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017538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258657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951221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031885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412839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229717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765571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969915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284696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949802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A022D"/>
    <w:rsid w:val="000033EA"/>
    <w:rsid w:val="0002467C"/>
    <w:rsid w:val="00040A7A"/>
    <w:rsid w:val="0007315E"/>
    <w:rsid w:val="000936CA"/>
    <w:rsid w:val="00097182"/>
    <w:rsid w:val="000B1A00"/>
    <w:rsid w:val="000C0F66"/>
    <w:rsid w:val="001764D4"/>
    <w:rsid w:val="001C2E23"/>
    <w:rsid w:val="001F341B"/>
    <w:rsid w:val="002430FD"/>
    <w:rsid w:val="00267340"/>
    <w:rsid w:val="00275C59"/>
    <w:rsid w:val="002A022D"/>
    <w:rsid w:val="002A479D"/>
    <w:rsid w:val="00336826"/>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1D64"/>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22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47ED90"/>
  <w15:chartTrackingRefBased/>
  <w15:docId w15:val="{6C9A64D2-0C91-4FE7-8D63-64CAFA96C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1D6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A479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5</TotalTime>
  <Pages>10</Pages>
  <Words>3739</Words>
  <Characters>22436</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2024-07-04T06:51:00Z</cp:lastPrinted>
  <dcterms:created xsi:type="dcterms:W3CDTF">2024-07-04T06:46:00Z</dcterms:created>
  <dcterms:modified xsi:type="dcterms:W3CDTF">2024-07-04T06:55:00Z</dcterms:modified>
</cp:coreProperties>
</file>